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1D49C" w14:textId="066B07A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B607A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9F42E06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3B2DD0" w:rsidRPr="003B2DD0">
        <w:rPr>
          <w:rFonts w:ascii="Arial" w:hAnsi="Arial" w:cs="Arial"/>
          <w:b/>
          <w:sz w:val="24"/>
          <w:szCs w:val="24"/>
        </w:rPr>
        <w:t>ZP/55/2022</w:t>
      </w:r>
    </w:p>
    <w:p w14:paraId="36EBF96E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5CCCE1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D0B6674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9665405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15B2229B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6DE63F2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5122A91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4F7BD58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2DD0" w:rsidRPr="004B1027" w14:paraId="021D168A" w14:textId="77777777" w:rsidTr="00D968E4">
        <w:tc>
          <w:tcPr>
            <w:tcW w:w="9104" w:type="dxa"/>
            <w:shd w:val="clear" w:color="auto" w:fill="D9D9D9"/>
          </w:tcPr>
          <w:p w14:paraId="7F278313" w14:textId="77777777" w:rsidR="003B2DD0" w:rsidRPr="004B1027" w:rsidRDefault="003B2DD0" w:rsidP="00D968E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9DC7341" w14:textId="77777777" w:rsidR="003B2DD0" w:rsidRPr="004B1027" w:rsidRDefault="003B2DD0" w:rsidP="00D968E4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B2DD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3B2DD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3B2DD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3B2DD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3B2DD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093E4821" w14:textId="77777777" w:rsidR="003B2DD0" w:rsidRPr="004B1027" w:rsidRDefault="003B2DD0" w:rsidP="00D96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561C05A" w14:textId="77777777" w:rsidR="003B2DD0" w:rsidRPr="004B1027" w:rsidRDefault="003B2DD0" w:rsidP="00D968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0F6577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5856371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944CB48" w14:textId="77777777" w:rsidR="006E0FAA" w:rsidRPr="004B1027" w:rsidRDefault="003B2DD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B2DD0">
        <w:rPr>
          <w:rFonts w:ascii="Arial" w:hAnsi="Arial" w:cs="Arial"/>
          <w:b/>
          <w:sz w:val="24"/>
          <w:szCs w:val="24"/>
        </w:rPr>
        <w:t>Świadczenie całodobowych usług transportu sanitarnego</w:t>
      </w:r>
    </w:p>
    <w:p w14:paraId="7F374BEA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7684A25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46F123E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BFBA3DF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797876D1" w14:textId="77777777" w:rsidTr="00C37CD2">
        <w:trPr>
          <w:trHeight w:val="321"/>
        </w:trPr>
        <w:tc>
          <w:tcPr>
            <w:tcW w:w="516" w:type="dxa"/>
          </w:tcPr>
          <w:p w14:paraId="6FCA700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438004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3370625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735E4C54" w14:textId="77777777" w:rsidTr="009A4CD3">
        <w:tc>
          <w:tcPr>
            <w:tcW w:w="516" w:type="dxa"/>
          </w:tcPr>
          <w:p w14:paraId="1D73356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7D36AA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4B0880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7A82BAB" w14:textId="77777777" w:rsidTr="009A4CD3">
        <w:tc>
          <w:tcPr>
            <w:tcW w:w="516" w:type="dxa"/>
          </w:tcPr>
          <w:p w14:paraId="03A314A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25CE28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06B18E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A0045B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AD3EA9A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5EDC0417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995C0CB" w14:textId="5311461E" w:rsidR="00106AC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p w14:paraId="0760F17E" w14:textId="77777777" w:rsidR="00DB607A" w:rsidRDefault="00DB607A" w:rsidP="00DB607A">
      <w:pPr>
        <w:pStyle w:val="rozdzia"/>
      </w:pPr>
      <w:r>
        <w:t>Dokument musi być opatrzony, przez osobę lub osoby uprawnione do reprezentowania wykonawcy, kwalifikowanym podpisem elektronicznym lub podpisem zaufanym lub podpisem osobistym (e-dowód).</w:t>
      </w:r>
    </w:p>
    <w:p w14:paraId="58BBCC6E" w14:textId="77777777" w:rsidR="00DB607A" w:rsidRPr="004B1027" w:rsidRDefault="00DB607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</w:p>
    <w:sectPr w:rsidR="00DB607A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1B28C" w14:textId="77777777" w:rsidR="00F82309" w:rsidRDefault="00F82309">
      <w:r>
        <w:separator/>
      </w:r>
    </w:p>
  </w:endnote>
  <w:endnote w:type="continuationSeparator" w:id="0">
    <w:p w14:paraId="3D05C6E5" w14:textId="77777777" w:rsidR="00F82309" w:rsidRDefault="00F82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3D4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1E075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BF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1C01125" w14:textId="77777777" w:rsidR="009A4CD3" w:rsidRDefault="00DB607A" w:rsidP="00336EEB">
    <w:pPr>
      <w:pStyle w:val="Stopka"/>
      <w:tabs>
        <w:tab w:val="clear" w:pos="4536"/>
      </w:tabs>
      <w:jc w:val="center"/>
    </w:pPr>
    <w:r>
      <w:rPr>
        <w:noProof/>
      </w:rPr>
      <w:pict w14:anchorId="1DB0C4AF">
        <v:line id="_x0000_s1025" style="position:absolute;left:0;text-align:left;z-index:251657728" from="-3.85pt,8.7pt" to="455.15pt,8.7pt"/>
      </w:pict>
    </w:r>
  </w:p>
  <w:p w14:paraId="105E6AF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B06C2" w14:textId="77777777" w:rsidR="003B2DD0" w:rsidRDefault="003B2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20ECD" w14:textId="77777777" w:rsidR="00F82309" w:rsidRDefault="00F82309">
      <w:r>
        <w:separator/>
      </w:r>
    </w:p>
  </w:footnote>
  <w:footnote w:type="continuationSeparator" w:id="0">
    <w:p w14:paraId="4FD98E33" w14:textId="77777777" w:rsidR="00F82309" w:rsidRDefault="00F82309">
      <w:r>
        <w:continuationSeparator/>
      </w:r>
    </w:p>
  </w:footnote>
  <w:footnote w:id="1">
    <w:p w14:paraId="21763FD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F57E5" w14:textId="77777777" w:rsidR="003B2DD0" w:rsidRDefault="003B2D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1B78D" w14:textId="77777777" w:rsidR="003B2DD0" w:rsidRDefault="003B2D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66CE" w14:textId="77777777" w:rsidR="003B2DD0" w:rsidRDefault="003B2D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4048959">
    <w:abstractNumId w:val="13"/>
  </w:num>
  <w:num w:numId="2" w16cid:durableId="1473718839">
    <w:abstractNumId w:val="0"/>
  </w:num>
  <w:num w:numId="3" w16cid:durableId="1259024625">
    <w:abstractNumId w:val="11"/>
  </w:num>
  <w:num w:numId="4" w16cid:durableId="1215040290">
    <w:abstractNumId w:val="8"/>
  </w:num>
  <w:num w:numId="5" w16cid:durableId="1432511623">
    <w:abstractNumId w:val="7"/>
  </w:num>
  <w:num w:numId="6" w16cid:durableId="1279526842">
    <w:abstractNumId w:val="1"/>
  </w:num>
  <w:num w:numId="7" w16cid:durableId="765074637">
    <w:abstractNumId w:val="6"/>
  </w:num>
  <w:num w:numId="8" w16cid:durableId="468087371">
    <w:abstractNumId w:val="3"/>
  </w:num>
  <w:num w:numId="9" w16cid:durableId="2146391880">
    <w:abstractNumId w:val="2"/>
  </w:num>
  <w:num w:numId="10" w16cid:durableId="647440899">
    <w:abstractNumId w:val="5"/>
  </w:num>
  <w:num w:numId="11" w16cid:durableId="2012751394">
    <w:abstractNumId w:val="10"/>
  </w:num>
  <w:num w:numId="12" w16cid:durableId="606232374">
    <w:abstractNumId w:val="4"/>
  </w:num>
  <w:num w:numId="13" w16cid:durableId="2005471475">
    <w:abstractNumId w:val="9"/>
  </w:num>
  <w:num w:numId="14" w16cid:durableId="16436093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30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2DD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B607A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230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89CC30"/>
  <w15:chartTrackingRefBased/>
  <w15:docId w15:val="{06B1F2B8-2C20-4AEB-A3D8-A25F8C3C7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rozdzia">
    <w:name w:val="rozdział"/>
    <w:basedOn w:val="Normalny"/>
    <w:autoRedefine/>
    <w:rsid w:val="00DB607A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227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2022-11-28T08:34:00Z</dcterms:created>
  <dcterms:modified xsi:type="dcterms:W3CDTF">2022-11-28T08:34:00Z</dcterms:modified>
</cp:coreProperties>
</file>