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9D344" w14:textId="53BFFEC4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468D4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14:paraId="363A92F9" w14:textId="77777777"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14:paraId="002527F0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14:paraId="2C79CE9F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57F87896" w14:textId="77777777"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7236FE03" w14:textId="77777777"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42BBAC08" w14:textId="77777777"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4C37AF6" w14:textId="77777777"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14:paraId="4A50F0DB" w14:textId="77777777"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7BC0FFBC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E34D1F6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6B677A05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61FBB1F" w14:textId="77777777"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664B2C" w:rsidRPr="00664B2C">
        <w:rPr>
          <w:rFonts w:ascii="Arial" w:hAnsi="Arial" w:cs="Arial"/>
          <w:sz w:val="24"/>
          <w:szCs w:val="24"/>
        </w:rPr>
        <w:t>(</w:t>
      </w:r>
      <w:proofErr w:type="spellStart"/>
      <w:r w:rsidR="00664B2C" w:rsidRPr="00664B2C">
        <w:rPr>
          <w:rFonts w:ascii="Arial" w:hAnsi="Arial" w:cs="Arial"/>
          <w:sz w:val="24"/>
          <w:szCs w:val="24"/>
        </w:rPr>
        <w:t>t.j</w:t>
      </w:r>
      <w:proofErr w:type="spellEnd"/>
      <w:r w:rsidR="00664B2C" w:rsidRPr="00664B2C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664B2C" w:rsidRPr="00664B2C">
        <w:rPr>
          <w:rFonts w:ascii="Arial" w:hAnsi="Arial" w:cs="Arial"/>
          <w:sz w:val="24"/>
          <w:szCs w:val="24"/>
        </w:rPr>
        <w:t>późn</w:t>
      </w:r>
      <w:proofErr w:type="spellEnd"/>
      <w:r w:rsidR="00664B2C" w:rsidRPr="00664B2C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14:paraId="7A5A566C" w14:textId="77777777" w:rsidR="0071340C" w:rsidRDefault="00664B2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64B2C">
        <w:rPr>
          <w:rFonts w:ascii="Arial" w:eastAsia="Times New Roman" w:hAnsi="Arial" w:cs="Arial"/>
          <w:b/>
          <w:sz w:val="24"/>
          <w:szCs w:val="24"/>
          <w:lang w:eastAsia="pl-PL"/>
        </w:rPr>
        <w:t>Świadczenie całodobowych usług transportu sanitarnego</w:t>
      </w:r>
    </w:p>
    <w:p w14:paraId="76B255FB" w14:textId="77777777"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64B2C" w:rsidRPr="00664B2C">
        <w:rPr>
          <w:rFonts w:ascii="Arial" w:eastAsia="Times New Roman" w:hAnsi="Arial" w:cs="Arial"/>
          <w:b/>
          <w:sz w:val="24"/>
          <w:szCs w:val="24"/>
          <w:lang w:eastAsia="pl-PL"/>
        </w:rPr>
        <w:t>ZP/55/2022</w:t>
      </w:r>
    </w:p>
    <w:p w14:paraId="32997BFD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453671DA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4BA82F9" w14:textId="77777777"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123F6EF0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68FB6EB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72692504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46BE0DE1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04273B4C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01A7BD1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430CFD62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64616733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07C0FE20" w14:textId="77777777"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11E1C900" w14:textId="77777777"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1DE8C165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0550029B" w14:textId="77777777"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6980AFA6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08DF6E1E" w14:textId="77777777"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7E901D35" w14:textId="77777777"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79BD6FD0" w14:textId="77777777"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73777E9D" w14:textId="77777777"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7B3D9ABE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4A413735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42EFD4EE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05C87ECA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77B4B411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6A6CE237" w14:textId="77777777"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6E2F4380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263D7871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1F42531B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4E7AF44C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5DFAD802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14:paraId="056658F2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0E3E6" w14:textId="77777777" w:rsidR="004E73F2" w:rsidRDefault="004E73F2" w:rsidP="00025386">
      <w:pPr>
        <w:spacing w:after="0" w:line="240" w:lineRule="auto"/>
      </w:pPr>
      <w:r>
        <w:separator/>
      </w:r>
    </w:p>
  </w:endnote>
  <w:endnote w:type="continuationSeparator" w:id="0">
    <w:p w14:paraId="3D91CE15" w14:textId="77777777" w:rsidR="004E73F2" w:rsidRDefault="004E73F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01201" w14:textId="77777777" w:rsidR="00664B2C" w:rsidRDefault="00664B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B679A" w14:textId="77777777" w:rsidR="00025386" w:rsidRDefault="00A468D4" w:rsidP="00025386">
    <w:pPr>
      <w:pStyle w:val="Stopka"/>
      <w:tabs>
        <w:tab w:val="clear" w:pos="4536"/>
      </w:tabs>
      <w:jc w:val="center"/>
    </w:pPr>
    <w:r>
      <w:rPr>
        <w:noProof/>
      </w:rPr>
      <w:pict w14:anchorId="1B8CF43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9E23F3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7A0B4C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83DF4" w14:textId="77777777" w:rsidR="00664B2C" w:rsidRDefault="00664B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F015F" w14:textId="77777777" w:rsidR="004E73F2" w:rsidRDefault="004E73F2" w:rsidP="00025386">
      <w:pPr>
        <w:spacing w:after="0" w:line="240" w:lineRule="auto"/>
      </w:pPr>
      <w:r>
        <w:separator/>
      </w:r>
    </w:p>
  </w:footnote>
  <w:footnote w:type="continuationSeparator" w:id="0">
    <w:p w14:paraId="574A9C26" w14:textId="77777777" w:rsidR="004E73F2" w:rsidRDefault="004E73F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721CA" w14:textId="77777777" w:rsidR="00664B2C" w:rsidRDefault="00664B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2D87A" w14:textId="77777777" w:rsidR="00664B2C" w:rsidRDefault="00664B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D0A54" w14:textId="77777777" w:rsidR="00664B2C" w:rsidRDefault="00664B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847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73F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4E73F2"/>
    <w:rsid w:val="0055145C"/>
    <w:rsid w:val="005624D8"/>
    <w:rsid w:val="00620476"/>
    <w:rsid w:val="00657A47"/>
    <w:rsid w:val="00664B2C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468D4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34440F"/>
  <w15:chartTrackingRefBased/>
  <w15:docId w15:val="{7ECC55C1-B8C9-4D40-9C24-9E1628EB7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dcterms:created xsi:type="dcterms:W3CDTF">2022-11-28T08:27:00Z</dcterms:created>
  <dcterms:modified xsi:type="dcterms:W3CDTF">2022-11-28T08:27:00Z</dcterms:modified>
</cp:coreProperties>
</file>