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18AB3" w14:textId="42D6057A" w:rsidR="00114568" w:rsidRPr="00114568" w:rsidRDefault="0011456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E51D43">
        <w:rPr>
          <w:bCs/>
          <w:sz w:val="22"/>
          <w:szCs w:val="22"/>
        </w:rPr>
        <w:t xml:space="preserve">Załącznik nr </w:t>
      </w:r>
      <w:r w:rsidR="00E941CB" w:rsidRPr="00B43740">
        <w:rPr>
          <w:sz w:val="22"/>
          <w:szCs w:val="22"/>
        </w:rPr>
        <w:t>2</w:t>
      </w:r>
      <w:r w:rsidRPr="00E51D43">
        <w:rPr>
          <w:b/>
          <w:bCs/>
          <w:sz w:val="22"/>
          <w:szCs w:val="22"/>
        </w:rPr>
        <w:t xml:space="preserve"> </w:t>
      </w:r>
      <w:r w:rsidRPr="00E51D43">
        <w:rPr>
          <w:bCs/>
          <w:sz w:val="22"/>
          <w:szCs w:val="22"/>
        </w:rPr>
        <w:t>do SWZ</w:t>
      </w:r>
    </w:p>
    <w:p w14:paraId="3C291461" w14:textId="77777777" w:rsidR="00114568" w:rsidRPr="00114568" w:rsidRDefault="00114568" w:rsidP="00E941CB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0EFF916D" w14:textId="2449EEB5" w:rsid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435756A4" w14:textId="77777777" w:rsidR="00014F1F" w:rsidRPr="00114568" w:rsidRDefault="00014F1F" w:rsidP="00114568">
      <w:pPr>
        <w:jc w:val="center"/>
        <w:rPr>
          <w:b/>
          <w:sz w:val="28"/>
        </w:rPr>
      </w:pPr>
    </w:p>
    <w:p w14:paraId="7D7AC14F" w14:textId="37B2283E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E364AF" w:rsidRPr="002F3148">
        <w:rPr>
          <w:b/>
          <w:bCs/>
          <w:sz w:val="22"/>
          <w:szCs w:val="22"/>
        </w:rPr>
        <w:t>w trybie podstawowym</w:t>
      </w:r>
      <w:r w:rsidR="00E364AF">
        <w:rPr>
          <w:sz w:val="22"/>
          <w:szCs w:val="22"/>
        </w:rPr>
        <w:t xml:space="preserve"> </w:t>
      </w:r>
      <w:r w:rsidR="00E364AF" w:rsidRPr="00694AE8">
        <w:rPr>
          <w:sz w:val="22"/>
          <w:szCs w:val="22"/>
        </w:rPr>
        <w:t xml:space="preserve">na podstawie art. 275 pkt. </w:t>
      </w:r>
      <w:r w:rsidR="00E364AF">
        <w:rPr>
          <w:sz w:val="22"/>
          <w:szCs w:val="22"/>
        </w:rPr>
        <w:t>1</w:t>
      </w:r>
      <w:r w:rsidR="00E364AF" w:rsidRPr="00694AE8">
        <w:rPr>
          <w:sz w:val="22"/>
          <w:szCs w:val="22"/>
        </w:rPr>
        <w:t xml:space="preserve"> ustawy </w:t>
      </w:r>
      <w:proofErr w:type="spellStart"/>
      <w:r w:rsidR="00E364AF" w:rsidRPr="00694AE8">
        <w:rPr>
          <w:sz w:val="22"/>
          <w:szCs w:val="22"/>
        </w:rPr>
        <w:t>Pzp</w:t>
      </w:r>
      <w:proofErr w:type="spellEnd"/>
      <w:r w:rsidR="00E364AF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na</w:t>
      </w:r>
      <w:proofErr w:type="gramStart"/>
      <w:r w:rsidR="00114568" w:rsidRPr="00114568">
        <w:rPr>
          <w:sz w:val="22"/>
          <w:szCs w:val="22"/>
        </w:rPr>
        <w:t>: ”</w:t>
      </w:r>
      <w:proofErr w:type="gramEnd"/>
      <w:r w:rsidR="00E941CB" w:rsidRPr="00E941CB">
        <w:t xml:space="preserve"> </w:t>
      </w:r>
      <w:r w:rsidR="00E941CB" w:rsidRPr="00E941CB">
        <w:rPr>
          <w:b/>
          <w:sz w:val="22"/>
          <w:szCs w:val="22"/>
        </w:rPr>
        <w:t>Świadczenie całodobowych usług transportu sanitarnego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C1764B">
        <w:rPr>
          <w:b/>
          <w:sz w:val="22"/>
          <w:szCs w:val="22"/>
        </w:rPr>
        <w:t>ZP/</w:t>
      </w:r>
      <w:r w:rsidR="007B31C7">
        <w:rPr>
          <w:b/>
          <w:sz w:val="22"/>
          <w:szCs w:val="22"/>
        </w:rPr>
        <w:t>55</w:t>
      </w:r>
      <w:r w:rsidR="003F1CBA" w:rsidRPr="00C1764B">
        <w:rPr>
          <w:b/>
          <w:sz w:val="22"/>
          <w:szCs w:val="22"/>
        </w:rPr>
        <w:t>/20</w:t>
      </w:r>
      <w:r w:rsidR="00CB2C2D" w:rsidRPr="00C1764B">
        <w:rPr>
          <w:b/>
          <w:sz w:val="22"/>
          <w:szCs w:val="22"/>
        </w:rPr>
        <w:t>2</w:t>
      </w:r>
      <w:r w:rsidR="007B31C7">
        <w:rPr>
          <w:b/>
          <w:sz w:val="22"/>
          <w:szCs w:val="22"/>
        </w:rPr>
        <w:t>2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580DB64F" w:rsid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6513"/>
      </w:tblGrid>
      <w:tr w:rsidR="00E941CB" w:rsidRPr="000F2C92" w14:paraId="22D4F6D2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81C712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62E21D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B7CB508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5F0D95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2722C217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7A694C16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7A39FB7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1D705B3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C624754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498DDC8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78109CF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0DE54F4D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41574864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KRS/CEIDG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C810D3A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31035F9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311FFFA9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339FC332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56C311A0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6FF35F01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6690A97D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233FDE1E" w14:textId="77777777" w:rsidTr="000C47EC">
        <w:trPr>
          <w:trHeight w:val="20"/>
        </w:trPr>
        <w:tc>
          <w:tcPr>
            <w:tcW w:w="2439" w:type="dxa"/>
            <w:shd w:val="clear" w:color="auto" w:fill="auto"/>
            <w:vAlign w:val="center"/>
          </w:tcPr>
          <w:p w14:paraId="14881293" w14:textId="77777777" w:rsidR="00E941CB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Telefon </w:t>
            </w:r>
          </w:p>
        </w:tc>
        <w:tc>
          <w:tcPr>
            <w:tcW w:w="6513" w:type="dxa"/>
            <w:shd w:val="clear" w:color="auto" w:fill="auto"/>
            <w:vAlign w:val="center"/>
          </w:tcPr>
          <w:p w14:paraId="433D570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941CB" w:rsidRPr="000F2C92" w14:paraId="1AF4EE68" w14:textId="77777777" w:rsidTr="000C47EC">
        <w:trPr>
          <w:trHeight w:val="330"/>
        </w:trPr>
        <w:tc>
          <w:tcPr>
            <w:tcW w:w="2439" w:type="dxa"/>
            <w:shd w:val="clear" w:color="auto" w:fill="auto"/>
            <w:vAlign w:val="center"/>
          </w:tcPr>
          <w:p w14:paraId="6438D813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513" w:type="dxa"/>
            <w:shd w:val="clear" w:color="auto" w:fill="auto"/>
          </w:tcPr>
          <w:p w14:paraId="73C62D1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14BBA8B0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7E4334BC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34B1777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2D02426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26077948" w14:textId="77777777" w:rsidR="00E941CB" w:rsidRPr="0001431A" w:rsidRDefault="00E941CB" w:rsidP="00E941CB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07C490D5" w14:textId="77777777" w:rsidR="00E941CB" w:rsidRPr="000F2C92" w:rsidRDefault="00E941CB" w:rsidP="000C47E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1431A"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7EC67B9" w14:textId="77777777" w:rsidR="009929AD" w:rsidRPr="009929AD" w:rsidRDefault="009929AD" w:rsidP="009929AD">
      <w:pPr>
        <w:spacing w:after="60" w:line="276" w:lineRule="auto"/>
        <w:ind w:left="284"/>
        <w:jc w:val="both"/>
      </w:pPr>
    </w:p>
    <w:p w14:paraId="205F0632" w14:textId="2377044B" w:rsidR="00014F1F" w:rsidRDefault="00114568" w:rsidP="00014F1F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Warunków Zamówienia, stosując niżej wymienione stawki:</w:t>
      </w:r>
    </w:p>
    <w:p w14:paraId="69F0B58B" w14:textId="11314858" w:rsidR="00746074" w:rsidRPr="009929AD" w:rsidRDefault="00A0442F" w:rsidP="00A0442F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9929AD">
        <w:rPr>
          <w:b/>
          <w:bCs/>
        </w:rPr>
        <w:t>I.</w:t>
      </w:r>
    </w:p>
    <w:tbl>
      <w:tblPr>
        <w:tblpPr w:leftFromText="141" w:rightFromText="141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69"/>
        <w:gridCol w:w="1081"/>
        <w:gridCol w:w="1192"/>
        <w:gridCol w:w="1276"/>
        <w:gridCol w:w="850"/>
        <w:gridCol w:w="1134"/>
        <w:gridCol w:w="1276"/>
      </w:tblGrid>
      <w:tr w:rsidR="009C17B5" w14:paraId="7CCF0607" w14:textId="77777777" w:rsidTr="00014F1F">
        <w:tc>
          <w:tcPr>
            <w:tcW w:w="436" w:type="dxa"/>
            <w:vAlign w:val="center"/>
            <w:hideMark/>
          </w:tcPr>
          <w:p w14:paraId="5271861D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69" w:type="dxa"/>
            <w:vAlign w:val="center"/>
            <w:hideMark/>
          </w:tcPr>
          <w:p w14:paraId="6832E099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081" w:type="dxa"/>
            <w:vAlign w:val="center"/>
            <w:hideMark/>
          </w:tcPr>
          <w:p w14:paraId="02DF342A" w14:textId="2A2C0CD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w 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/ średnia ilość kilometró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r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</w:t>
            </w:r>
            <w:r w:rsidR="00014F1F" w:rsidRPr="00A0703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iesiącu</w:t>
            </w:r>
          </w:p>
        </w:tc>
        <w:tc>
          <w:tcPr>
            <w:tcW w:w="1192" w:type="dxa"/>
            <w:vAlign w:val="center"/>
            <w:hideMark/>
          </w:tcPr>
          <w:p w14:paraId="47E0D5EC" w14:textId="7FCB645E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Cena jednostkowa za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1 wyjazd</w:t>
            </w:r>
            <w:r w:rsid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 w:rsidRPr="00C1764B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za 1 km</w:t>
            </w:r>
          </w:p>
        </w:tc>
        <w:tc>
          <w:tcPr>
            <w:tcW w:w="1276" w:type="dxa"/>
            <w:vAlign w:val="center"/>
            <w:hideMark/>
          </w:tcPr>
          <w:p w14:paraId="177B8E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6F216EE5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0A82E84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40B6B86C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9C17B5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7C03FDFC" w14:textId="77777777" w:rsidTr="00014F1F">
        <w:tc>
          <w:tcPr>
            <w:tcW w:w="436" w:type="dxa"/>
          </w:tcPr>
          <w:p w14:paraId="2D27484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570DCBA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1081" w:type="dxa"/>
            <w:hideMark/>
          </w:tcPr>
          <w:p w14:paraId="474A8E0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192" w:type="dxa"/>
            <w:hideMark/>
          </w:tcPr>
          <w:p w14:paraId="12384E09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hideMark/>
          </w:tcPr>
          <w:p w14:paraId="1516636C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hideMark/>
          </w:tcPr>
          <w:p w14:paraId="16F0E9E6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hideMark/>
          </w:tcPr>
          <w:p w14:paraId="3349D0DB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hideMark/>
          </w:tcPr>
          <w:p w14:paraId="31DE3328" w14:textId="77777777" w:rsidR="009C17B5" w:rsidRPr="009929AD" w:rsidRDefault="009C17B5" w:rsidP="00014F1F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3869F800" w14:textId="77777777" w:rsidTr="00014F1F">
        <w:trPr>
          <w:gridAfter w:val="6"/>
          <w:wAfter w:w="6809" w:type="dxa"/>
        </w:trPr>
        <w:tc>
          <w:tcPr>
            <w:tcW w:w="436" w:type="dxa"/>
            <w:hideMark/>
          </w:tcPr>
          <w:p w14:paraId="40339E4A" w14:textId="77777777" w:rsidR="009C17B5" w:rsidRDefault="009C17B5" w:rsidP="00014F1F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69" w:type="dxa"/>
            <w:hideMark/>
          </w:tcPr>
          <w:p w14:paraId="174C4C89" w14:textId="77777777" w:rsidR="009C17B5" w:rsidRPr="004D6626" w:rsidRDefault="009C17B5" w:rsidP="00014F1F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sanitarny pacjentów </w:t>
            </w:r>
            <w:proofErr w:type="gramStart"/>
            <w:r w:rsidRPr="004D6626">
              <w:rPr>
                <w:sz w:val="20"/>
                <w:szCs w:val="20"/>
              </w:rPr>
              <w:t>nie wymagających</w:t>
            </w:r>
            <w:proofErr w:type="gramEnd"/>
            <w:r w:rsidRPr="004D6626">
              <w:rPr>
                <w:sz w:val="20"/>
                <w:szCs w:val="20"/>
              </w:rPr>
              <w:t xml:space="preserve"> opieki medycznej</w:t>
            </w:r>
          </w:p>
        </w:tc>
      </w:tr>
      <w:tr w:rsidR="009C17B5" w14:paraId="252B5802" w14:textId="77777777" w:rsidTr="00014F1F">
        <w:tc>
          <w:tcPr>
            <w:tcW w:w="436" w:type="dxa"/>
          </w:tcPr>
          <w:p w14:paraId="545BD9A3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1969" w:type="dxa"/>
          </w:tcPr>
          <w:p w14:paraId="62B9208C" w14:textId="758D40F0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</w:t>
            </w:r>
            <w:r w:rsidRPr="004D6626">
              <w:rPr>
                <w:sz w:val="20"/>
                <w:szCs w:val="20"/>
              </w:rPr>
              <w:t xml:space="preserve"> </w:t>
            </w:r>
            <w:r>
              <w:t xml:space="preserve">- </w:t>
            </w:r>
            <w:r w:rsidRPr="009C17B5">
              <w:rPr>
                <w:sz w:val="20"/>
                <w:szCs w:val="20"/>
              </w:rPr>
              <w:t>granice administracyjne Miasta Krakowa</w:t>
            </w:r>
          </w:p>
        </w:tc>
        <w:tc>
          <w:tcPr>
            <w:tcW w:w="1081" w:type="dxa"/>
          </w:tcPr>
          <w:p w14:paraId="73228EFF" w14:textId="660772DB" w:rsidR="009C17B5" w:rsidRDefault="000F31BA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32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</w:tcPr>
          <w:p w14:paraId="0FD4BB4F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F22841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333224" w14:textId="1BE71F7D" w:rsidR="009C17B5" w:rsidRDefault="009202DE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</w:tcPr>
          <w:p w14:paraId="39174E3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217F15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6C220980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0ADC043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5999FDF" w14:textId="02319E59" w:rsidR="009C17B5" w:rsidRPr="004D6626" w:rsidRDefault="009C17B5" w:rsidP="00014F1F">
            <w:pPr>
              <w:pStyle w:val="Normalny1"/>
              <w:snapToGrid w:val="0"/>
              <w:rPr>
                <w:sz w:val="20"/>
                <w:szCs w:val="20"/>
              </w:rPr>
            </w:pPr>
            <w:r w:rsidRPr="009C17B5">
              <w:rPr>
                <w:b/>
                <w:bCs/>
                <w:sz w:val="20"/>
                <w:szCs w:val="20"/>
              </w:rPr>
              <w:t>Rejon II</w:t>
            </w:r>
            <w:r>
              <w:rPr>
                <w:sz w:val="20"/>
                <w:szCs w:val="20"/>
              </w:rPr>
              <w:t xml:space="preserve"> - </w:t>
            </w:r>
            <w:r>
              <w:t>p</w:t>
            </w:r>
            <w:r w:rsidRPr="009C17B5">
              <w:rPr>
                <w:sz w:val="20"/>
                <w:szCs w:val="20"/>
              </w:rPr>
              <w:t>oza granicami administracyjnymi Miasta Krakowa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1970035" w14:textId="78F20B71" w:rsidR="009C17B5" w:rsidRDefault="000F31BA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78EFD50E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3CD7831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C88BE41" w14:textId="4C70BBF2" w:rsidR="009C17B5" w:rsidRDefault="009202DE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F77DE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A61342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53F73B8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70D3580D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76E5E1EE" w14:textId="63579455" w:rsidR="009C17B5" w:rsidRPr="004D6626" w:rsidRDefault="009C17B5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 w:rsidR="007F7C8F">
              <w:rPr>
                <w:sz w:val="20"/>
                <w:szCs w:val="20"/>
              </w:rPr>
              <w:t xml:space="preserve"> (rejon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6C19675C" w14:textId="5F89DA57" w:rsidR="009C17B5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wyjazdy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259F370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0EABB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5DF1AE0" w14:textId="495491F8" w:rsidR="009C17B5" w:rsidRDefault="009202DE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B16B31B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0E1E156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F7C8F" w14:paraId="574B7F04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39D169A0" w14:textId="0654A8F4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969" w:type="dxa"/>
            <w:tcBorders>
              <w:bottom w:val="single" w:sz="4" w:space="0" w:color="auto"/>
            </w:tcBorders>
          </w:tcPr>
          <w:p w14:paraId="31CDF2AC" w14:textId="7C01DEB7" w:rsidR="007F7C8F" w:rsidRPr="009C17B5" w:rsidRDefault="007F7C8F" w:rsidP="00014F1F">
            <w:pPr>
              <w:pStyle w:val="Tekstpodstawowy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C17B5">
              <w:rPr>
                <w:sz w:val="20"/>
                <w:szCs w:val="20"/>
              </w:rPr>
              <w:t>Transport pacjentów zakażonych</w:t>
            </w:r>
            <w:r>
              <w:rPr>
                <w:sz w:val="20"/>
                <w:szCs w:val="20"/>
              </w:rPr>
              <w:t xml:space="preserve"> </w:t>
            </w:r>
            <w:r w:rsidRPr="009C17B5">
              <w:rPr>
                <w:sz w:val="20"/>
                <w:szCs w:val="20"/>
              </w:rPr>
              <w:t>wirusem SARS-COV-2</w:t>
            </w:r>
            <w:r>
              <w:rPr>
                <w:sz w:val="20"/>
                <w:szCs w:val="20"/>
              </w:rPr>
              <w:t xml:space="preserve"> (poza granicami adm. m. Kraków)</w:t>
            </w:r>
          </w:p>
        </w:tc>
        <w:tc>
          <w:tcPr>
            <w:tcW w:w="1081" w:type="dxa"/>
            <w:tcBorders>
              <w:bottom w:val="single" w:sz="4" w:space="0" w:color="auto"/>
            </w:tcBorders>
          </w:tcPr>
          <w:p w14:paraId="44E37844" w14:textId="5B5F46F4" w:rsidR="007F7C8F" w:rsidRDefault="00494D3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300 km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14:paraId="6589A2FD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3EBF6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E41465B" w14:textId="6689A38F" w:rsidR="007F7C8F" w:rsidRDefault="009202DE" w:rsidP="00014F1F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34E19B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CBFDB44" w14:textId="77777777" w:rsidR="007F7C8F" w:rsidRDefault="007F7C8F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E860226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95E2683" w14:textId="77777777" w:rsidR="009C17B5" w:rsidRDefault="009C17B5" w:rsidP="00014F1F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408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2244DF" w14:textId="77777777" w:rsidR="009C17B5" w:rsidRDefault="009C17B5" w:rsidP="00014F1F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012C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A6A9" w14:textId="77777777" w:rsidR="009C17B5" w:rsidRDefault="009C17B5" w:rsidP="00014F1F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0961E460" w:rsidR="00746074" w:rsidRPr="00B43740" w:rsidRDefault="00746074" w:rsidP="00F43C37">
      <w:pPr>
        <w:tabs>
          <w:tab w:val="center" w:pos="7655"/>
        </w:tabs>
        <w:ind w:left="5245"/>
        <w:jc w:val="center"/>
        <w:rPr>
          <w:iCs/>
          <w:sz w:val="18"/>
          <w:szCs w:val="18"/>
        </w:rPr>
      </w:pPr>
    </w:p>
    <w:p w14:paraId="031F202F" w14:textId="026DFF3C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2A25A001" w14:textId="77777777" w:rsidTr="009C17B5">
        <w:tc>
          <w:tcPr>
            <w:tcW w:w="436" w:type="dxa"/>
            <w:vAlign w:val="center"/>
            <w:hideMark/>
          </w:tcPr>
          <w:p w14:paraId="5C224C7E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ADD5811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088849F0" w14:textId="521BA0B0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proofErr w:type="gramEnd"/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F8933C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7D94775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79E150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76992D8A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3DA73FFD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56DB6A2C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00780F33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8EBB9EC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6485486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FDF6A17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F5C88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081B1F91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396B174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722765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511F682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3A84FE04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1B11A5BD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F1005AD" w14:textId="6C9EE945" w:rsidR="009C17B5" w:rsidRDefault="00A0442F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70 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>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B6724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4BAD2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03E2EB1" w14:textId="4C6A7613" w:rsidR="009C17B5" w:rsidRDefault="009202D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923CB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30924C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4B8ED31F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D2AC187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2BE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38720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A38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7489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6430F723" w:rsidR="00746074" w:rsidRPr="00A0442F" w:rsidRDefault="00A0442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A0442F">
        <w:rPr>
          <w:b/>
          <w:bCs/>
        </w:rPr>
        <w:t>III.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5E4F0102" w14:textId="77777777" w:rsidTr="009C17B5">
        <w:tc>
          <w:tcPr>
            <w:tcW w:w="436" w:type="dxa"/>
            <w:vAlign w:val="center"/>
            <w:hideMark/>
          </w:tcPr>
          <w:p w14:paraId="7CA384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280D53D8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225641A3" w14:textId="75ED41E8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wyjazdów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6220DE95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2207E83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21C3C113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DD2B630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04AFE26B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9C17B5" w:rsidRDefault="009C17B5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B1697CF" w14:textId="77777777" w:rsidTr="00A0442F">
        <w:tc>
          <w:tcPr>
            <w:tcW w:w="436" w:type="dxa"/>
            <w:tcBorders>
              <w:bottom w:val="single" w:sz="4" w:space="0" w:color="auto"/>
            </w:tcBorders>
          </w:tcPr>
          <w:p w14:paraId="17E69481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03DBC62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214C620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A58E343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F13307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6E374F19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AE25450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7C95FFF" w14:textId="77777777" w:rsidR="009C17B5" w:rsidRPr="009929AD" w:rsidRDefault="009C17B5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6E8999A" w14:textId="77777777" w:rsidTr="00A0442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5CCAC7E6" w14:textId="77777777" w:rsidR="009C17B5" w:rsidRDefault="009C17B5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6A63AB61" w14:textId="77777777" w:rsidR="009C17B5" w:rsidRPr="004D6626" w:rsidRDefault="009C17B5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0CB28680" w14:textId="7BC062CF" w:rsidR="009C17B5" w:rsidRDefault="000F31BA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C17B5">
              <w:rPr>
                <w:rFonts w:ascii="Calibri Light" w:hAnsi="Calibri Light" w:cs="Calibri Light"/>
                <w:sz w:val="20"/>
                <w:szCs w:val="20"/>
              </w:rPr>
              <w:t xml:space="preserve">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7DEA34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2BDA2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45BE1F3" w14:textId="67C9B183" w:rsidR="009C17B5" w:rsidRDefault="009202D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3F82FE0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3515CF2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333FFA73" w14:textId="77777777" w:rsidTr="00A0442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5990A5" w14:textId="77777777" w:rsidR="009C17B5" w:rsidRDefault="009C17B5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2C5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842776" w14:textId="77777777" w:rsidR="009C17B5" w:rsidRDefault="009C17B5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C70B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970F" w14:textId="77777777" w:rsidR="009C17B5" w:rsidRDefault="009C17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3618F881" w:rsidR="00746074" w:rsidRPr="00014F1F" w:rsidRDefault="00014F1F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IV.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0A632D1F" w14:textId="77777777" w:rsidTr="009C17B5">
        <w:tc>
          <w:tcPr>
            <w:tcW w:w="436" w:type="dxa"/>
            <w:vAlign w:val="center"/>
            <w:hideMark/>
          </w:tcPr>
          <w:p w14:paraId="4041208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1D8AACD2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6C14C7D5" w14:textId="3150AC01" w:rsidR="009C17B5" w:rsidRDefault="009C17B5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</w:t>
            </w:r>
            <w:proofErr w:type="gramEnd"/>
            <w:r w:rsidR="00014F1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miesiącu</w:t>
            </w:r>
          </w:p>
        </w:tc>
        <w:tc>
          <w:tcPr>
            <w:tcW w:w="1417" w:type="dxa"/>
            <w:vAlign w:val="center"/>
            <w:hideMark/>
          </w:tcPr>
          <w:p w14:paraId="7443248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4EDD031E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9C17B5" w:rsidRDefault="009C17B5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vAlign w:val="center"/>
            <w:hideMark/>
          </w:tcPr>
          <w:p w14:paraId="58A8E74B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62BE1BB5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7309E4C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9C17B5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6EA94D4B" w14:textId="77777777" w:rsidTr="007F7C8F">
        <w:tc>
          <w:tcPr>
            <w:tcW w:w="436" w:type="dxa"/>
            <w:tcBorders>
              <w:bottom w:val="single" w:sz="4" w:space="0" w:color="auto"/>
            </w:tcBorders>
          </w:tcPr>
          <w:p w14:paraId="19C6A50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74B4C751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564F51D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3C0419E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462502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4AA948C6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B59A9A5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9CE175B" w14:textId="77777777" w:rsidR="009C17B5" w:rsidRPr="009929AD" w:rsidRDefault="009C17B5" w:rsidP="00265143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26B6AAB2" w14:textId="77777777" w:rsidTr="007F7C8F">
        <w:tc>
          <w:tcPr>
            <w:tcW w:w="436" w:type="dxa"/>
            <w:tcBorders>
              <w:bottom w:val="single" w:sz="4" w:space="0" w:color="auto"/>
            </w:tcBorders>
            <w:hideMark/>
          </w:tcPr>
          <w:p w14:paraId="70072A3C" w14:textId="77777777" w:rsidR="009C17B5" w:rsidRDefault="009C17B5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5DEC2087" w14:textId="77777777" w:rsidR="009C17B5" w:rsidRPr="004D6626" w:rsidRDefault="009C17B5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46A8C810" w14:textId="77777777" w:rsidR="009C17B5" w:rsidRDefault="009C17B5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60 wyjazdów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40FF2AA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2DD5055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  <w:hideMark/>
          </w:tcPr>
          <w:p w14:paraId="7F5F87EB" w14:textId="07A2A704" w:rsidR="009C17B5" w:rsidRDefault="009202DE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EE47AD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40614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1A594643" w14:textId="77777777" w:rsidTr="007F7C8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8BF310D" w14:textId="77777777" w:rsidR="009C17B5" w:rsidRDefault="009C17B5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9703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B33F61" w14:textId="77777777" w:rsidR="009C17B5" w:rsidRDefault="009C17B5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5EA7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498" w14:textId="77777777" w:rsidR="009C17B5" w:rsidRDefault="009C17B5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73B5B705" w:rsidR="00A46111" w:rsidRPr="00014F1F" w:rsidRDefault="00014F1F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b/>
          <w:bCs/>
        </w:rPr>
      </w:pPr>
      <w:r w:rsidRPr="00014F1F">
        <w:rPr>
          <w:b/>
          <w:bCs/>
        </w:rPr>
        <w:t>V.</w:t>
      </w:r>
    </w:p>
    <w:tbl>
      <w:tblPr>
        <w:tblW w:w="921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</w:tblGrid>
      <w:tr w:rsidR="009C17B5" w14:paraId="7BB307D5" w14:textId="77777777" w:rsidTr="009C17B5">
        <w:tc>
          <w:tcPr>
            <w:tcW w:w="436" w:type="dxa"/>
            <w:vAlign w:val="center"/>
            <w:hideMark/>
          </w:tcPr>
          <w:p w14:paraId="4EA795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vAlign w:val="center"/>
            <w:hideMark/>
          </w:tcPr>
          <w:p w14:paraId="0E186F5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vAlign w:val="center"/>
            <w:hideMark/>
          </w:tcPr>
          <w:p w14:paraId="5A741C71" w14:textId="23214E2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ilość </w:t>
            </w:r>
            <w:proofErr w:type="gram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wyjazdów  </w:t>
            </w:r>
            <w:r w:rsidR="00014F1F" w:rsidRPr="00494D3F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>w</w:t>
            </w:r>
            <w:proofErr w:type="gramEnd"/>
            <w:r w:rsidR="00014F1F" w:rsidRPr="00494D3F"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  <w:t xml:space="preserve"> roku</w:t>
            </w:r>
          </w:p>
        </w:tc>
        <w:tc>
          <w:tcPr>
            <w:tcW w:w="1417" w:type="dxa"/>
            <w:vAlign w:val="center"/>
            <w:hideMark/>
          </w:tcPr>
          <w:p w14:paraId="337411F7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vAlign w:val="center"/>
            <w:hideMark/>
          </w:tcPr>
          <w:p w14:paraId="06E1EE53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2836291D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850" w:type="dxa"/>
            <w:vAlign w:val="center"/>
            <w:hideMark/>
          </w:tcPr>
          <w:p w14:paraId="7658B2B9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vAlign w:val="center"/>
            <w:hideMark/>
          </w:tcPr>
          <w:p w14:paraId="43CD6402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vAlign w:val="center"/>
            <w:hideMark/>
          </w:tcPr>
          <w:p w14:paraId="5F094E4F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9C17B5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9C17B5" w14:paraId="42384BB5" w14:textId="77777777" w:rsidTr="00014F1F">
        <w:tc>
          <w:tcPr>
            <w:tcW w:w="436" w:type="dxa"/>
            <w:tcBorders>
              <w:bottom w:val="single" w:sz="4" w:space="0" w:color="auto"/>
            </w:tcBorders>
          </w:tcPr>
          <w:p w14:paraId="1E4068A6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bottom w:val="single" w:sz="4" w:space="0" w:color="auto"/>
            </w:tcBorders>
            <w:hideMark/>
          </w:tcPr>
          <w:p w14:paraId="27FB5BEF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7102991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14:paraId="0BB718B1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A3AE6F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0BC4397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179BCDE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564F4F4A" w14:textId="77777777" w:rsidR="009C17B5" w:rsidRPr="009929AD" w:rsidRDefault="009C17B5" w:rsidP="00D33396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9929AD">
              <w:rPr>
                <w:rFonts w:ascii="Calibri Light" w:hAnsi="Calibri Light" w:cs="Calibri Light"/>
                <w:sz w:val="18"/>
                <w:szCs w:val="18"/>
              </w:rPr>
              <w:t>7</w:t>
            </w:r>
          </w:p>
        </w:tc>
      </w:tr>
      <w:tr w:rsidR="009C17B5" w14:paraId="78B52400" w14:textId="77777777" w:rsidTr="00014F1F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D3E71" w14:textId="77777777" w:rsidR="009C17B5" w:rsidRDefault="009C17B5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126CD" w14:textId="70CA34FD" w:rsidR="009C17B5" w:rsidRPr="004D6626" w:rsidRDefault="009C17B5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77B1" w14:textId="61FE5FBC" w:rsidR="009C17B5" w:rsidRDefault="00014F1F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 wyjazdów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8677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2972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C651" w14:textId="1832D5C5" w:rsidR="009C17B5" w:rsidRDefault="009202DE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EB56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413F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9C17B5" w14:paraId="01694155" w14:textId="77777777" w:rsidTr="00014F1F"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32FE79" w14:textId="77777777" w:rsidR="009C17B5" w:rsidRDefault="009C17B5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625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4B947" w14:textId="77777777" w:rsidR="009C17B5" w:rsidRDefault="009C17B5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FB4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06C" w14:textId="77777777" w:rsidR="009C17B5" w:rsidRDefault="009C17B5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A73868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 xml:space="preserve">punkty I – </w:t>
      </w:r>
      <w:proofErr w:type="gramStart"/>
      <w:r w:rsidR="00014F1F">
        <w:rPr>
          <w:b/>
          <w:sz w:val="22"/>
        </w:rPr>
        <w:t>V: .</w:t>
      </w:r>
      <w:r>
        <w:rPr>
          <w:b/>
          <w:sz w:val="22"/>
        </w:rPr>
        <w:t>…</w:t>
      </w:r>
      <w:proofErr w:type="gramEnd"/>
      <w:r>
        <w:rPr>
          <w:b/>
          <w:sz w:val="22"/>
        </w:rPr>
        <w:t xml:space="preserve">…………………… </w:t>
      </w:r>
      <w:r w:rsidRPr="00014F1F">
        <w:rPr>
          <w:b/>
          <w:sz w:val="22"/>
          <w:u w:val="single"/>
        </w:rPr>
        <w:t>zł netto</w:t>
      </w:r>
      <w:r>
        <w:rPr>
          <w:b/>
          <w:sz w:val="22"/>
        </w:rPr>
        <w:t xml:space="preserve"> (słownie: …………………………………………………………………………………………………</w:t>
      </w:r>
      <w:proofErr w:type="gramStart"/>
      <w:r>
        <w:rPr>
          <w:b/>
          <w:sz w:val="22"/>
        </w:rPr>
        <w:t>…….</w:t>
      </w:r>
      <w:proofErr w:type="gramEnd"/>
      <w:r>
        <w:rPr>
          <w:b/>
          <w:sz w:val="22"/>
        </w:rPr>
        <w:t>)</w:t>
      </w:r>
    </w:p>
    <w:p w14:paraId="0D323C10" w14:textId="5454FCA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Razem </w:t>
      </w:r>
      <w:r w:rsidR="00014F1F">
        <w:rPr>
          <w:b/>
          <w:sz w:val="22"/>
        </w:rPr>
        <w:t>punkty I - V</w:t>
      </w:r>
      <w:r>
        <w:rPr>
          <w:b/>
          <w:sz w:val="22"/>
        </w:rPr>
        <w:t xml:space="preserve">: ……………………… </w:t>
      </w:r>
      <w:r w:rsidRPr="00014F1F">
        <w:rPr>
          <w:b/>
          <w:sz w:val="22"/>
          <w:u w:val="single"/>
        </w:rPr>
        <w:t>zł brutto</w:t>
      </w:r>
      <w:r>
        <w:rPr>
          <w:b/>
          <w:sz w:val="22"/>
        </w:rPr>
        <w:t xml:space="preserve"> (słownie: …………………………………………………………………………………………………</w:t>
      </w:r>
      <w:proofErr w:type="gramStart"/>
      <w:r>
        <w:rPr>
          <w:b/>
          <w:sz w:val="22"/>
        </w:rPr>
        <w:t>…….</w:t>
      </w:r>
      <w:proofErr w:type="gramEnd"/>
      <w:r>
        <w:rPr>
          <w:b/>
          <w:sz w:val="22"/>
        </w:rPr>
        <w:t>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060A8ADB" w:rsidR="0017365F" w:rsidRPr="00114568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ze Specyfikacją Warunków Zamówienia i uznajemy się za związanych określonymi w niej zasadami postępowania;</w:t>
      </w:r>
    </w:p>
    <w:p w14:paraId="56FF951C" w14:textId="5D7D96D9" w:rsidR="0017365F" w:rsidRDefault="0017365F" w:rsidP="009929AD">
      <w:pPr>
        <w:numPr>
          <w:ilvl w:val="0"/>
          <w:numId w:val="37"/>
        </w:numPr>
        <w:spacing w:after="120"/>
        <w:ind w:left="641" w:hanging="357"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Warunków Zamówienia;</w:t>
      </w:r>
    </w:p>
    <w:p w14:paraId="7E852642" w14:textId="77777777" w:rsidR="0017365F" w:rsidRDefault="0017365F" w:rsidP="009929AD">
      <w:pPr>
        <w:numPr>
          <w:ilvl w:val="0"/>
          <w:numId w:val="37"/>
        </w:numPr>
        <w:spacing w:after="120"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5B913706" w:rsidR="0017365F" w:rsidRPr="009929AD" w:rsidRDefault="0017365F" w:rsidP="009929AD">
      <w:pPr>
        <w:numPr>
          <w:ilvl w:val="0"/>
          <w:numId w:val="37"/>
        </w:numPr>
        <w:spacing w:after="120"/>
        <w:jc w:val="both"/>
        <w:outlineLvl w:val="1"/>
        <w:rPr>
          <w:sz w:val="22"/>
          <w:szCs w:val="22"/>
        </w:rPr>
      </w:pPr>
      <w:r w:rsidRPr="009929AD">
        <w:rPr>
          <w:sz w:val="22"/>
          <w:szCs w:val="22"/>
        </w:rPr>
        <w:t xml:space="preserve">czas podstawienia odpowiedniego środka transportu wynosi: </w:t>
      </w:r>
      <w:r w:rsidRPr="009929AD">
        <w:rPr>
          <w:b/>
          <w:sz w:val="22"/>
          <w:szCs w:val="22"/>
        </w:rPr>
        <w:t>/podać w godzinach lub w minutach</w:t>
      </w:r>
      <w:r w:rsidR="007A43FC" w:rsidRPr="009929AD">
        <w:rPr>
          <w:b/>
          <w:sz w:val="22"/>
          <w:szCs w:val="22"/>
        </w:rPr>
        <w:t xml:space="preserve"> – nie dłużej niż 2 h</w:t>
      </w:r>
      <w:r w:rsidRPr="009929AD">
        <w:rPr>
          <w:b/>
          <w:sz w:val="22"/>
          <w:szCs w:val="22"/>
        </w:rPr>
        <w:t xml:space="preserve">/ </w:t>
      </w:r>
      <w:r w:rsidRPr="009929AD">
        <w:rPr>
          <w:b/>
          <w:bCs/>
          <w:iCs/>
          <w:color w:val="000000"/>
          <w:sz w:val="22"/>
          <w:szCs w:val="22"/>
        </w:rPr>
        <w:t xml:space="preserve">……………………. </w:t>
      </w:r>
      <w:r w:rsidR="007A43FC" w:rsidRPr="009929AD">
        <w:rPr>
          <w:b/>
          <w:bCs/>
          <w:iCs/>
          <w:color w:val="000000"/>
          <w:sz w:val="22"/>
          <w:szCs w:val="22"/>
        </w:rPr>
        <w:t>d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la </w:t>
      </w:r>
      <w:r w:rsidR="009929AD" w:rsidRPr="009929AD">
        <w:rPr>
          <w:b/>
          <w:bCs/>
          <w:iCs/>
          <w:color w:val="000000"/>
          <w:sz w:val="22"/>
          <w:szCs w:val="22"/>
        </w:rPr>
        <w:t>punktów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="009929AD" w:rsidRPr="009929AD">
        <w:rPr>
          <w:b/>
          <w:bCs/>
          <w:iCs/>
          <w:color w:val="000000"/>
          <w:sz w:val="22"/>
          <w:szCs w:val="22"/>
        </w:rPr>
        <w:t>I, III, IV, V</w:t>
      </w:r>
      <w:r w:rsidR="00D405CD" w:rsidRPr="009929AD">
        <w:rPr>
          <w:b/>
          <w:bCs/>
          <w:iCs/>
          <w:color w:val="000000"/>
          <w:sz w:val="22"/>
          <w:szCs w:val="22"/>
        </w:rPr>
        <w:t xml:space="preserve"> </w:t>
      </w:r>
      <w:r w:rsidRPr="009929AD">
        <w:rPr>
          <w:b/>
          <w:bCs/>
          <w:iCs/>
          <w:color w:val="000000"/>
          <w:sz w:val="22"/>
          <w:szCs w:val="22"/>
        </w:rPr>
        <w:t>*/</w:t>
      </w:r>
      <w:r w:rsidRPr="009929AD">
        <w:rPr>
          <w:sz w:val="22"/>
          <w:szCs w:val="22"/>
        </w:rPr>
        <w:t xml:space="preserve">vide kryteria oceny ofert/ </w:t>
      </w:r>
    </w:p>
    <w:p w14:paraId="571A31C5" w14:textId="4E961F7D" w:rsidR="0017365F" w:rsidRPr="009929AD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  <w:sz w:val="22"/>
          <w:szCs w:val="22"/>
        </w:rPr>
      </w:pPr>
      <w:r w:rsidRPr="009929AD">
        <w:rPr>
          <w:sz w:val="22"/>
          <w:szCs w:val="22"/>
        </w:rPr>
        <w:t xml:space="preserve">dysponujemy nw. liczbą środków transportu, które spełniają </w:t>
      </w:r>
      <w:proofErr w:type="gramStart"/>
      <w:r w:rsidRPr="009929AD">
        <w:rPr>
          <w:sz w:val="22"/>
          <w:szCs w:val="22"/>
        </w:rPr>
        <w:t>warunki</w:t>
      </w:r>
      <w:proofErr w:type="gramEnd"/>
      <w:r w:rsidRPr="009929AD">
        <w:rPr>
          <w:sz w:val="22"/>
          <w:szCs w:val="22"/>
        </w:rPr>
        <w:t xml:space="preserve"> o których mowa w SWZ: </w:t>
      </w:r>
      <w:r w:rsidRPr="009929AD">
        <w:rPr>
          <w:b/>
          <w:sz w:val="22"/>
          <w:szCs w:val="22"/>
        </w:rPr>
        <w:t>/podać liczbę pojazdów/</w:t>
      </w:r>
    </w:p>
    <w:p w14:paraId="22F426A3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43673A05" w14:textId="63F1359A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a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4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</w:t>
      </w:r>
      <w:proofErr w:type="gramStart"/>
      <w:r w:rsidR="0017365F" w:rsidRPr="00C115FB">
        <w:rPr>
          <w:b/>
          <w:bCs/>
          <w:sz w:val="22"/>
          <w:szCs w:val="22"/>
        </w:rPr>
        <w:t>…….</w:t>
      </w:r>
      <w:proofErr w:type="gramEnd"/>
      <w:r w:rsidR="0017365F" w:rsidRPr="00C115FB">
        <w:rPr>
          <w:b/>
          <w:bCs/>
          <w:sz w:val="22"/>
          <w:szCs w:val="22"/>
        </w:rPr>
        <w:t>.</w:t>
      </w:r>
      <w:r w:rsidR="0017365F" w:rsidRPr="009929AD">
        <w:rPr>
          <w:sz w:val="22"/>
          <w:szCs w:val="22"/>
        </w:rPr>
        <w:t xml:space="preserve"> pojazdy</w:t>
      </w:r>
      <w:r w:rsidR="008D1D11" w:rsidRPr="009929AD">
        <w:rPr>
          <w:sz w:val="22"/>
          <w:szCs w:val="22"/>
        </w:rPr>
        <w:t>/ów</w:t>
      </w:r>
      <w:r w:rsidR="0017365F" w:rsidRPr="009929AD">
        <w:rPr>
          <w:sz w:val="22"/>
          <w:szCs w:val="22"/>
        </w:rPr>
        <w:t xml:space="preserve"> </w:t>
      </w:r>
      <w:r w:rsidR="009929AD" w:rsidRPr="009929AD">
        <w:rPr>
          <w:sz w:val="22"/>
          <w:szCs w:val="22"/>
        </w:rPr>
        <w:t>uprzywilejowane/</w:t>
      </w:r>
      <w:proofErr w:type="spellStart"/>
      <w:r w:rsidR="009929AD" w:rsidRPr="009929AD">
        <w:rPr>
          <w:sz w:val="22"/>
          <w:szCs w:val="22"/>
        </w:rPr>
        <w:t>ych</w:t>
      </w:r>
      <w:proofErr w:type="spellEnd"/>
      <w:r w:rsidR="009929AD" w:rsidRPr="009929AD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>służące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do przewozu osób </w:t>
      </w:r>
      <w:r w:rsidR="0017365F" w:rsidRPr="00494D3F">
        <w:rPr>
          <w:b/>
          <w:bCs/>
          <w:sz w:val="22"/>
          <w:szCs w:val="22"/>
        </w:rPr>
        <w:t>w pozycji siedzącej</w:t>
      </w:r>
      <w:r w:rsidR="00773EA6" w:rsidRPr="00494D3F">
        <w:rPr>
          <w:b/>
          <w:bCs/>
          <w:sz w:val="22"/>
          <w:szCs w:val="22"/>
        </w:rPr>
        <w:t xml:space="preserve"> lub leżącej</w:t>
      </w:r>
      <w:r w:rsidR="0017365F" w:rsidRPr="009929AD">
        <w:rPr>
          <w:sz w:val="22"/>
          <w:szCs w:val="22"/>
        </w:rPr>
        <w:t>; posiadające</w:t>
      </w:r>
      <w:r w:rsidR="008D1D11" w:rsidRPr="009929AD">
        <w:rPr>
          <w:sz w:val="22"/>
          <w:szCs w:val="22"/>
        </w:rPr>
        <w:t>/</w:t>
      </w:r>
      <w:proofErr w:type="spellStart"/>
      <w:r w:rsidR="008D1D11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pozytywną opinię Powiatowej Stacji Sanitarno-Epidemiologicznej, których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9929AD">
        <w:rPr>
          <w:sz w:val="22"/>
          <w:szCs w:val="22"/>
        </w:rPr>
        <w:t xml:space="preserve"> r.  posiadające aktualne badania </w:t>
      </w:r>
      <w:proofErr w:type="gramStart"/>
      <w:r w:rsidR="0017365F" w:rsidRPr="009929AD">
        <w:rPr>
          <w:sz w:val="22"/>
          <w:szCs w:val="22"/>
        </w:rPr>
        <w:t>techniczne,  ubezpieczenie</w:t>
      </w:r>
      <w:proofErr w:type="gramEnd"/>
      <w:r w:rsidR="0017365F" w:rsidRPr="009929AD">
        <w:rPr>
          <w:sz w:val="22"/>
          <w:szCs w:val="22"/>
        </w:rPr>
        <w:t xml:space="preserve"> komunikacyjne OC, NW</w:t>
      </w:r>
    </w:p>
    <w:p w14:paraId="6A29A030" w14:textId="77777777" w:rsidR="0017365F" w:rsidRPr="009929AD" w:rsidRDefault="0017365F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</w:p>
    <w:p w14:paraId="59F3517D" w14:textId="65C9B118" w:rsidR="0017365F" w:rsidRPr="009929AD" w:rsidRDefault="007A43FC" w:rsidP="0017365F">
      <w:pPr>
        <w:pStyle w:val="Akapitzlist"/>
        <w:spacing w:before="60" w:after="120"/>
        <w:ind w:left="644"/>
        <w:jc w:val="both"/>
        <w:rPr>
          <w:sz w:val="22"/>
          <w:szCs w:val="22"/>
        </w:rPr>
      </w:pPr>
      <w:r w:rsidRPr="009929AD">
        <w:rPr>
          <w:sz w:val="22"/>
          <w:szCs w:val="22"/>
        </w:rPr>
        <w:t>b</w:t>
      </w:r>
      <w:r w:rsidR="0017365F" w:rsidRPr="009929AD">
        <w:rPr>
          <w:sz w:val="22"/>
          <w:szCs w:val="22"/>
        </w:rPr>
        <w:t xml:space="preserve">) </w:t>
      </w:r>
      <w:r w:rsidR="000F6F66" w:rsidRPr="009929AD">
        <w:rPr>
          <w:sz w:val="22"/>
          <w:szCs w:val="22"/>
        </w:rPr>
        <w:t>(min. 1 – podać liczbę)</w:t>
      </w:r>
      <w:r w:rsidR="00C115FB">
        <w:rPr>
          <w:sz w:val="22"/>
          <w:szCs w:val="22"/>
        </w:rPr>
        <w:t xml:space="preserve"> </w:t>
      </w:r>
      <w:r w:rsidR="0017365F" w:rsidRPr="00C115FB">
        <w:rPr>
          <w:b/>
          <w:bCs/>
          <w:sz w:val="22"/>
          <w:szCs w:val="22"/>
        </w:rPr>
        <w:t>………….</w:t>
      </w:r>
      <w:r w:rsidR="0017365F" w:rsidRPr="009929AD">
        <w:rPr>
          <w:sz w:val="22"/>
          <w:szCs w:val="22"/>
        </w:rPr>
        <w:t xml:space="preserve"> pojazd/y uprzywilejowany/e przeznaczony/e do przewozu krwi, materiałów krwiopochodnych, materiałów biologicznych i materiałów wykorzystywany/eh do udzielania świadczeń zdrowotnych, posiadający/e pozytywną opinię Powiatowej Stacji Sanitarno-Epidemiologicznej, którego/</w:t>
      </w:r>
      <w:proofErr w:type="spellStart"/>
      <w:r w:rsidR="0017365F" w:rsidRPr="009929AD">
        <w:rPr>
          <w:sz w:val="22"/>
          <w:szCs w:val="22"/>
        </w:rPr>
        <w:t>ych</w:t>
      </w:r>
      <w:proofErr w:type="spellEnd"/>
      <w:r w:rsidR="0017365F" w:rsidRPr="009929AD">
        <w:rPr>
          <w:sz w:val="22"/>
          <w:szCs w:val="22"/>
        </w:rPr>
        <w:t xml:space="preserve"> rok produkcji jest </w:t>
      </w:r>
      <w:r w:rsidR="0017365F" w:rsidRPr="00494D3F">
        <w:rPr>
          <w:b/>
          <w:bCs/>
          <w:sz w:val="22"/>
          <w:szCs w:val="22"/>
        </w:rPr>
        <w:t>nie starszy niż</w:t>
      </w:r>
      <w:r w:rsidR="0017365F" w:rsidRPr="009929AD">
        <w:rPr>
          <w:sz w:val="22"/>
          <w:szCs w:val="22"/>
        </w:rPr>
        <w:t xml:space="preserve"> </w:t>
      </w:r>
      <w:r w:rsidR="0017365F" w:rsidRPr="00494D3F">
        <w:rPr>
          <w:b/>
          <w:bCs/>
          <w:sz w:val="22"/>
          <w:szCs w:val="22"/>
        </w:rPr>
        <w:t>201</w:t>
      </w:r>
      <w:r w:rsidR="00494D3F" w:rsidRPr="00494D3F">
        <w:rPr>
          <w:b/>
          <w:bCs/>
          <w:sz w:val="22"/>
          <w:szCs w:val="22"/>
        </w:rPr>
        <w:t>5</w:t>
      </w:r>
      <w:r w:rsidR="0017365F" w:rsidRPr="00494D3F">
        <w:rPr>
          <w:sz w:val="22"/>
          <w:szCs w:val="22"/>
        </w:rPr>
        <w:t xml:space="preserve"> </w:t>
      </w:r>
      <w:r w:rsidR="0017365F" w:rsidRPr="009929AD">
        <w:rPr>
          <w:sz w:val="22"/>
          <w:szCs w:val="22"/>
        </w:rPr>
        <w:t xml:space="preserve">r.  posiadający/e aktualne badania techniczne, ubezpieczenie komunikacyjne OC, NW </w:t>
      </w:r>
    </w:p>
    <w:p w14:paraId="666973F1" w14:textId="77777777" w:rsidR="009929AD" w:rsidRPr="00C115FB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C115FB">
        <w:rPr>
          <w:sz w:val="22"/>
          <w:szCs w:val="22"/>
        </w:rPr>
        <w:t xml:space="preserve">zgodnie z treścią art. 225 ust. 2 ustawy PZP wybór </w:t>
      </w:r>
      <w:proofErr w:type="gramStart"/>
      <w:r w:rsidRPr="00C115FB">
        <w:rPr>
          <w:sz w:val="22"/>
          <w:szCs w:val="22"/>
        </w:rPr>
        <w:t>naszej  oferty</w:t>
      </w:r>
      <w:proofErr w:type="gramEnd"/>
      <w:r w:rsidRPr="00C115FB">
        <w:rPr>
          <w:sz w:val="22"/>
          <w:szCs w:val="22"/>
        </w:rPr>
        <w:t xml:space="preserve"> </w:t>
      </w:r>
      <w:r w:rsidRPr="00C115FB">
        <w:rPr>
          <w:b/>
          <w:bCs/>
          <w:sz w:val="22"/>
          <w:szCs w:val="22"/>
        </w:rPr>
        <w:t>nie będzie / będzie</w:t>
      </w:r>
      <w:r w:rsidRPr="00C115FB">
        <w:rPr>
          <w:sz w:val="22"/>
          <w:szCs w:val="22"/>
        </w:rPr>
        <w:t xml:space="preserve"> (</w:t>
      </w:r>
      <w:r w:rsidRPr="00C115FB">
        <w:rPr>
          <w:i/>
          <w:iCs/>
          <w:sz w:val="22"/>
          <w:szCs w:val="22"/>
        </w:rPr>
        <w:t>należy przekreślić odpowiednio</w:t>
      </w:r>
      <w:r w:rsidRPr="00C115FB">
        <w:rPr>
          <w:sz w:val="22"/>
          <w:szCs w:val="22"/>
        </w:rPr>
        <w:t xml:space="preserve">) prowadził do powstania u Zamawiającego obowiązku podatkowego zgodnie z przepisami o podatku od towarów i usług. </w:t>
      </w:r>
    </w:p>
    <w:p w14:paraId="7691BEFD" w14:textId="77777777" w:rsidR="009929AD" w:rsidRPr="00102461" w:rsidRDefault="009929AD" w:rsidP="009929AD">
      <w:pPr>
        <w:spacing w:before="120" w:after="120" w:line="276" w:lineRule="auto"/>
        <w:ind w:left="644"/>
        <w:contextualSpacing/>
        <w:jc w:val="both"/>
        <w:rPr>
          <w:sz w:val="22"/>
        </w:rPr>
      </w:pPr>
      <w:r w:rsidRPr="00102461">
        <w:rPr>
          <w:i/>
          <w:iCs/>
          <w:sz w:val="20"/>
          <w:szCs w:val="20"/>
        </w:rPr>
        <w:t xml:space="preserve">W przypadku </w:t>
      </w:r>
      <w:proofErr w:type="gramStart"/>
      <w:r w:rsidRPr="00102461">
        <w:rPr>
          <w:i/>
          <w:iCs/>
          <w:sz w:val="20"/>
          <w:szCs w:val="20"/>
        </w:rPr>
        <w:t>powstania  obowiązku</w:t>
      </w:r>
      <w:proofErr w:type="gramEnd"/>
      <w:r w:rsidRPr="00102461">
        <w:rPr>
          <w:i/>
          <w:iCs/>
          <w:sz w:val="20"/>
          <w:szCs w:val="20"/>
        </w:rPr>
        <w:t xml:space="preserve"> podatkowego należy </w:t>
      </w:r>
      <w:r>
        <w:rPr>
          <w:i/>
          <w:iCs/>
          <w:sz w:val="20"/>
          <w:szCs w:val="20"/>
        </w:rPr>
        <w:t>wpisać</w:t>
      </w:r>
      <w:r w:rsidRPr="00102461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nazwę/rodzaj towaru lub </w:t>
      </w:r>
      <w:r w:rsidRPr="00102461">
        <w:rPr>
          <w:i/>
          <w:iCs/>
          <w:sz w:val="20"/>
          <w:szCs w:val="20"/>
        </w:rPr>
        <w:t>usługi, któr</w:t>
      </w:r>
      <w:r>
        <w:rPr>
          <w:i/>
          <w:iCs/>
          <w:sz w:val="20"/>
          <w:szCs w:val="20"/>
        </w:rPr>
        <w:t>ych dostawa lub świadczenie</w:t>
      </w:r>
      <w:r w:rsidRPr="00102461">
        <w:rPr>
          <w:i/>
          <w:iCs/>
          <w:sz w:val="20"/>
          <w:szCs w:val="20"/>
        </w:rPr>
        <w:t xml:space="preserve"> będ</w:t>
      </w:r>
      <w:r>
        <w:rPr>
          <w:i/>
          <w:iCs/>
          <w:sz w:val="20"/>
          <w:szCs w:val="20"/>
        </w:rPr>
        <w:t>ą</w:t>
      </w:r>
      <w:r w:rsidRPr="00102461">
        <w:rPr>
          <w:i/>
          <w:iCs/>
          <w:sz w:val="20"/>
          <w:szCs w:val="20"/>
        </w:rPr>
        <w:t xml:space="preserve"> prowadził</w:t>
      </w:r>
      <w:r>
        <w:rPr>
          <w:i/>
          <w:iCs/>
          <w:sz w:val="20"/>
          <w:szCs w:val="20"/>
        </w:rPr>
        <w:t>y</w:t>
      </w:r>
      <w:r w:rsidRPr="00102461">
        <w:rPr>
          <w:i/>
          <w:iCs/>
          <w:sz w:val="20"/>
          <w:szCs w:val="20"/>
        </w:rPr>
        <w:t xml:space="preserve"> do powstania u Zamawiającego obowiązku podatkowego</w:t>
      </w:r>
      <w:r>
        <w:rPr>
          <w:i/>
          <w:iCs/>
          <w:sz w:val="20"/>
          <w:szCs w:val="20"/>
        </w:rPr>
        <w:t>: …..</w:t>
      </w:r>
      <w:r w:rsidRPr="00102461">
        <w:rPr>
          <w:i/>
          <w:iCs/>
          <w:sz w:val="20"/>
          <w:szCs w:val="20"/>
        </w:rPr>
        <w:t>...................................................................................................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>
        <w:rPr>
          <w:sz w:val="22"/>
        </w:rPr>
        <w:t xml:space="preserve"> </w:t>
      </w:r>
      <w:r>
        <w:rPr>
          <w:i/>
          <w:iCs/>
          <w:sz w:val="20"/>
          <w:szCs w:val="20"/>
        </w:rPr>
        <w:t>w</w:t>
      </w:r>
      <w:r w:rsidRPr="00A03C53">
        <w:rPr>
          <w:i/>
          <w:iCs/>
          <w:sz w:val="20"/>
          <w:szCs w:val="20"/>
        </w:rPr>
        <w:t>raz z podaniem jej wartości bez kwoty podatku</w:t>
      </w:r>
      <w:r>
        <w:rPr>
          <w:i/>
          <w:iCs/>
          <w:sz w:val="20"/>
          <w:szCs w:val="20"/>
        </w:rPr>
        <w:t xml:space="preserve">: </w:t>
      </w:r>
      <w:r w:rsidRPr="00A03C53">
        <w:rPr>
          <w:i/>
          <w:iCs/>
          <w:sz w:val="20"/>
          <w:szCs w:val="20"/>
        </w:rPr>
        <w:t>...................................................................</w:t>
      </w:r>
      <w:r>
        <w:rPr>
          <w:i/>
          <w:iCs/>
          <w:sz w:val="20"/>
          <w:szCs w:val="20"/>
        </w:rPr>
        <w:t xml:space="preserve"> </w:t>
      </w:r>
      <w:r w:rsidRPr="00A03C53">
        <w:rPr>
          <w:i/>
          <w:iCs/>
          <w:sz w:val="20"/>
          <w:szCs w:val="20"/>
        </w:rPr>
        <w:t>PLN</w:t>
      </w:r>
      <w:r>
        <w:rPr>
          <w:i/>
          <w:iCs/>
          <w:sz w:val="20"/>
          <w:szCs w:val="20"/>
        </w:rPr>
        <w:t xml:space="preserve"> oraz wskazaniem stawki podatku od towarów i usług, która zgodnie z wiedzą wykonawcy będzie miała zastosowanie: ……………….</w:t>
      </w:r>
    </w:p>
    <w:p w14:paraId="5058E9F8" w14:textId="77777777" w:rsidR="009929AD" w:rsidRPr="0001431A" w:rsidRDefault="009929AD" w:rsidP="009929AD">
      <w:pPr>
        <w:spacing w:before="120" w:after="120" w:line="276" w:lineRule="auto"/>
        <w:contextualSpacing/>
        <w:jc w:val="both"/>
        <w:rPr>
          <w:sz w:val="22"/>
        </w:rPr>
      </w:pPr>
    </w:p>
    <w:p w14:paraId="7E14A4E2" w14:textId="77777777" w:rsidR="009929AD" w:rsidRDefault="009929AD" w:rsidP="009929AD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1421C8">
        <w:rPr>
          <w:b/>
          <w:bCs/>
          <w:sz w:val="22"/>
        </w:rPr>
        <w:t>zamierzamy / nie zamierzamy</w:t>
      </w:r>
      <w:r w:rsidRPr="00DE55E6">
        <w:rPr>
          <w:sz w:val="22"/>
        </w:rPr>
        <w:t>* powierzyć realizację następujących części zamówienia podwykonawcom:</w:t>
      </w:r>
    </w:p>
    <w:p w14:paraId="7906717A" w14:textId="77777777" w:rsidR="009929AD" w:rsidRPr="00C437AC" w:rsidRDefault="009929AD" w:rsidP="009929AD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9929AD" w:rsidRPr="001661BD" w14:paraId="0A307F87" w14:textId="77777777" w:rsidTr="00AE74E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C4D6F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3556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769FD4C3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22B35" w14:textId="77777777" w:rsidR="009929AD" w:rsidRPr="001661BD" w:rsidRDefault="009929AD" w:rsidP="00AE74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9929AD" w:rsidRPr="001661BD" w14:paraId="66878B7D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9077C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BE51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11F5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29AD" w:rsidRPr="001661BD" w14:paraId="7355BC05" w14:textId="77777777" w:rsidTr="00AE74E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F300B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1CF0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28A2" w14:textId="77777777" w:rsidR="009929AD" w:rsidRPr="001661BD" w:rsidRDefault="009929AD" w:rsidP="00AE74E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B1AFE9B" w14:textId="77777777" w:rsidR="009929AD" w:rsidRPr="00C437AC" w:rsidRDefault="009929AD" w:rsidP="009929AD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15A664A4" w14:textId="77777777" w:rsidR="009929AD" w:rsidRPr="00114568" w:rsidRDefault="009929AD" w:rsidP="009929AD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2B6FA35F" w14:textId="77777777" w:rsidR="009929AD" w:rsidRPr="00114568" w:rsidRDefault="009929AD" w:rsidP="00C115FB">
      <w:pPr>
        <w:numPr>
          <w:ilvl w:val="0"/>
          <w:numId w:val="37"/>
        </w:numPr>
        <w:spacing w:after="120"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Warunków Zamówienia i zobowiązujemy się w przypadku wyboru naszej oferty do zawarcia umowy na zawartych tam warunkach, w miejscu i terminie wyznaczonym przez Zamawiającego;</w:t>
      </w:r>
    </w:p>
    <w:p w14:paraId="5DDA1A90" w14:textId="21CB252E" w:rsidR="00C115FB" w:rsidRDefault="009929AD" w:rsidP="00C115FB">
      <w:pPr>
        <w:numPr>
          <w:ilvl w:val="0"/>
          <w:numId w:val="37"/>
        </w:numPr>
        <w:spacing w:after="120"/>
        <w:ind w:left="641" w:hanging="357"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095E0B97" w14:textId="77777777" w:rsidR="00C115FB" w:rsidRPr="00114568" w:rsidRDefault="00C115FB" w:rsidP="00C115FB">
      <w:pPr>
        <w:spacing w:after="120"/>
        <w:ind w:left="641"/>
        <w:jc w:val="both"/>
      </w:pPr>
    </w:p>
    <w:p w14:paraId="7CBEF18E" w14:textId="77777777" w:rsidR="00C115FB" w:rsidRPr="00114568" w:rsidRDefault="00C115FB" w:rsidP="00C115FB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>Załącznikami do niniejszej oferty są:</w:t>
      </w:r>
    </w:p>
    <w:p w14:paraId="4445BEE9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2B9C0E5" w14:textId="77777777" w:rsidR="00C115FB" w:rsidRPr="00114568" w:rsidRDefault="00C115FB" w:rsidP="00C115FB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B29D945" w14:textId="77777777" w:rsidR="00C115FB" w:rsidRDefault="00C115FB" w:rsidP="00C115FB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3F81223B" w14:textId="77777777" w:rsidR="00C115FB" w:rsidRPr="00114568" w:rsidRDefault="00C115FB" w:rsidP="00C115FB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BB786EA" w14:textId="77777777" w:rsidR="00C115FB" w:rsidRDefault="00C115FB" w:rsidP="00C115FB">
      <w:pPr>
        <w:pStyle w:val="rozdzia"/>
      </w:pPr>
    </w:p>
    <w:p w14:paraId="580AF624" w14:textId="2046805F" w:rsidR="00C115FB" w:rsidRPr="001421C8" w:rsidRDefault="00C115FB" w:rsidP="00C115FB">
      <w:pPr>
        <w:pStyle w:val="rozdzia"/>
      </w:pPr>
      <w:r w:rsidRPr="001421C8">
        <w:t>Formularz oferty musi być opatrzony, przez osobę lub osoby uprawnione do reprezentowania wykonawcy, kwalifikowanym podpisem elektronicznym lub podpisem zaufanym lub podpisem osobistym (e-dowód)</w:t>
      </w:r>
      <w:r w:rsidRPr="001421C8">
        <w:rPr>
          <w:rFonts w:asciiTheme="minorHAnsi" w:eastAsiaTheme="minorHAnsi" w:hAnsiTheme="minorHAnsi" w:cs="Calibri-Italic"/>
          <w:iCs/>
          <w:lang w:eastAsia="en-US"/>
        </w:rPr>
        <w:t>.</w:t>
      </w:r>
    </w:p>
    <w:p w14:paraId="53675BA7" w14:textId="77777777" w:rsidR="0017365F" w:rsidRPr="00114568" w:rsidRDefault="0017365F" w:rsidP="00C115FB">
      <w:pPr>
        <w:spacing w:before="120" w:after="120" w:line="276" w:lineRule="auto"/>
        <w:ind w:left="641"/>
        <w:contextualSpacing/>
        <w:jc w:val="both"/>
        <w:rPr>
          <w:i/>
          <w:sz w:val="18"/>
          <w:szCs w:val="18"/>
        </w:rPr>
      </w:pPr>
    </w:p>
    <w:sectPr w:rsidR="0017365F" w:rsidRPr="00114568" w:rsidSect="009D4FBD">
      <w:headerReference w:type="default" r:id="rId7"/>
      <w:footerReference w:type="default" r:id="rId8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D29D3" w14:textId="77777777" w:rsidR="00CC03A3" w:rsidRDefault="00CC03A3">
      <w:r>
        <w:separator/>
      </w:r>
    </w:p>
  </w:endnote>
  <w:endnote w:type="continuationSeparator" w:id="0">
    <w:p w14:paraId="75B67DAA" w14:textId="77777777" w:rsidR="00CC03A3" w:rsidRDefault="00CC0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290A9" w14:textId="77777777" w:rsidR="00CC03A3" w:rsidRDefault="00CC03A3">
      <w:r>
        <w:separator/>
      </w:r>
    </w:p>
  </w:footnote>
  <w:footnote w:type="continuationSeparator" w:id="0">
    <w:p w14:paraId="004B4F3C" w14:textId="77777777" w:rsidR="00CC03A3" w:rsidRDefault="00CC03A3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E88ABB" w14:textId="77777777" w:rsidR="009929AD" w:rsidRDefault="009929AD" w:rsidP="009929AD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31EF961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651E917" w14:textId="77777777" w:rsidR="009929AD" w:rsidRDefault="009929AD" w:rsidP="009929AD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68660" w14:textId="77777777" w:rsidR="000C37D2" w:rsidRDefault="000C37D2" w:rsidP="000F2C92">
    <w:pPr>
      <w:pStyle w:val="Nagwek"/>
    </w:pPr>
  </w:p>
  <w:p w14:paraId="7BFE993D" w14:textId="2373C166" w:rsidR="000F2C92" w:rsidRPr="000F2C92" w:rsidRDefault="000F2C92" w:rsidP="000F2C92">
    <w:pPr>
      <w:pStyle w:val="Nagwek"/>
    </w:pPr>
    <w:r w:rsidRPr="00C1764B">
      <w:t xml:space="preserve">Znak sprawy </w:t>
    </w:r>
    <w:r w:rsidR="003F1CBA" w:rsidRPr="00C1764B">
      <w:t>ZP/</w:t>
    </w:r>
    <w:r w:rsidR="007B31C7">
      <w:t>55</w:t>
    </w:r>
    <w:r w:rsidR="003F1CBA" w:rsidRPr="00C1764B">
      <w:t>/20</w:t>
    </w:r>
    <w:r w:rsidR="00CB2C2D" w:rsidRPr="00C1764B">
      <w:t>2</w:t>
    </w:r>
    <w:r w:rsidR="007B31C7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785CBBEC"/>
    <w:lvl w:ilvl="0" w:tplc="048E375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411925611">
    <w:abstractNumId w:val="11"/>
  </w:num>
  <w:num w:numId="2" w16cid:durableId="1694842454">
    <w:abstractNumId w:val="21"/>
  </w:num>
  <w:num w:numId="3" w16cid:durableId="1376392501">
    <w:abstractNumId w:val="23"/>
  </w:num>
  <w:num w:numId="4" w16cid:durableId="23948655">
    <w:abstractNumId w:val="7"/>
  </w:num>
  <w:num w:numId="5" w16cid:durableId="1101684507">
    <w:abstractNumId w:val="28"/>
  </w:num>
  <w:num w:numId="6" w16cid:durableId="1959296148">
    <w:abstractNumId w:val="8"/>
  </w:num>
  <w:num w:numId="7" w16cid:durableId="1520781019">
    <w:abstractNumId w:val="9"/>
  </w:num>
  <w:num w:numId="8" w16cid:durableId="1858040783">
    <w:abstractNumId w:val="31"/>
  </w:num>
  <w:num w:numId="9" w16cid:durableId="608203110">
    <w:abstractNumId w:val="6"/>
  </w:num>
  <w:num w:numId="10" w16cid:durableId="523980804">
    <w:abstractNumId w:val="30"/>
  </w:num>
  <w:num w:numId="11" w16cid:durableId="491680709">
    <w:abstractNumId w:val="25"/>
  </w:num>
  <w:num w:numId="12" w16cid:durableId="1666975158">
    <w:abstractNumId w:val="13"/>
  </w:num>
  <w:num w:numId="13" w16cid:durableId="1976910469">
    <w:abstractNumId w:val="24"/>
  </w:num>
  <w:num w:numId="14" w16cid:durableId="818958488">
    <w:abstractNumId w:val="38"/>
  </w:num>
  <w:num w:numId="15" w16cid:durableId="1252619289">
    <w:abstractNumId w:val="22"/>
  </w:num>
  <w:num w:numId="16" w16cid:durableId="1519154134">
    <w:abstractNumId w:val="37"/>
  </w:num>
  <w:num w:numId="17" w16cid:durableId="953710475">
    <w:abstractNumId w:val="12"/>
  </w:num>
  <w:num w:numId="18" w16cid:durableId="1307970350">
    <w:abstractNumId w:val="16"/>
  </w:num>
  <w:num w:numId="19" w16cid:durableId="1759793909">
    <w:abstractNumId w:val="35"/>
  </w:num>
  <w:num w:numId="20" w16cid:durableId="953363081">
    <w:abstractNumId w:val="3"/>
  </w:num>
  <w:num w:numId="21" w16cid:durableId="1732343517">
    <w:abstractNumId w:val="29"/>
  </w:num>
  <w:num w:numId="22" w16cid:durableId="324673769">
    <w:abstractNumId w:val="4"/>
  </w:num>
  <w:num w:numId="23" w16cid:durableId="1421483519">
    <w:abstractNumId w:val="14"/>
  </w:num>
  <w:num w:numId="24" w16cid:durableId="2063940446">
    <w:abstractNumId w:val="33"/>
  </w:num>
  <w:num w:numId="25" w16cid:durableId="1770856493">
    <w:abstractNumId w:val="10"/>
  </w:num>
  <w:num w:numId="26" w16cid:durableId="568685544">
    <w:abstractNumId w:val="15"/>
  </w:num>
  <w:num w:numId="27" w16cid:durableId="1210875278">
    <w:abstractNumId w:val="20"/>
  </w:num>
  <w:num w:numId="28" w16cid:durableId="669408467">
    <w:abstractNumId w:val="17"/>
  </w:num>
  <w:num w:numId="29" w16cid:durableId="1450590016">
    <w:abstractNumId w:val="5"/>
  </w:num>
  <w:num w:numId="30" w16cid:durableId="17049677">
    <w:abstractNumId w:val="18"/>
  </w:num>
  <w:num w:numId="31" w16cid:durableId="1728994351">
    <w:abstractNumId w:val="2"/>
  </w:num>
  <w:num w:numId="32" w16cid:durableId="956184808">
    <w:abstractNumId w:val="40"/>
  </w:num>
  <w:num w:numId="33" w16cid:durableId="1745911066">
    <w:abstractNumId w:val="19"/>
  </w:num>
  <w:num w:numId="34" w16cid:durableId="1517117010">
    <w:abstractNumId w:val="1"/>
  </w:num>
  <w:num w:numId="35" w16cid:durableId="1924141251">
    <w:abstractNumId w:val="0"/>
  </w:num>
  <w:num w:numId="36" w16cid:durableId="1747071351">
    <w:abstractNumId w:val="36"/>
  </w:num>
  <w:num w:numId="37" w16cid:durableId="1567033628">
    <w:abstractNumId w:val="34"/>
  </w:num>
  <w:num w:numId="38" w16cid:durableId="786389087">
    <w:abstractNumId w:val="39"/>
  </w:num>
  <w:num w:numId="39" w16cid:durableId="288126455">
    <w:abstractNumId w:val="27"/>
  </w:num>
  <w:num w:numId="40" w16cid:durableId="1711801024">
    <w:abstractNumId w:val="32"/>
  </w:num>
  <w:num w:numId="41" w16cid:durableId="20633495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14F1F"/>
    <w:rsid w:val="000316E8"/>
    <w:rsid w:val="000671DE"/>
    <w:rsid w:val="000C37D2"/>
    <w:rsid w:val="000E2FED"/>
    <w:rsid w:val="000F18FA"/>
    <w:rsid w:val="000F2C92"/>
    <w:rsid w:val="000F31BA"/>
    <w:rsid w:val="000F6F66"/>
    <w:rsid w:val="00114568"/>
    <w:rsid w:val="00120D9E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94D3F"/>
    <w:rsid w:val="004C5269"/>
    <w:rsid w:val="004D6626"/>
    <w:rsid w:val="004E766D"/>
    <w:rsid w:val="005108C0"/>
    <w:rsid w:val="00545989"/>
    <w:rsid w:val="00587FF7"/>
    <w:rsid w:val="005A65C7"/>
    <w:rsid w:val="005C7D1A"/>
    <w:rsid w:val="00637863"/>
    <w:rsid w:val="006703E0"/>
    <w:rsid w:val="00695112"/>
    <w:rsid w:val="00695E89"/>
    <w:rsid w:val="00703495"/>
    <w:rsid w:val="00704D7A"/>
    <w:rsid w:val="00733F44"/>
    <w:rsid w:val="00746074"/>
    <w:rsid w:val="00747C51"/>
    <w:rsid w:val="00754090"/>
    <w:rsid w:val="00771931"/>
    <w:rsid w:val="00773EA6"/>
    <w:rsid w:val="007A43FC"/>
    <w:rsid w:val="007B31C7"/>
    <w:rsid w:val="007F7C8F"/>
    <w:rsid w:val="00843C5F"/>
    <w:rsid w:val="00866E4F"/>
    <w:rsid w:val="00896C1F"/>
    <w:rsid w:val="008A1EBC"/>
    <w:rsid w:val="008C249C"/>
    <w:rsid w:val="008D1D11"/>
    <w:rsid w:val="00913412"/>
    <w:rsid w:val="009202DE"/>
    <w:rsid w:val="00923FA0"/>
    <w:rsid w:val="00931342"/>
    <w:rsid w:val="00977292"/>
    <w:rsid w:val="009929AD"/>
    <w:rsid w:val="009C17B5"/>
    <w:rsid w:val="009D4FBD"/>
    <w:rsid w:val="009E04F9"/>
    <w:rsid w:val="00A0442F"/>
    <w:rsid w:val="00A07030"/>
    <w:rsid w:val="00A100DA"/>
    <w:rsid w:val="00A46111"/>
    <w:rsid w:val="00AF6B11"/>
    <w:rsid w:val="00B21345"/>
    <w:rsid w:val="00B43740"/>
    <w:rsid w:val="00B70888"/>
    <w:rsid w:val="00B91F9B"/>
    <w:rsid w:val="00C02EC7"/>
    <w:rsid w:val="00C115FB"/>
    <w:rsid w:val="00C1764B"/>
    <w:rsid w:val="00C33979"/>
    <w:rsid w:val="00C437AC"/>
    <w:rsid w:val="00C57DDD"/>
    <w:rsid w:val="00CB2C2D"/>
    <w:rsid w:val="00CC03A3"/>
    <w:rsid w:val="00D274F5"/>
    <w:rsid w:val="00D405CD"/>
    <w:rsid w:val="00D64C06"/>
    <w:rsid w:val="00D7082E"/>
    <w:rsid w:val="00E364AF"/>
    <w:rsid w:val="00E51D43"/>
    <w:rsid w:val="00E54E5A"/>
    <w:rsid w:val="00E941CB"/>
    <w:rsid w:val="00EA60B8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  <w:style w:type="paragraph" w:customStyle="1" w:styleId="rozdzia">
    <w:name w:val="rozdział"/>
    <w:basedOn w:val="Normalny"/>
    <w:autoRedefine/>
    <w:rsid w:val="00C115FB"/>
    <w:pPr>
      <w:tabs>
        <w:tab w:val="left" w:pos="0"/>
      </w:tabs>
      <w:spacing w:after="120"/>
      <w:jc w:val="both"/>
    </w:pPr>
    <w:rPr>
      <w:rFonts w:ascii="Calibri" w:hAnsi="Calibri" w:cs="Calibri"/>
      <w:b/>
      <w:color w:val="FF0000"/>
      <w:spacing w:val="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853</Words>
  <Characters>5570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2022-11-28T12:02:00Z</cp:lastPrinted>
  <dcterms:created xsi:type="dcterms:W3CDTF">2022-11-28T12:02:00Z</dcterms:created>
  <dcterms:modified xsi:type="dcterms:W3CDTF">2022-11-28T12:02:00Z</dcterms:modified>
</cp:coreProperties>
</file>