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376AF" w14:textId="77777777" w:rsidR="00FB7F50" w:rsidRPr="002245BE" w:rsidRDefault="00EA49F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A49F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A49FF">
        <w:rPr>
          <w:sz w:val="22"/>
          <w:szCs w:val="22"/>
        </w:rPr>
        <w:t>2022-11-25</w:t>
      </w:r>
    </w:p>
    <w:p w14:paraId="5FECF71B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0D0B75A" w14:textId="77777777" w:rsidR="00FB7F50" w:rsidRPr="002245BE" w:rsidRDefault="00EA49FF" w:rsidP="00FB7F50">
      <w:pPr>
        <w:spacing w:after="40"/>
        <w:rPr>
          <w:b/>
          <w:bCs/>
          <w:sz w:val="22"/>
          <w:szCs w:val="22"/>
        </w:rPr>
      </w:pPr>
      <w:r w:rsidRPr="00EA49FF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0216CACB" w14:textId="77777777" w:rsidR="00FB7F50" w:rsidRPr="002245BE" w:rsidRDefault="00EA49FF" w:rsidP="00FB7F50">
      <w:pPr>
        <w:rPr>
          <w:sz w:val="22"/>
          <w:szCs w:val="22"/>
        </w:rPr>
      </w:pPr>
      <w:r w:rsidRPr="00EA49FF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EA49FF">
        <w:rPr>
          <w:sz w:val="22"/>
          <w:szCs w:val="22"/>
        </w:rPr>
        <w:t>66</w:t>
      </w:r>
    </w:p>
    <w:p w14:paraId="3F6E9215" w14:textId="77777777" w:rsidR="00FB7F50" w:rsidRPr="002245BE" w:rsidRDefault="00EA49FF" w:rsidP="00FB7F50">
      <w:pPr>
        <w:rPr>
          <w:sz w:val="22"/>
          <w:szCs w:val="22"/>
        </w:rPr>
      </w:pPr>
      <w:r w:rsidRPr="00EA49FF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EA49FF">
        <w:rPr>
          <w:sz w:val="22"/>
          <w:szCs w:val="22"/>
        </w:rPr>
        <w:t>Kraków</w:t>
      </w:r>
    </w:p>
    <w:p w14:paraId="0FE6FC49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2B694008" w14:textId="2AD791B1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2AFD0460" w14:textId="7B02FB47" w:rsidR="00502415" w:rsidRDefault="00502415" w:rsidP="00FB7F50">
      <w:pPr>
        <w:jc w:val="both"/>
        <w:rPr>
          <w:bCs/>
          <w:sz w:val="18"/>
          <w:szCs w:val="18"/>
        </w:rPr>
      </w:pPr>
    </w:p>
    <w:p w14:paraId="3C6EBEB1" w14:textId="0742E7C0" w:rsidR="00502415" w:rsidRPr="002245BE" w:rsidRDefault="00502415" w:rsidP="00FB7F50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SZP.271.</w:t>
      </w:r>
      <w:r w:rsidR="00412730">
        <w:rPr>
          <w:bCs/>
          <w:sz w:val="18"/>
          <w:szCs w:val="18"/>
        </w:rPr>
        <w:t>995/23/2022</w:t>
      </w:r>
    </w:p>
    <w:p w14:paraId="7FCA3FA1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CF803B2" w14:textId="5CC157A6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502415">
        <w:rPr>
          <w:b/>
          <w:sz w:val="28"/>
        </w:rPr>
        <w:t xml:space="preserve"> </w:t>
      </w:r>
      <w:r w:rsidR="00502415" w:rsidRPr="00502415">
        <w:rPr>
          <w:bCs/>
          <w:sz w:val="28"/>
        </w:rPr>
        <w:t>– dot.</w:t>
      </w:r>
      <w:r w:rsidR="00502415">
        <w:rPr>
          <w:bCs/>
          <w:sz w:val="28"/>
        </w:rPr>
        <w:t xml:space="preserve"> </w:t>
      </w:r>
      <w:r w:rsidR="00502415" w:rsidRPr="00502415">
        <w:rPr>
          <w:bCs/>
          <w:sz w:val="28"/>
        </w:rPr>
        <w:t>zad.</w:t>
      </w:r>
      <w:r w:rsidR="00502415">
        <w:rPr>
          <w:bCs/>
          <w:sz w:val="28"/>
        </w:rPr>
        <w:t xml:space="preserve"> 4,9,33,38,46,55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EA49FF" w:rsidRPr="00607F9B" w14:paraId="1F10FFF3" w14:textId="77777777" w:rsidTr="00AD50BC">
        <w:trPr>
          <w:trHeight w:val="638"/>
        </w:trPr>
        <w:tc>
          <w:tcPr>
            <w:tcW w:w="959" w:type="dxa"/>
            <w:shd w:val="clear" w:color="auto" w:fill="auto"/>
          </w:tcPr>
          <w:p w14:paraId="21B26F0D" w14:textId="77777777" w:rsidR="00EA49FF" w:rsidRPr="00607F9B" w:rsidRDefault="00EA49FF" w:rsidP="00AD50B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55AFFB7" w14:textId="77777777" w:rsidR="00EA49FF" w:rsidRPr="00607F9B" w:rsidRDefault="00EA49FF" w:rsidP="00AD50B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A49FF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A49FF">
              <w:rPr>
                <w:b/>
                <w:bCs/>
                <w:sz w:val="22"/>
                <w:szCs w:val="22"/>
              </w:rPr>
              <w:t>Dostawa wyrobów medycznych niesterylnych, jednorazowego użytku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A49FF">
              <w:rPr>
                <w:b/>
                <w:sz w:val="22"/>
                <w:szCs w:val="22"/>
              </w:rPr>
              <w:t>ZP/23/2022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A37D967" w14:textId="67CDDEA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EA49FF" w:rsidRPr="00EA49FF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EA49FF" w:rsidRPr="00EA49FF">
        <w:rPr>
          <w:sz w:val="22"/>
          <w:szCs w:val="22"/>
        </w:rPr>
        <w:t>(t.j. Dz.U. z 202</w:t>
      </w:r>
      <w:r w:rsidR="0014661C">
        <w:rPr>
          <w:sz w:val="22"/>
          <w:szCs w:val="22"/>
        </w:rPr>
        <w:t>2</w:t>
      </w:r>
      <w:r w:rsidR="00EA49FF" w:rsidRPr="00EA49FF">
        <w:rPr>
          <w:sz w:val="22"/>
          <w:szCs w:val="22"/>
        </w:rPr>
        <w:t xml:space="preserve">r. poz. </w:t>
      </w:r>
      <w:r w:rsidR="0014661C">
        <w:rPr>
          <w:sz w:val="22"/>
          <w:szCs w:val="22"/>
        </w:rPr>
        <w:t>1710</w:t>
      </w:r>
      <w:r w:rsidR="00EA49FF" w:rsidRPr="00EA49FF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A49FF" w14:paraId="12E576AE" w14:textId="77777777" w:rsidTr="00AD50B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7B9C333C" w14:textId="77777777" w:rsidR="00EA49FF" w:rsidRPr="001D1EEC" w:rsidRDefault="00EA49FF" w:rsidP="00AD50BC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EA49FF">
              <w:rPr>
                <w:b/>
                <w:sz w:val="22"/>
                <w:szCs w:val="22"/>
              </w:rPr>
              <w:t>Abena Polska Sp. z o.o.</w:t>
            </w:r>
          </w:p>
          <w:p w14:paraId="32667770" w14:textId="77777777" w:rsidR="00EA49FF" w:rsidRPr="001D1EEC" w:rsidRDefault="00EA49FF" w:rsidP="00AD50BC">
            <w:pPr>
              <w:spacing w:line="276" w:lineRule="auto"/>
              <w:rPr>
                <w:bCs/>
                <w:sz w:val="22"/>
                <w:szCs w:val="22"/>
              </w:rPr>
            </w:pPr>
            <w:r w:rsidRPr="00EA49FF">
              <w:rPr>
                <w:bCs/>
                <w:sz w:val="22"/>
                <w:szCs w:val="22"/>
              </w:rPr>
              <w:t>Nowa, Łozienica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A49FF">
              <w:rPr>
                <w:bCs/>
                <w:sz w:val="22"/>
                <w:szCs w:val="22"/>
              </w:rPr>
              <w:t>15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EA49FF">
              <w:rPr>
                <w:bCs/>
                <w:sz w:val="22"/>
                <w:szCs w:val="22"/>
              </w:rPr>
              <w:t>72-100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A49FF">
              <w:rPr>
                <w:bCs/>
                <w:sz w:val="22"/>
                <w:szCs w:val="22"/>
              </w:rPr>
              <w:t>Goleniów</w:t>
            </w:r>
          </w:p>
          <w:p w14:paraId="2000DA3B" w14:textId="77777777" w:rsidR="00EA49FF" w:rsidRDefault="00EA49FF" w:rsidP="00AD50B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BC0DB67" w14:textId="77777777" w:rsidR="00EA49FF" w:rsidRPr="00211A34" w:rsidRDefault="00EA49FF" w:rsidP="00AD50B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EA49FF">
              <w:rPr>
                <w:color w:val="000000"/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A49FF">
              <w:rPr>
                <w:color w:val="000000"/>
                <w:sz w:val="22"/>
                <w:szCs w:val="22"/>
              </w:rPr>
              <w:t>Zadanie 4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EA49FF">
              <w:rPr>
                <w:b/>
                <w:sz w:val="22"/>
                <w:szCs w:val="22"/>
              </w:rPr>
              <w:t>60 762.00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0ADF3AF" w14:textId="77777777" w:rsidR="00EA49FF" w:rsidRPr="00D168A0" w:rsidRDefault="00EA49FF" w:rsidP="00AD50BC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7C6A3E50" w14:textId="77777777" w:rsidR="00EA49FF" w:rsidRDefault="00EA49FF" w:rsidP="00AD50B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EA49FF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EA49FF" w14:paraId="791412ED" w14:textId="77777777" w:rsidTr="00AD50B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806AF2E" w14:textId="77777777" w:rsidR="00EA49FF" w:rsidRPr="001D1EEC" w:rsidRDefault="00EA49FF" w:rsidP="00AD50BC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EA49FF">
              <w:rPr>
                <w:b/>
                <w:sz w:val="22"/>
                <w:szCs w:val="22"/>
              </w:rPr>
              <w:t>Medicus Sp z o.o. S.K.A.</w:t>
            </w:r>
          </w:p>
          <w:p w14:paraId="037B3382" w14:textId="77777777" w:rsidR="00EA49FF" w:rsidRPr="001D1EEC" w:rsidRDefault="00EA49FF" w:rsidP="00AD50BC">
            <w:pPr>
              <w:spacing w:line="276" w:lineRule="auto"/>
              <w:rPr>
                <w:bCs/>
                <w:sz w:val="22"/>
                <w:szCs w:val="22"/>
              </w:rPr>
            </w:pPr>
            <w:r w:rsidRPr="00EA49FF">
              <w:rPr>
                <w:bCs/>
                <w:sz w:val="22"/>
                <w:szCs w:val="22"/>
              </w:rPr>
              <w:t>Browarowa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A49FF">
              <w:rPr>
                <w:bCs/>
                <w:sz w:val="22"/>
                <w:szCs w:val="22"/>
              </w:rPr>
              <w:t>21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EA49FF">
              <w:rPr>
                <w:bCs/>
                <w:sz w:val="22"/>
                <w:szCs w:val="22"/>
              </w:rPr>
              <w:t>43-100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A49FF">
              <w:rPr>
                <w:bCs/>
                <w:sz w:val="22"/>
                <w:szCs w:val="22"/>
              </w:rPr>
              <w:t>Tychy</w:t>
            </w:r>
          </w:p>
          <w:p w14:paraId="2873B3C2" w14:textId="77777777" w:rsidR="00EA49FF" w:rsidRDefault="00EA49FF" w:rsidP="00AD50B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9C3CF6C" w14:textId="77777777" w:rsidR="00EA49FF" w:rsidRPr="00211A34" w:rsidRDefault="00EA49FF" w:rsidP="00AD50B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EA49FF">
              <w:rPr>
                <w:color w:val="000000"/>
                <w:sz w:val="22"/>
                <w:szCs w:val="22"/>
              </w:rPr>
              <w:t>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A49FF">
              <w:rPr>
                <w:color w:val="000000"/>
                <w:sz w:val="22"/>
                <w:szCs w:val="22"/>
              </w:rPr>
              <w:t>Zadanie 9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EA49FF">
              <w:rPr>
                <w:b/>
                <w:sz w:val="22"/>
                <w:szCs w:val="22"/>
              </w:rPr>
              <w:t>29 845.80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7F95A0B" w14:textId="77777777" w:rsidR="00EA49FF" w:rsidRPr="00D168A0" w:rsidRDefault="00EA49FF" w:rsidP="00AD50BC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640042EB" w14:textId="77777777" w:rsidR="00EA49FF" w:rsidRDefault="00EA49FF" w:rsidP="00AD50B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EA49FF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EA49FF" w14:paraId="230602B7" w14:textId="77777777" w:rsidTr="00AD50B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226FAF9" w14:textId="77777777" w:rsidR="00EA49FF" w:rsidRPr="001D1EEC" w:rsidRDefault="00EA49FF" w:rsidP="00AD50BC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EA49FF">
              <w:rPr>
                <w:b/>
                <w:sz w:val="22"/>
                <w:szCs w:val="22"/>
              </w:rPr>
              <w:lastRenderedPageBreak/>
              <w:t>Cedical Sp. z o.o.</w:t>
            </w:r>
          </w:p>
          <w:p w14:paraId="7C76D315" w14:textId="77777777" w:rsidR="00EA49FF" w:rsidRPr="001D1EEC" w:rsidRDefault="00EA49FF" w:rsidP="00AD50BC">
            <w:pPr>
              <w:spacing w:line="276" w:lineRule="auto"/>
              <w:rPr>
                <w:bCs/>
                <w:sz w:val="22"/>
                <w:szCs w:val="22"/>
              </w:rPr>
            </w:pPr>
            <w:r w:rsidRPr="00EA49FF">
              <w:rPr>
                <w:bCs/>
                <w:sz w:val="22"/>
                <w:szCs w:val="22"/>
              </w:rPr>
              <w:t>Celulozy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A49FF">
              <w:rPr>
                <w:bCs/>
                <w:sz w:val="22"/>
                <w:szCs w:val="22"/>
              </w:rPr>
              <w:t>107G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A49FF">
              <w:rPr>
                <w:bCs/>
                <w:sz w:val="22"/>
                <w:szCs w:val="22"/>
              </w:rPr>
              <w:t>/1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EA49FF">
              <w:rPr>
                <w:bCs/>
                <w:sz w:val="22"/>
                <w:szCs w:val="22"/>
              </w:rPr>
              <w:t>04-986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A49FF">
              <w:rPr>
                <w:bCs/>
                <w:sz w:val="22"/>
                <w:szCs w:val="22"/>
              </w:rPr>
              <w:t>Warszawa</w:t>
            </w:r>
          </w:p>
          <w:p w14:paraId="758CC868" w14:textId="77777777" w:rsidR="00EA49FF" w:rsidRDefault="00EA49FF" w:rsidP="00AD50B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4F140AF" w14:textId="77777777" w:rsidR="00EA49FF" w:rsidRPr="00211A34" w:rsidRDefault="00EA49FF" w:rsidP="00AD50B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EA49FF">
              <w:rPr>
                <w:color w:val="000000"/>
                <w:sz w:val="22"/>
                <w:szCs w:val="22"/>
              </w:rPr>
              <w:t>33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A49FF">
              <w:rPr>
                <w:color w:val="000000"/>
                <w:sz w:val="22"/>
                <w:szCs w:val="22"/>
              </w:rPr>
              <w:t>Zadanie 33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EA49FF">
              <w:rPr>
                <w:b/>
                <w:sz w:val="22"/>
                <w:szCs w:val="22"/>
              </w:rPr>
              <w:t>180 459.00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64B39A4" w14:textId="77777777" w:rsidR="00EA49FF" w:rsidRPr="00D168A0" w:rsidRDefault="00EA49FF" w:rsidP="00AD50BC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2EEF07AB" w14:textId="77777777" w:rsidR="00EA49FF" w:rsidRDefault="00EA49FF" w:rsidP="00AD50B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EA49FF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EA49FF" w14:paraId="1866A5C9" w14:textId="77777777" w:rsidTr="00AD50B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8A2E6EB" w14:textId="77777777" w:rsidR="00EA49FF" w:rsidRPr="001D1EEC" w:rsidRDefault="00EA49FF" w:rsidP="00AD50BC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EA49FF">
              <w:rPr>
                <w:b/>
                <w:sz w:val="22"/>
                <w:szCs w:val="22"/>
              </w:rPr>
              <w:t>PROMED S.A.</w:t>
            </w:r>
          </w:p>
          <w:p w14:paraId="5C81A74D" w14:textId="77777777" w:rsidR="00EA49FF" w:rsidRPr="001D1EEC" w:rsidRDefault="00EA49FF" w:rsidP="00AD50BC">
            <w:pPr>
              <w:spacing w:line="276" w:lineRule="auto"/>
              <w:rPr>
                <w:bCs/>
                <w:sz w:val="22"/>
                <w:szCs w:val="22"/>
              </w:rPr>
            </w:pPr>
            <w:r w:rsidRPr="00EA49FF">
              <w:rPr>
                <w:bCs/>
                <w:sz w:val="22"/>
                <w:szCs w:val="22"/>
              </w:rPr>
              <w:t>ul. Działkowa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A49FF">
              <w:rPr>
                <w:bCs/>
                <w:sz w:val="22"/>
                <w:szCs w:val="22"/>
              </w:rPr>
              <w:t>56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EA49FF">
              <w:rPr>
                <w:bCs/>
                <w:sz w:val="22"/>
                <w:szCs w:val="22"/>
              </w:rPr>
              <w:t>02-234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A49FF">
              <w:rPr>
                <w:bCs/>
                <w:sz w:val="22"/>
                <w:szCs w:val="22"/>
              </w:rPr>
              <w:t>Warszawa</w:t>
            </w:r>
          </w:p>
          <w:p w14:paraId="74FC1E52" w14:textId="77777777" w:rsidR="00EA49FF" w:rsidRDefault="00EA49FF" w:rsidP="00AD50B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7241878" w14:textId="77777777" w:rsidR="00EA49FF" w:rsidRPr="00211A34" w:rsidRDefault="00EA49FF" w:rsidP="00AD50B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EA49FF">
              <w:rPr>
                <w:color w:val="000000"/>
                <w:sz w:val="22"/>
                <w:szCs w:val="22"/>
              </w:rPr>
              <w:t>38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A49FF">
              <w:rPr>
                <w:color w:val="000000"/>
                <w:sz w:val="22"/>
                <w:szCs w:val="22"/>
              </w:rPr>
              <w:t>Zadanie 38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EA49FF">
              <w:rPr>
                <w:b/>
                <w:sz w:val="22"/>
                <w:szCs w:val="22"/>
              </w:rPr>
              <w:t>101 520.00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ECB5DA2" w14:textId="77777777" w:rsidR="00EA49FF" w:rsidRPr="00D168A0" w:rsidRDefault="00EA49FF" w:rsidP="00AD50BC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2AD3BF82" w14:textId="77777777" w:rsidR="00EA49FF" w:rsidRDefault="00EA49FF" w:rsidP="00AD50B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EA49FF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EA49FF" w14:paraId="32001E74" w14:textId="77777777" w:rsidTr="00AD50B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4F2D567" w14:textId="77777777" w:rsidR="00EA49FF" w:rsidRPr="001D1EEC" w:rsidRDefault="00EA49FF" w:rsidP="00AD50BC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EA49FF">
              <w:rPr>
                <w:b/>
                <w:sz w:val="22"/>
                <w:szCs w:val="22"/>
              </w:rPr>
              <w:t>NZ TECHNO SP.Z.O.O.</w:t>
            </w:r>
          </w:p>
          <w:p w14:paraId="62F1B1E6" w14:textId="77777777" w:rsidR="00EA49FF" w:rsidRPr="001D1EEC" w:rsidRDefault="00EA49FF" w:rsidP="00AD50BC">
            <w:pPr>
              <w:spacing w:line="276" w:lineRule="auto"/>
              <w:rPr>
                <w:bCs/>
                <w:sz w:val="22"/>
                <w:szCs w:val="22"/>
              </w:rPr>
            </w:pPr>
            <w:r w:rsidRPr="00EA49FF">
              <w:rPr>
                <w:bCs/>
                <w:sz w:val="22"/>
                <w:szCs w:val="22"/>
              </w:rPr>
              <w:t>BERNEŃSKA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A49FF">
              <w:rPr>
                <w:bCs/>
                <w:sz w:val="22"/>
                <w:szCs w:val="22"/>
              </w:rPr>
              <w:t>5A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EA49FF">
              <w:rPr>
                <w:bCs/>
                <w:sz w:val="22"/>
                <w:szCs w:val="22"/>
              </w:rPr>
              <w:t>03-976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A49FF">
              <w:rPr>
                <w:bCs/>
                <w:sz w:val="22"/>
                <w:szCs w:val="22"/>
              </w:rPr>
              <w:t>WARSZAWA</w:t>
            </w:r>
          </w:p>
          <w:p w14:paraId="6D42AA74" w14:textId="77777777" w:rsidR="00EA49FF" w:rsidRDefault="00EA49FF" w:rsidP="00AD50B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192258B" w14:textId="77777777" w:rsidR="00EA49FF" w:rsidRPr="00211A34" w:rsidRDefault="00EA49FF" w:rsidP="00AD50B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EA49FF">
              <w:rPr>
                <w:color w:val="000000"/>
                <w:sz w:val="22"/>
                <w:szCs w:val="22"/>
              </w:rPr>
              <w:t>46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A49FF">
              <w:rPr>
                <w:color w:val="000000"/>
                <w:sz w:val="22"/>
                <w:szCs w:val="22"/>
              </w:rPr>
              <w:t>Zadanie 46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EA49FF">
              <w:rPr>
                <w:b/>
                <w:sz w:val="22"/>
                <w:szCs w:val="22"/>
              </w:rPr>
              <w:t>7 490.88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EB713A5" w14:textId="77777777" w:rsidR="00EA49FF" w:rsidRPr="00D168A0" w:rsidRDefault="00EA49FF" w:rsidP="00AD50BC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60798C16" w14:textId="77777777" w:rsidR="00EA49FF" w:rsidRDefault="00EA49FF" w:rsidP="00AD50B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EA49FF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EA49FF" w14:paraId="7D651780" w14:textId="77777777" w:rsidTr="00AD50B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99D28A6" w14:textId="77777777" w:rsidR="00EA49FF" w:rsidRPr="001D1EEC" w:rsidRDefault="00EA49FF" w:rsidP="00AD50BC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EA49FF">
              <w:rPr>
                <w:b/>
                <w:sz w:val="22"/>
                <w:szCs w:val="22"/>
              </w:rPr>
              <w:t>Medicavera Sp. z o.o. Dalhausen Group</w:t>
            </w:r>
          </w:p>
          <w:p w14:paraId="2D2D4059" w14:textId="77777777" w:rsidR="00EA49FF" w:rsidRPr="001D1EEC" w:rsidRDefault="00EA49FF" w:rsidP="00AD50BC">
            <w:pPr>
              <w:spacing w:line="276" w:lineRule="auto"/>
              <w:rPr>
                <w:bCs/>
                <w:sz w:val="22"/>
                <w:szCs w:val="22"/>
              </w:rPr>
            </w:pPr>
            <w:r w:rsidRPr="00EA49FF">
              <w:rPr>
                <w:bCs/>
                <w:sz w:val="22"/>
                <w:szCs w:val="22"/>
              </w:rPr>
              <w:t>Majowa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A49FF">
              <w:rPr>
                <w:bCs/>
                <w:sz w:val="22"/>
                <w:szCs w:val="22"/>
              </w:rPr>
              <w:t>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EA49FF">
              <w:rPr>
                <w:bCs/>
                <w:sz w:val="22"/>
                <w:szCs w:val="22"/>
              </w:rPr>
              <w:t>71-374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A49FF">
              <w:rPr>
                <w:bCs/>
                <w:sz w:val="22"/>
                <w:szCs w:val="22"/>
              </w:rPr>
              <w:t>Szczecin</w:t>
            </w:r>
          </w:p>
          <w:p w14:paraId="3C0A5A38" w14:textId="77777777" w:rsidR="00EA49FF" w:rsidRDefault="00EA49FF" w:rsidP="00AD50B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433DF8C" w14:textId="77777777" w:rsidR="00EA49FF" w:rsidRPr="00211A34" w:rsidRDefault="00EA49FF" w:rsidP="00AD50B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EA49FF">
              <w:rPr>
                <w:color w:val="000000"/>
                <w:sz w:val="22"/>
                <w:szCs w:val="22"/>
              </w:rPr>
              <w:t>55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A49FF">
              <w:rPr>
                <w:color w:val="000000"/>
                <w:sz w:val="22"/>
                <w:szCs w:val="22"/>
              </w:rPr>
              <w:t>Zadanie 55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EA49FF">
              <w:rPr>
                <w:b/>
                <w:sz w:val="22"/>
                <w:szCs w:val="22"/>
              </w:rPr>
              <w:t>30 024.00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513E976" w14:textId="77777777" w:rsidR="00EA49FF" w:rsidRPr="00D168A0" w:rsidRDefault="00EA49FF" w:rsidP="00AD50BC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67F0010C" w14:textId="700FD067" w:rsidR="00EA49FF" w:rsidRPr="00EA49FF" w:rsidRDefault="00502415" w:rsidP="00AD50B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502415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</w:tbl>
    <w:p w14:paraId="2A438A27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1C610975" w14:textId="77777777" w:rsidTr="00596EA3">
        <w:tc>
          <w:tcPr>
            <w:tcW w:w="2169" w:type="dxa"/>
            <w:shd w:val="clear" w:color="auto" w:fill="F3F3F3"/>
          </w:tcPr>
          <w:p w14:paraId="7C17CF5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387AEA6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5E7FD73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6970831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EA49FF" w:rsidRPr="00834EF4" w14:paraId="21BCBB69" w14:textId="77777777" w:rsidTr="00AD50BC">
        <w:tc>
          <w:tcPr>
            <w:tcW w:w="2169" w:type="dxa"/>
            <w:shd w:val="clear" w:color="auto" w:fill="auto"/>
          </w:tcPr>
          <w:p w14:paraId="7F24A526" w14:textId="77777777" w:rsidR="00EA49FF" w:rsidRPr="00211A34" w:rsidRDefault="00EA49FF" w:rsidP="00AD50B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A49FF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A49FF">
              <w:rPr>
                <w:sz w:val="20"/>
                <w:szCs w:val="20"/>
              </w:rPr>
              <w:t>Zadanie 4</w:t>
            </w:r>
          </w:p>
        </w:tc>
        <w:tc>
          <w:tcPr>
            <w:tcW w:w="2793" w:type="dxa"/>
            <w:shd w:val="clear" w:color="auto" w:fill="auto"/>
          </w:tcPr>
          <w:p w14:paraId="3BE0AA93" w14:textId="77777777" w:rsidR="00EA49FF" w:rsidRPr="00211A34" w:rsidRDefault="00EA49FF" w:rsidP="00AD50B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A49FF">
              <w:rPr>
                <w:b/>
                <w:bCs/>
                <w:sz w:val="20"/>
                <w:szCs w:val="20"/>
              </w:rPr>
              <w:t>Abena Polska Sp. z o.o.</w:t>
            </w:r>
          </w:p>
          <w:p w14:paraId="34FCA856" w14:textId="77777777" w:rsidR="00EA49FF" w:rsidRPr="00211A34" w:rsidRDefault="00EA49FF" w:rsidP="00AD50BC">
            <w:pPr>
              <w:rPr>
                <w:sz w:val="20"/>
                <w:szCs w:val="20"/>
              </w:rPr>
            </w:pPr>
            <w:r w:rsidRPr="00EA49FF">
              <w:rPr>
                <w:sz w:val="20"/>
                <w:szCs w:val="20"/>
              </w:rPr>
              <w:t>Nowa, Łozienica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A49FF">
              <w:rPr>
                <w:sz w:val="20"/>
                <w:szCs w:val="20"/>
              </w:rPr>
              <w:t>15</w:t>
            </w:r>
          </w:p>
          <w:p w14:paraId="5BD2CA66" w14:textId="77777777" w:rsidR="00EA49FF" w:rsidRPr="00211A34" w:rsidRDefault="00EA49FF" w:rsidP="00AD50BC">
            <w:pPr>
              <w:spacing w:after="40"/>
              <w:rPr>
                <w:color w:val="000000"/>
                <w:sz w:val="20"/>
                <w:szCs w:val="20"/>
              </w:rPr>
            </w:pPr>
            <w:r w:rsidRPr="00EA49FF">
              <w:rPr>
                <w:sz w:val="20"/>
                <w:szCs w:val="20"/>
              </w:rPr>
              <w:t>72-100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A49FF">
              <w:rPr>
                <w:sz w:val="20"/>
                <w:szCs w:val="20"/>
              </w:rPr>
              <w:t>Goleniów</w:t>
            </w:r>
          </w:p>
        </w:tc>
        <w:tc>
          <w:tcPr>
            <w:tcW w:w="2976" w:type="dxa"/>
            <w:shd w:val="clear" w:color="auto" w:fill="auto"/>
          </w:tcPr>
          <w:p w14:paraId="40AB9F1E" w14:textId="77777777" w:rsidR="00EA49FF" w:rsidRPr="00211A34" w:rsidRDefault="00EA49FF" w:rsidP="00AD50B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A49FF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304299A" w14:textId="77777777" w:rsidR="00EA49FF" w:rsidRPr="00211A34" w:rsidRDefault="00EA49FF" w:rsidP="00AD50BC">
            <w:pPr>
              <w:jc w:val="center"/>
              <w:rPr>
                <w:color w:val="000000"/>
                <w:sz w:val="20"/>
                <w:szCs w:val="20"/>
              </w:rPr>
            </w:pPr>
            <w:r w:rsidRPr="00EA49FF">
              <w:rPr>
                <w:sz w:val="20"/>
                <w:szCs w:val="20"/>
              </w:rPr>
              <w:t xml:space="preserve">  100,00</w:t>
            </w:r>
          </w:p>
        </w:tc>
      </w:tr>
      <w:tr w:rsidR="00EA49FF" w:rsidRPr="00834EF4" w14:paraId="61F30623" w14:textId="77777777" w:rsidTr="00AD50BC">
        <w:tc>
          <w:tcPr>
            <w:tcW w:w="2169" w:type="dxa"/>
            <w:shd w:val="clear" w:color="auto" w:fill="auto"/>
          </w:tcPr>
          <w:p w14:paraId="209F110D" w14:textId="77777777" w:rsidR="00EA49FF" w:rsidRPr="00211A34" w:rsidRDefault="00EA49FF" w:rsidP="00AD50B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A49FF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A49FF">
              <w:rPr>
                <w:sz w:val="20"/>
                <w:szCs w:val="20"/>
              </w:rPr>
              <w:t>Zadanie 9</w:t>
            </w:r>
          </w:p>
        </w:tc>
        <w:tc>
          <w:tcPr>
            <w:tcW w:w="2793" w:type="dxa"/>
            <w:shd w:val="clear" w:color="auto" w:fill="auto"/>
          </w:tcPr>
          <w:p w14:paraId="115DD992" w14:textId="77777777" w:rsidR="00EA49FF" w:rsidRPr="00211A34" w:rsidRDefault="00EA49FF" w:rsidP="00AD50B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A49FF">
              <w:rPr>
                <w:b/>
                <w:bCs/>
                <w:sz w:val="20"/>
                <w:szCs w:val="20"/>
              </w:rPr>
              <w:t>Medicus Sp z o.o. S.K.A.</w:t>
            </w:r>
          </w:p>
          <w:p w14:paraId="58707235" w14:textId="77777777" w:rsidR="00EA49FF" w:rsidRPr="00211A34" w:rsidRDefault="00EA49FF" w:rsidP="00AD50BC">
            <w:pPr>
              <w:rPr>
                <w:sz w:val="20"/>
                <w:szCs w:val="20"/>
              </w:rPr>
            </w:pPr>
            <w:r w:rsidRPr="00EA49FF">
              <w:rPr>
                <w:sz w:val="20"/>
                <w:szCs w:val="20"/>
              </w:rPr>
              <w:t>Browarowa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A49FF">
              <w:rPr>
                <w:sz w:val="20"/>
                <w:szCs w:val="20"/>
              </w:rPr>
              <w:t>21</w:t>
            </w:r>
          </w:p>
          <w:p w14:paraId="6CDA2F9F" w14:textId="77777777" w:rsidR="00EA49FF" w:rsidRPr="00211A34" w:rsidRDefault="00EA49FF" w:rsidP="00AD50BC">
            <w:pPr>
              <w:spacing w:after="40"/>
              <w:rPr>
                <w:color w:val="000000"/>
                <w:sz w:val="20"/>
                <w:szCs w:val="20"/>
              </w:rPr>
            </w:pPr>
            <w:r w:rsidRPr="00EA49FF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A49FF">
              <w:rPr>
                <w:sz w:val="20"/>
                <w:szCs w:val="20"/>
              </w:rPr>
              <w:t>Tychy</w:t>
            </w:r>
          </w:p>
        </w:tc>
        <w:tc>
          <w:tcPr>
            <w:tcW w:w="2976" w:type="dxa"/>
            <w:shd w:val="clear" w:color="auto" w:fill="auto"/>
          </w:tcPr>
          <w:p w14:paraId="0961D4D6" w14:textId="77777777" w:rsidR="00EA49FF" w:rsidRPr="00211A34" w:rsidRDefault="00EA49FF" w:rsidP="00AD50B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A49FF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92EC2C7" w14:textId="77777777" w:rsidR="00EA49FF" w:rsidRPr="00211A34" w:rsidRDefault="00EA49FF" w:rsidP="00AD50BC">
            <w:pPr>
              <w:jc w:val="center"/>
              <w:rPr>
                <w:color w:val="000000"/>
                <w:sz w:val="20"/>
                <w:szCs w:val="20"/>
              </w:rPr>
            </w:pPr>
            <w:r w:rsidRPr="00EA49FF">
              <w:rPr>
                <w:sz w:val="20"/>
                <w:szCs w:val="20"/>
              </w:rPr>
              <w:t xml:space="preserve">  100,00</w:t>
            </w:r>
          </w:p>
        </w:tc>
      </w:tr>
      <w:tr w:rsidR="00EA49FF" w:rsidRPr="00834EF4" w14:paraId="3ECDAE3C" w14:textId="77777777" w:rsidTr="00AD50BC">
        <w:tc>
          <w:tcPr>
            <w:tcW w:w="2169" w:type="dxa"/>
            <w:shd w:val="clear" w:color="auto" w:fill="auto"/>
          </w:tcPr>
          <w:p w14:paraId="433F4F3F" w14:textId="77777777" w:rsidR="00EA49FF" w:rsidRPr="00211A34" w:rsidRDefault="00EA49FF" w:rsidP="00AD50B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A49FF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A49FF">
              <w:rPr>
                <w:sz w:val="20"/>
                <w:szCs w:val="20"/>
              </w:rPr>
              <w:t>Zadanie 9</w:t>
            </w:r>
          </w:p>
        </w:tc>
        <w:tc>
          <w:tcPr>
            <w:tcW w:w="2793" w:type="dxa"/>
            <w:shd w:val="clear" w:color="auto" w:fill="auto"/>
          </w:tcPr>
          <w:p w14:paraId="6ECFF841" w14:textId="77777777" w:rsidR="00EA49FF" w:rsidRPr="00211A34" w:rsidRDefault="00EA49FF" w:rsidP="00AD50B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A49FF">
              <w:rPr>
                <w:b/>
                <w:bCs/>
                <w:sz w:val="20"/>
                <w:szCs w:val="20"/>
              </w:rPr>
              <w:t>Bialmed Sp. z o.o.</w:t>
            </w:r>
          </w:p>
          <w:p w14:paraId="3B73C3AF" w14:textId="77777777" w:rsidR="00EA49FF" w:rsidRPr="00211A34" w:rsidRDefault="00EA49FF" w:rsidP="00AD50BC">
            <w:pPr>
              <w:rPr>
                <w:sz w:val="20"/>
                <w:szCs w:val="20"/>
              </w:rPr>
            </w:pPr>
            <w:r w:rsidRPr="00EA49FF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A49FF">
              <w:rPr>
                <w:sz w:val="20"/>
                <w:szCs w:val="20"/>
              </w:rPr>
              <w:t>46/48/35</w:t>
            </w:r>
          </w:p>
          <w:p w14:paraId="6326E3F8" w14:textId="77777777" w:rsidR="00EA49FF" w:rsidRPr="00211A34" w:rsidRDefault="00EA49FF" w:rsidP="00AD50BC">
            <w:pPr>
              <w:spacing w:after="40"/>
              <w:rPr>
                <w:color w:val="000000"/>
                <w:sz w:val="20"/>
                <w:szCs w:val="20"/>
              </w:rPr>
            </w:pPr>
            <w:r w:rsidRPr="00EA49FF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A49FF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604814D" w14:textId="77777777" w:rsidR="00EA49FF" w:rsidRPr="00211A34" w:rsidRDefault="00EA49FF" w:rsidP="00AD50B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A49FF">
              <w:rPr>
                <w:sz w:val="20"/>
                <w:szCs w:val="20"/>
              </w:rPr>
              <w:t>1 - Cena - 74.55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5E14981" w14:textId="77777777" w:rsidR="00EA49FF" w:rsidRPr="00211A34" w:rsidRDefault="00EA49FF" w:rsidP="00AD50BC">
            <w:pPr>
              <w:jc w:val="center"/>
              <w:rPr>
                <w:color w:val="000000"/>
                <w:sz w:val="20"/>
                <w:szCs w:val="20"/>
              </w:rPr>
            </w:pPr>
            <w:r w:rsidRPr="00EA49FF">
              <w:rPr>
                <w:sz w:val="20"/>
                <w:szCs w:val="20"/>
              </w:rPr>
              <w:t xml:space="preserve">  74,55</w:t>
            </w:r>
          </w:p>
        </w:tc>
      </w:tr>
      <w:tr w:rsidR="00EA49FF" w:rsidRPr="00834EF4" w14:paraId="41CF07A8" w14:textId="77777777" w:rsidTr="00AD50BC">
        <w:tc>
          <w:tcPr>
            <w:tcW w:w="2169" w:type="dxa"/>
            <w:shd w:val="clear" w:color="auto" w:fill="auto"/>
          </w:tcPr>
          <w:p w14:paraId="73A1FB80" w14:textId="77777777" w:rsidR="00EA49FF" w:rsidRPr="00211A34" w:rsidRDefault="00EA49FF" w:rsidP="00AD50B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A49FF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A49FF">
              <w:rPr>
                <w:sz w:val="20"/>
                <w:szCs w:val="20"/>
              </w:rPr>
              <w:t>Zadanie 9</w:t>
            </w:r>
          </w:p>
        </w:tc>
        <w:tc>
          <w:tcPr>
            <w:tcW w:w="2793" w:type="dxa"/>
            <w:shd w:val="clear" w:color="auto" w:fill="auto"/>
          </w:tcPr>
          <w:p w14:paraId="283A572F" w14:textId="77777777" w:rsidR="00EA49FF" w:rsidRPr="00211A34" w:rsidRDefault="00EA49FF" w:rsidP="00AD50B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A49FF">
              <w:rPr>
                <w:b/>
                <w:bCs/>
                <w:sz w:val="20"/>
                <w:szCs w:val="20"/>
              </w:rPr>
              <w:t xml:space="preserve">Centrum Zaopatrzenia </w:t>
            </w:r>
            <w:r w:rsidRPr="00EA49FF">
              <w:rPr>
                <w:b/>
                <w:bCs/>
                <w:sz w:val="20"/>
                <w:szCs w:val="20"/>
              </w:rPr>
              <w:lastRenderedPageBreak/>
              <w:t>Medycznego "Cezal" S.A Wrocław Oddział Kraków</w:t>
            </w:r>
          </w:p>
          <w:p w14:paraId="612F7F50" w14:textId="77777777" w:rsidR="00EA49FF" w:rsidRPr="00211A34" w:rsidRDefault="00EA49FF" w:rsidP="00AD50BC">
            <w:pPr>
              <w:rPr>
                <w:sz w:val="20"/>
                <w:szCs w:val="20"/>
              </w:rPr>
            </w:pPr>
            <w:r w:rsidRPr="00EA49FF">
              <w:rPr>
                <w:sz w:val="20"/>
                <w:szCs w:val="20"/>
              </w:rPr>
              <w:t>Balicka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A49FF">
              <w:rPr>
                <w:sz w:val="20"/>
                <w:szCs w:val="20"/>
              </w:rPr>
              <w:t>117</w:t>
            </w:r>
          </w:p>
          <w:p w14:paraId="763406B6" w14:textId="77777777" w:rsidR="00EA49FF" w:rsidRPr="00211A34" w:rsidRDefault="00EA49FF" w:rsidP="00AD50BC">
            <w:pPr>
              <w:spacing w:after="40"/>
              <w:rPr>
                <w:color w:val="000000"/>
                <w:sz w:val="20"/>
                <w:szCs w:val="20"/>
              </w:rPr>
            </w:pPr>
            <w:r w:rsidRPr="00EA49FF">
              <w:rPr>
                <w:sz w:val="20"/>
                <w:szCs w:val="20"/>
              </w:rPr>
              <w:t>30-149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A49FF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44F26E7A" w14:textId="77777777" w:rsidR="00EA49FF" w:rsidRPr="00211A34" w:rsidRDefault="00EA49FF" w:rsidP="00AD50B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A49FF">
              <w:rPr>
                <w:sz w:val="20"/>
                <w:szCs w:val="20"/>
              </w:rPr>
              <w:lastRenderedPageBreak/>
              <w:t>1 - Cena - 68.21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38509A0" w14:textId="77777777" w:rsidR="00EA49FF" w:rsidRPr="00211A34" w:rsidRDefault="00EA49FF" w:rsidP="00AD50BC">
            <w:pPr>
              <w:jc w:val="center"/>
              <w:rPr>
                <w:color w:val="000000"/>
                <w:sz w:val="20"/>
                <w:szCs w:val="20"/>
              </w:rPr>
            </w:pPr>
            <w:r w:rsidRPr="00EA49FF">
              <w:rPr>
                <w:sz w:val="20"/>
                <w:szCs w:val="20"/>
              </w:rPr>
              <w:t xml:space="preserve">  68,21</w:t>
            </w:r>
          </w:p>
        </w:tc>
      </w:tr>
      <w:tr w:rsidR="00EA49FF" w:rsidRPr="00834EF4" w14:paraId="5827ED5B" w14:textId="77777777" w:rsidTr="00AD50BC">
        <w:tc>
          <w:tcPr>
            <w:tcW w:w="2169" w:type="dxa"/>
            <w:shd w:val="clear" w:color="auto" w:fill="auto"/>
          </w:tcPr>
          <w:p w14:paraId="76324304" w14:textId="77777777" w:rsidR="00EA49FF" w:rsidRPr="00211A34" w:rsidRDefault="00EA49FF" w:rsidP="00AD50B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A49FF">
              <w:rPr>
                <w:sz w:val="20"/>
                <w:szCs w:val="20"/>
              </w:rPr>
              <w:t>33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A49FF">
              <w:rPr>
                <w:sz w:val="20"/>
                <w:szCs w:val="20"/>
              </w:rPr>
              <w:t>Zadanie 33</w:t>
            </w:r>
          </w:p>
        </w:tc>
        <w:tc>
          <w:tcPr>
            <w:tcW w:w="2793" w:type="dxa"/>
            <w:shd w:val="clear" w:color="auto" w:fill="auto"/>
          </w:tcPr>
          <w:p w14:paraId="0141E3FF" w14:textId="77777777" w:rsidR="00EA49FF" w:rsidRPr="00211A34" w:rsidRDefault="00EA49FF" w:rsidP="00AD50B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A49FF">
              <w:rPr>
                <w:b/>
                <w:bCs/>
                <w:sz w:val="20"/>
                <w:szCs w:val="20"/>
              </w:rPr>
              <w:t>Cedical Sp. z o.o.</w:t>
            </w:r>
          </w:p>
          <w:p w14:paraId="57D464B5" w14:textId="77777777" w:rsidR="00EA49FF" w:rsidRPr="00211A34" w:rsidRDefault="00EA49FF" w:rsidP="00AD50BC">
            <w:pPr>
              <w:rPr>
                <w:sz w:val="20"/>
                <w:szCs w:val="20"/>
              </w:rPr>
            </w:pPr>
            <w:r w:rsidRPr="00EA49FF">
              <w:rPr>
                <w:sz w:val="20"/>
                <w:szCs w:val="20"/>
              </w:rPr>
              <w:t>Celulozy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A49FF">
              <w:rPr>
                <w:sz w:val="20"/>
                <w:szCs w:val="20"/>
              </w:rPr>
              <w:t>107G/1</w:t>
            </w:r>
          </w:p>
          <w:p w14:paraId="0A286101" w14:textId="77777777" w:rsidR="00EA49FF" w:rsidRPr="00211A34" w:rsidRDefault="00EA49FF" w:rsidP="00AD50BC">
            <w:pPr>
              <w:spacing w:after="40"/>
              <w:rPr>
                <w:color w:val="000000"/>
                <w:sz w:val="20"/>
                <w:szCs w:val="20"/>
              </w:rPr>
            </w:pPr>
            <w:r w:rsidRPr="00EA49FF">
              <w:rPr>
                <w:sz w:val="20"/>
                <w:szCs w:val="20"/>
              </w:rPr>
              <w:t>04-986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A49FF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A1E1BDC" w14:textId="77777777" w:rsidR="00EA49FF" w:rsidRPr="00211A34" w:rsidRDefault="00EA49FF" w:rsidP="00AD50B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A49FF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01F9F1E" w14:textId="77777777" w:rsidR="00EA49FF" w:rsidRPr="00211A34" w:rsidRDefault="00EA49FF" w:rsidP="00AD50BC">
            <w:pPr>
              <w:jc w:val="center"/>
              <w:rPr>
                <w:color w:val="000000"/>
                <w:sz w:val="20"/>
                <w:szCs w:val="20"/>
              </w:rPr>
            </w:pPr>
            <w:r w:rsidRPr="00EA49FF">
              <w:rPr>
                <w:sz w:val="20"/>
                <w:szCs w:val="20"/>
              </w:rPr>
              <w:t xml:space="preserve">  100,00</w:t>
            </w:r>
          </w:p>
        </w:tc>
      </w:tr>
      <w:tr w:rsidR="00EA49FF" w:rsidRPr="00834EF4" w14:paraId="6717B56A" w14:textId="77777777" w:rsidTr="00AD50BC">
        <w:tc>
          <w:tcPr>
            <w:tcW w:w="2169" w:type="dxa"/>
            <w:shd w:val="clear" w:color="auto" w:fill="auto"/>
          </w:tcPr>
          <w:p w14:paraId="0EC9A364" w14:textId="77777777" w:rsidR="00EA49FF" w:rsidRPr="00211A34" w:rsidRDefault="00EA49FF" w:rsidP="00AD50B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A49FF">
              <w:rPr>
                <w:sz w:val="20"/>
                <w:szCs w:val="20"/>
              </w:rPr>
              <w:t>33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A49FF">
              <w:rPr>
                <w:sz w:val="20"/>
                <w:szCs w:val="20"/>
              </w:rPr>
              <w:t>Zadanie 33</w:t>
            </w:r>
          </w:p>
        </w:tc>
        <w:tc>
          <w:tcPr>
            <w:tcW w:w="2793" w:type="dxa"/>
            <w:shd w:val="clear" w:color="auto" w:fill="auto"/>
          </w:tcPr>
          <w:p w14:paraId="688DE155" w14:textId="77777777" w:rsidR="00EA49FF" w:rsidRPr="00211A34" w:rsidRDefault="00EA49FF" w:rsidP="00AD50B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A49FF">
              <w:rPr>
                <w:b/>
                <w:bCs/>
                <w:sz w:val="20"/>
                <w:szCs w:val="20"/>
              </w:rPr>
              <w:t>Fisher &amp; Paykel Healthcare Poland sp. z o. o.</w:t>
            </w:r>
          </w:p>
          <w:p w14:paraId="260A67F3" w14:textId="77777777" w:rsidR="00EA49FF" w:rsidRPr="00211A34" w:rsidRDefault="00EA49FF" w:rsidP="00AD50BC">
            <w:pPr>
              <w:rPr>
                <w:sz w:val="20"/>
                <w:szCs w:val="20"/>
              </w:rPr>
            </w:pPr>
            <w:r w:rsidRPr="00EA49FF">
              <w:rPr>
                <w:sz w:val="20"/>
                <w:szCs w:val="20"/>
              </w:rPr>
              <w:t>Pl. Andersa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A49FF">
              <w:rPr>
                <w:sz w:val="20"/>
                <w:szCs w:val="20"/>
              </w:rPr>
              <w:t>7</w:t>
            </w:r>
          </w:p>
          <w:p w14:paraId="7842A898" w14:textId="77777777" w:rsidR="00EA49FF" w:rsidRPr="00211A34" w:rsidRDefault="00EA49FF" w:rsidP="00AD50BC">
            <w:pPr>
              <w:spacing w:after="40"/>
              <w:rPr>
                <w:color w:val="000000"/>
                <w:sz w:val="20"/>
                <w:szCs w:val="20"/>
              </w:rPr>
            </w:pPr>
            <w:r w:rsidRPr="00EA49FF">
              <w:rPr>
                <w:sz w:val="20"/>
                <w:szCs w:val="20"/>
              </w:rPr>
              <w:t>61-894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A49FF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304ACED3" w14:textId="77777777" w:rsidR="00EA49FF" w:rsidRPr="00211A34" w:rsidRDefault="00EA49FF" w:rsidP="00AD50B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A49FF">
              <w:rPr>
                <w:sz w:val="20"/>
                <w:szCs w:val="20"/>
              </w:rPr>
              <w:t>1 - Cena - 77.82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0ED3504" w14:textId="77777777" w:rsidR="00EA49FF" w:rsidRPr="00211A34" w:rsidRDefault="00EA49FF" w:rsidP="00AD50BC">
            <w:pPr>
              <w:jc w:val="center"/>
              <w:rPr>
                <w:color w:val="000000"/>
                <w:sz w:val="20"/>
                <w:szCs w:val="20"/>
              </w:rPr>
            </w:pPr>
            <w:r w:rsidRPr="00EA49FF">
              <w:rPr>
                <w:sz w:val="20"/>
                <w:szCs w:val="20"/>
              </w:rPr>
              <w:t xml:space="preserve">  77,82</w:t>
            </w:r>
          </w:p>
        </w:tc>
      </w:tr>
      <w:tr w:rsidR="00EA49FF" w:rsidRPr="00834EF4" w14:paraId="12F65B67" w14:textId="77777777" w:rsidTr="00AD50BC">
        <w:tc>
          <w:tcPr>
            <w:tcW w:w="2169" w:type="dxa"/>
            <w:shd w:val="clear" w:color="auto" w:fill="auto"/>
          </w:tcPr>
          <w:p w14:paraId="32B98B13" w14:textId="77777777" w:rsidR="00EA49FF" w:rsidRPr="00211A34" w:rsidRDefault="00EA49FF" w:rsidP="00AD50B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A49FF">
              <w:rPr>
                <w:sz w:val="20"/>
                <w:szCs w:val="20"/>
              </w:rPr>
              <w:t>38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A49FF">
              <w:rPr>
                <w:sz w:val="20"/>
                <w:szCs w:val="20"/>
              </w:rPr>
              <w:t>Zadanie 38</w:t>
            </w:r>
          </w:p>
        </w:tc>
        <w:tc>
          <w:tcPr>
            <w:tcW w:w="2793" w:type="dxa"/>
            <w:shd w:val="clear" w:color="auto" w:fill="auto"/>
          </w:tcPr>
          <w:p w14:paraId="1319308C" w14:textId="77777777" w:rsidR="00EA49FF" w:rsidRPr="00211A34" w:rsidRDefault="00EA49FF" w:rsidP="00AD50B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A49FF">
              <w:rPr>
                <w:b/>
                <w:bCs/>
                <w:sz w:val="20"/>
                <w:szCs w:val="20"/>
              </w:rPr>
              <w:t>PROMED S.A.</w:t>
            </w:r>
          </w:p>
          <w:p w14:paraId="486819C4" w14:textId="77777777" w:rsidR="00EA49FF" w:rsidRPr="00211A34" w:rsidRDefault="00EA49FF" w:rsidP="00AD50BC">
            <w:pPr>
              <w:rPr>
                <w:sz w:val="20"/>
                <w:szCs w:val="20"/>
              </w:rPr>
            </w:pPr>
            <w:r w:rsidRPr="00EA49FF">
              <w:rPr>
                <w:sz w:val="20"/>
                <w:szCs w:val="20"/>
              </w:rPr>
              <w:t>ul. Działkowa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A49FF">
              <w:rPr>
                <w:sz w:val="20"/>
                <w:szCs w:val="20"/>
              </w:rPr>
              <w:t>56</w:t>
            </w:r>
          </w:p>
          <w:p w14:paraId="5CB142CD" w14:textId="77777777" w:rsidR="00EA49FF" w:rsidRPr="00211A34" w:rsidRDefault="00EA49FF" w:rsidP="00AD50BC">
            <w:pPr>
              <w:spacing w:after="40"/>
              <w:rPr>
                <w:color w:val="000000"/>
                <w:sz w:val="20"/>
                <w:szCs w:val="20"/>
              </w:rPr>
            </w:pPr>
            <w:r w:rsidRPr="00EA49FF">
              <w:rPr>
                <w:sz w:val="20"/>
                <w:szCs w:val="20"/>
              </w:rPr>
              <w:t>02-234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A49FF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75CA112" w14:textId="77777777" w:rsidR="00EA49FF" w:rsidRPr="00211A34" w:rsidRDefault="00EA49FF" w:rsidP="00AD50B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A49FF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79BE6E9" w14:textId="77777777" w:rsidR="00EA49FF" w:rsidRPr="00211A34" w:rsidRDefault="00EA49FF" w:rsidP="00AD50BC">
            <w:pPr>
              <w:jc w:val="center"/>
              <w:rPr>
                <w:color w:val="000000"/>
                <w:sz w:val="20"/>
                <w:szCs w:val="20"/>
              </w:rPr>
            </w:pPr>
            <w:r w:rsidRPr="00EA49FF">
              <w:rPr>
                <w:sz w:val="20"/>
                <w:szCs w:val="20"/>
              </w:rPr>
              <w:t xml:space="preserve">  100,00</w:t>
            </w:r>
          </w:p>
        </w:tc>
      </w:tr>
      <w:tr w:rsidR="00EA49FF" w:rsidRPr="00834EF4" w14:paraId="08D41BA1" w14:textId="77777777" w:rsidTr="00AD50BC">
        <w:tc>
          <w:tcPr>
            <w:tcW w:w="2169" w:type="dxa"/>
            <w:shd w:val="clear" w:color="auto" w:fill="auto"/>
          </w:tcPr>
          <w:p w14:paraId="74D82BF5" w14:textId="77777777" w:rsidR="00EA49FF" w:rsidRPr="00211A34" w:rsidRDefault="00EA49FF" w:rsidP="00AD50B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A49FF">
              <w:rPr>
                <w:sz w:val="20"/>
                <w:szCs w:val="20"/>
              </w:rPr>
              <w:t>46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A49FF">
              <w:rPr>
                <w:sz w:val="20"/>
                <w:szCs w:val="20"/>
              </w:rPr>
              <w:t>Zadanie 46</w:t>
            </w:r>
          </w:p>
        </w:tc>
        <w:tc>
          <w:tcPr>
            <w:tcW w:w="2793" w:type="dxa"/>
            <w:shd w:val="clear" w:color="auto" w:fill="auto"/>
          </w:tcPr>
          <w:p w14:paraId="241B578F" w14:textId="77777777" w:rsidR="00EA49FF" w:rsidRPr="00211A34" w:rsidRDefault="00EA49FF" w:rsidP="00AD50B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A49FF">
              <w:rPr>
                <w:b/>
                <w:bCs/>
                <w:sz w:val="20"/>
                <w:szCs w:val="20"/>
              </w:rPr>
              <w:t>Cedical Sp. z o.o.</w:t>
            </w:r>
          </w:p>
          <w:p w14:paraId="47FABEAC" w14:textId="77777777" w:rsidR="00EA49FF" w:rsidRPr="00211A34" w:rsidRDefault="00EA49FF" w:rsidP="00AD50BC">
            <w:pPr>
              <w:rPr>
                <w:sz w:val="20"/>
                <w:szCs w:val="20"/>
              </w:rPr>
            </w:pPr>
            <w:r w:rsidRPr="00EA49FF">
              <w:rPr>
                <w:sz w:val="20"/>
                <w:szCs w:val="20"/>
              </w:rPr>
              <w:t>Celulozy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A49FF">
              <w:rPr>
                <w:sz w:val="20"/>
                <w:szCs w:val="20"/>
              </w:rPr>
              <w:t>107G/1</w:t>
            </w:r>
          </w:p>
          <w:p w14:paraId="7971AF63" w14:textId="77777777" w:rsidR="00EA49FF" w:rsidRPr="00211A34" w:rsidRDefault="00EA49FF" w:rsidP="00AD50BC">
            <w:pPr>
              <w:spacing w:after="40"/>
              <w:rPr>
                <w:color w:val="000000"/>
                <w:sz w:val="20"/>
                <w:szCs w:val="20"/>
              </w:rPr>
            </w:pPr>
            <w:r w:rsidRPr="00EA49FF">
              <w:rPr>
                <w:sz w:val="20"/>
                <w:szCs w:val="20"/>
              </w:rPr>
              <w:t>04-986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A49FF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962602E" w14:textId="77777777" w:rsidR="00EA49FF" w:rsidRPr="00211A34" w:rsidRDefault="00EA49FF" w:rsidP="00AD50B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A49FF">
              <w:rPr>
                <w:sz w:val="20"/>
                <w:szCs w:val="20"/>
              </w:rPr>
              <w:t>1 - Cena - 94.75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E1077E2" w14:textId="77777777" w:rsidR="00EA49FF" w:rsidRPr="00211A34" w:rsidRDefault="00EA49FF" w:rsidP="00AD50BC">
            <w:pPr>
              <w:jc w:val="center"/>
              <w:rPr>
                <w:color w:val="000000"/>
                <w:sz w:val="20"/>
                <w:szCs w:val="20"/>
              </w:rPr>
            </w:pPr>
            <w:r w:rsidRPr="00EA49FF">
              <w:rPr>
                <w:sz w:val="20"/>
                <w:szCs w:val="20"/>
              </w:rPr>
              <w:t xml:space="preserve">  94,75</w:t>
            </w:r>
          </w:p>
        </w:tc>
      </w:tr>
      <w:tr w:rsidR="00EA49FF" w:rsidRPr="00834EF4" w14:paraId="3934C3BB" w14:textId="77777777" w:rsidTr="00AD50BC">
        <w:tc>
          <w:tcPr>
            <w:tcW w:w="2169" w:type="dxa"/>
            <w:shd w:val="clear" w:color="auto" w:fill="auto"/>
          </w:tcPr>
          <w:p w14:paraId="4C34B326" w14:textId="77777777" w:rsidR="00EA49FF" w:rsidRPr="00211A34" w:rsidRDefault="00EA49FF" w:rsidP="00AD50B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A49FF">
              <w:rPr>
                <w:sz w:val="20"/>
                <w:szCs w:val="20"/>
              </w:rPr>
              <w:t>46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A49FF">
              <w:rPr>
                <w:sz w:val="20"/>
                <w:szCs w:val="20"/>
              </w:rPr>
              <w:t>Zadanie 46</w:t>
            </w:r>
          </w:p>
        </w:tc>
        <w:tc>
          <w:tcPr>
            <w:tcW w:w="2793" w:type="dxa"/>
            <w:shd w:val="clear" w:color="auto" w:fill="auto"/>
          </w:tcPr>
          <w:p w14:paraId="1CC99378" w14:textId="77777777" w:rsidR="00EA49FF" w:rsidRPr="00211A34" w:rsidRDefault="00EA49FF" w:rsidP="00AD50B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A49FF">
              <w:rPr>
                <w:b/>
                <w:bCs/>
                <w:sz w:val="20"/>
                <w:szCs w:val="20"/>
              </w:rPr>
              <w:t>NZ TECHNO SP.Z.O.O.</w:t>
            </w:r>
          </w:p>
          <w:p w14:paraId="7C2B3430" w14:textId="77777777" w:rsidR="00EA49FF" w:rsidRPr="00211A34" w:rsidRDefault="00EA49FF" w:rsidP="00AD50BC">
            <w:pPr>
              <w:rPr>
                <w:sz w:val="20"/>
                <w:szCs w:val="20"/>
              </w:rPr>
            </w:pPr>
            <w:r w:rsidRPr="00EA49FF">
              <w:rPr>
                <w:sz w:val="20"/>
                <w:szCs w:val="20"/>
              </w:rPr>
              <w:t>BERNEŃSKA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A49FF">
              <w:rPr>
                <w:sz w:val="20"/>
                <w:szCs w:val="20"/>
              </w:rPr>
              <w:t>5A</w:t>
            </w:r>
          </w:p>
          <w:p w14:paraId="207E0E39" w14:textId="77777777" w:rsidR="00EA49FF" w:rsidRPr="00211A34" w:rsidRDefault="00EA49FF" w:rsidP="00AD50BC">
            <w:pPr>
              <w:spacing w:after="40"/>
              <w:rPr>
                <w:color w:val="000000"/>
                <w:sz w:val="20"/>
                <w:szCs w:val="20"/>
              </w:rPr>
            </w:pPr>
            <w:r w:rsidRPr="00EA49FF">
              <w:rPr>
                <w:sz w:val="20"/>
                <w:szCs w:val="20"/>
              </w:rPr>
              <w:t>03-976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A49FF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EF4730E" w14:textId="77777777" w:rsidR="00EA49FF" w:rsidRPr="00211A34" w:rsidRDefault="00EA49FF" w:rsidP="00AD50B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A49FF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2EEAB77" w14:textId="77777777" w:rsidR="00EA49FF" w:rsidRPr="00211A34" w:rsidRDefault="00EA49FF" w:rsidP="00AD50BC">
            <w:pPr>
              <w:jc w:val="center"/>
              <w:rPr>
                <w:color w:val="000000"/>
                <w:sz w:val="20"/>
                <w:szCs w:val="20"/>
              </w:rPr>
            </w:pPr>
            <w:r w:rsidRPr="00EA49FF">
              <w:rPr>
                <w:sz w:val="20"/>
                <w:szCs w:val="20"/>
              </w:rPr>
              <w:t xml:space="preserve">  100,00</w:t>
            </w:r>
          </w:p>
        </w:tc>
      </w:tr>
      <w:tr w:rsidR="00EA49FF" w:rsidRPr="00834EF4" w14:paraId="4B696B7E" w14:textId="77777777" w:rsidTr="00AD50BC">
        <w:tc>
          <w:tcPr>
            <w:tcW w:w="2169" w:type="dxa"/>
            <w:shd w:val="clear" w:color="auto" w:fill="auto"/>
          </w:tcPr>
          <w:p w14:paraId="3845AC0F" w14:textId="77777777" w:rsidR="00EA49FF" w:rsidRPr="00211A34" w:rsidRDefault="00EA49FF" w:rsidP="00AD50B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A49FF">
              <w:rPr>
                <w:sz w:val="20"/>
                <w:szCs w:val="20"/>
              </w:rPr>
              <w:t>46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A49FF">
              <w:rPr>
                <w:sz w:val="20"/>
                <w:szCs w:val="20"/>
              </w:rPr>
              <w:t>Zadanie 46</w:t>
            </w:r>
          </w:p>
        </w:tc>
        <w:tc>
          <w:tcPr>
            <w:tcW w:w="2793" w:type="dxa"/>
            <w:shd w:val="clear" w:color="auto" w:fill="auto"/>
          </w:tcPr>
          <w:p w14:paraId="63E68E18" w14:textId="77777777" w:rsidR="00EA49FF" w:rsidRPr="00211A34" w:rsidRDefault="00EA49FF" w:rsidP="00AD50B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A49FF">
              <w:rPr>
                <w:b/>
                <w:bCs/>
                <w:sz w:val="20"/>
                <w:szCs w:val="20"/>
              </w:rPr>
              <w:t>PROMED S.A.</w:t>
            </w:r>
          </w:p>
          <w:p w14:paraId="1EE615F9" w14:textId="77777777" w:rsidR="00EA49FF" w:rsidRPr="00211A34" w:rsidRDefault="00EA49FF" w:rsidP="00AD50BC">
            <w:pPr>
              <w:rPr>
                <w:sz w:val="20"/>
                <w:szCs w:val="20"/>
              </w:rPr>
            </w:pPr>
            <w:r w:rsidRPr="00EA49FF">
              <w:rPr>
                <w:sz w:val="20"/>
                <w:szCs w:val="20"/>
              </w:rPr>
              <w:t>ul. Działkowa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A49FF">
              <w:rPr>
                <w:sz w:val="20"/>
                <w:szCs w:val="20"/>
              </w:rPr>
              <w:t>56</w:t>
            </w:r>
          </w:p>
          <w:p w14:paraId="7BE5B078" w14:textId="77777777" w:rsidR="00EA49FF" w:rsidRPr="00211A34" w:rsidRDefault="00EA49FF" w:rsidP="00AD50BC">
            <w:pPr>
              <w:spacing w:after="40"/>
              <w:rPr>
                <w:color w:val="000000"/>
                <w:sz w:val="20"/>
                <w:szCs w:val="20"/>
              </w:rPr>
            </w:pPr>
            <w:r w:rsidRPr="00EA49FF">
              <w:rPr>
                <w:sz w:val="20"/>
                <w:szCs w:val="20"/>
              </w:rPr>
              <w:t>02-234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A49FF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5AFE295" w14:textId="77777777" w:rsidR="00EA49FF" w:rsidRPr="00211A34" w:rsidRDefault="00EA49FF" w:rsidP="00AD50B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A49FF">
              <w:rPr>
                <w:sz w:val="20"/>
                <w:szCs w:val="20"/>
              </w:rPr>
              <w:t>1 - Cena - 75.50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79432B0" w14:textId="77777777" w:rsidR="00EA49FF" w:rsidRPr="00211A34" w:rsidRDefault="00EA49FF" w:rsidP="00AD50BC">
            <w:pPr>
              <w:jc w:val="center"/>
              <w:rPr>
                <w:color w:val="000000"/>
                <w:sz w:val="20"/>
                <w:szCs w:val="20"/>
              </w:rPr>
            </w:pPr>
            <w:r w:rsidRPr="00EA49FF">
              <w:rPr>
                <w:sz w:val="20"/>
                <w:szCs w:val="20"/>
              </w:rPr>
              <w:t xml:space="preserve">  75,50</w:t>
            </w:r>
          </w:p>
        </w:tc>
      </w:tr>
      <w:tr w:rsidR="00EA49FF" w:rsidRPr="00834EF4" w14:paraId="4F91F804" w14:textId="77777777" w:rsidTr="00AD50BC">
        <w:tc>
          <w:tcPr>
            <w:tcW w:w="2169" w:type="dxa"/>
            <w:shd w:val="clear" w:color="auto" w:fill="auto"/>
          </w:tcPr>
          <w:p w14:paraId="7A47EA13" w14:textId="77777777" w:rsidR="00EA49FF" w:rsidRPr="00211A34" w:rsidRDefault="00EA49FF" w:rsidP="00AD50B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A49FF">
              <w:rPr>
                <w:sz w:val="20"/>
                <w:szCs w:val="20"/>
              </w:rPr>
              <w:t>55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A49FF">
              <w:rPr>
                <w:sz w:val="20"/>
                <w:szCs w:val="20"/>
              </w:rPr>
              <w:t>Zadanie 55</w:t>
            </w:r>
          </w:p>
        </w:tc>
        <w:tc>
          <w:tcPr>
            <w:tcW w:w="2793" w:type="dxa"/>
            <w:shd w:val="clear" w:color="auto" w:fill="auto"/>
          </w:tcPr>
          <w:p w14:paraId="33EBDBA1" w14:textId="77777777" w:rsidR="00EA49FF" w:rsidRPr="00211A34" w:rsidRDefault="00EA49FF" w:rsidP="00AD50B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A49FF">
              <w:rPr>
                <w:b/>
                <w:bCs/>
                <w:sz w:val="20"/>
                <w:szCs w:val="20"/>
              </w:rPr>
              <w:t>Medicavera Sp. z o.o. Dalhausen Group</w:t>
            </w:r>
          </w:p>
          <w:p w14:paraId="7A558BB9" w14:textId="77777777" w:rsidR="00EA49FF" w:rsidRPr="00211A34" w:rsidRDefault="00EA49FF" w:rsidP="00AD50BC">
            <w:pPr>
              <w:rPr>
                <w:sz w:val="20"/>
                <w:szCs w:val="20"/>
              </w:rPr>
            </w:pPr>
            <w:r w:rsidRPr="00EA49FF">
              <w:rPr>
                <w:sz w:val="20"/>
                <w:szCs w:val="20"/>
              </w:rPr>
              <w:t>Majowa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A49FF">
              <w:rPr>
                <w:sz w:val="20"/>
                <w:szCs w:val="20"/>
              </w:rPr>
              <w:t>2</w:t>
            </w:r>
          </w:p>
          <w:p w14:paraId="3EDE290D" w14:textId="77777777" w:rsidR="00EA49FF" w:rsidRPr="00211A34" w:rsidRDefault="00EA49FF" w:rsidP="00AD50BC">
            <w:pPr>
              <w:spacing w:after="40"/>
              <w:rPr>
                <w:color w:val="000000"/>
                <w:sz w:val="20"/>
                <w:szCs w:val="20"/>
              </w:rPr>
            </w:pPr>
            <w:r w:rsidRPr="00EA49FF">
              <w:rPr>
                <w:sz w:val="20"/>
                <w:szCs w:val="20"/>
              </w:rPr>
              <w:t>71-374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A49FF">
              <w:rPr>
                <w:sz w:val="20"/>
                <w:szCs w:val="20"/>
              </w:rPr>
              <w:t>Szczecin</w:t>
            </w:r>
          </w:p>
        </w:tc>
        <w:tc>
          <w:tcPr>
            <w:tcW w:w="2976" w:type="dxa"/>
            <w:shd w:val="clear" w:color="auto" w:fill="auto"/>
          </w:tcPr>
          <w:p w14:paraId="6BD9A07A" w14:textId="77777777" w:rsidR="00EA49FF" w:rsidRPr="00211A34" w:rsidRDefault="00EA49FF" w:rsidP="00AD50B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A49FF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6EE5079" w14:textId="77777777" w:rsidR="00EA49FF" w:rsidRPr="00211A34" w:rsidRDefault="00EA49FF" w:rsidP="00AD50BC">
            <w:pPr>
              <w:jc w:val="center"/>
              <w:rPr>
                <w:color w:val="000000"/>
                <w:sz w:val="20"/>
                <w:szCs w:val="20"/>
              </w:rPr>
            </w:pPr>
            <w:r w:rsidRPr="00EA49FF">
              <w:rPr>
                <w:sz w:val="20"/>
                <w:szCs w:val="20"/>
              </w:rPr>
              <w:t xml:space="preserve">  100,00</w:t>
            </w:r>
          </w:p>
        </w:tc>
      </w:tr>
    </w:tbl>
    <w:p w14:paraId="560FE806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sectPr w:rsidR="00B464D3" w:rsidRPr="004229D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5CD581" w14:textId="77777777" w:rsidR="002A7A3E" w:rsidRDefault="002A7A3E">
      <w:r>
        <w:separator/>
      </w:r>
    </w:p>
  </w:endnote>
  <w:endnote w:type="continuationSeparator" w:id="0">
    <w:p w14:paraId="3B8C43B2" w14:textId="77777777" w:rsidR="002A7A3E" w:rsidRDefault="002A7A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5F28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4F13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F96EAE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BBD850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720F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535AAF" w14:textId="77777777" w:rsidR="002A7A3E" w:rsidRDefault="002A7A3E">
      <w:r>
        <w:separator/>
      </w:r>
    </w:p>
  </w:footnote>
  <w:footnote w:type="continuationSeparator" w:id="0">
    <w:p w14:paraId="04D5994A" w14:textId="77777777" w:rsidR="002A7A3E" w:rsidRDefault="002A7A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47F1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E20D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1714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7A3E"/>
    <w:rsid w:val="00022322"/>
    <w:rsid w:val="00042497"/>
    <w:rsid w:val="000C1E6F"/>
    <w:rsid w:val="000E4E56"/>
    <w:rsid w:val="0014661C"/>
    <w:rsid w:val="001A1468"/>
    <w:rsid w:val="001B7815"/>
    <w:rsid w:val="001D1EEC"/>
    <w:rsid w:val="00211A34"/>
    <w:rsid w:val="002A7A3E"/>
    <w:rsid w:val="002B1E4F"/>
    <w:rsid w:val="002B6761"/>
    <w:rsid w:val="003445A0"/>
    <w:rsid w:val="003A0AFC"/>
    <w:rsid w:val="003D611C"/>
    <w:rsid w:val="00412730"/>
    <w:rsid w:val="00431C0B"/>
    <w:rsid w:val="00437CAD"/>
    <w:rsid w:val="004657DA"/>
    <w:rsid w:val="004830FD"/>
    <w:rsid w:val="004B2665"/>
    <w:rsid w:val="004C3459"/>
    <w:rsid w:val="004E324A"/>
    <w:rsid w:val="004E7234"/>
    <w:rsid w:val="00502415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EA49FF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D74FB9"/>
  <w15:chartTrackingRefBased/>
  <w15:docId w15:val="{00145EC2-F015-4A06-8C77-931730AC6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3</Pages>
  <Words>695</Words>
  <Characters>3559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5</cp:revision>
  <cp:lastPrinted>1601-01-01T00:00:00Z</cp:lastPrinted>
  <dcterms:created xsi:type="dcterms:W3CDTF">2022-11-25T07:57:00Z</dcterms:created>
  <dcterms:modified xsi:type="dcterms:W3CDTF">2022-11-25T08:04:00Z</dcterms:modified>
</cp:coreProperties>
</file>