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CB0E5" w14:textId="4F06929F" w:rsidR="00A529CA" w:rsidRDefault="00A529CA" w:rsidP="00A529CA">
      <w:pPr>
        <w:jc w:val="right"/>
        <w:rPr>
          <w:b/>
        </w:rPr>
      </w:pPr>
      <w:r>
        <w:rPr>
          <w:b/>
        </w:rPr>
        <w:t>Załącznik nr 4</w:t>
      </w:r>
    </w:p>
    <w:p w14:paraId="3E297111" w14:textId="24BC4B60" w:rsidR="00A529CA" w:rsidRDefault="00F0465B" w:rsidP="00A529CA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61C4BA6" wp14:editId="647983A5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EE74F" w14:textId="4A33BD98" w:rsidR="00A529CA" w:rsidRDefault="00A529CA" w:rsidP="00A529C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1C4BA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14:paraId="568EE74F" w14:textId="4A33BD98" w:rsidR="00A529CA" w:rsidRDefault="00A529CA" w:rsidP="00A529CA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E35F3C" w14:textId="77777777" w:rsidR="00A529CA" w:rsidRDefault="00A529CA" w:rsidP="00A529CA">
      <w:pPr>
        <w:jc w:val="right"/>
        <w:rPr>
          <w:rFonts w:eastAsia="MS Mincho"/>
          <w:b/>
        </w:rPr>
      </w:pPr>
    </w:p>
    <w:p w14:paraId="6BC95444" w14:textId="77777777" w:rsidR="00A529CA" w:rsidRDefault="00A529CA" w:rsidP="00A529CA">
      <w:pPr>
        <w:jc w:val="center"/>
        <w:rPr>
          <w:b/>
        </w:rPr>
      </w:pPr>
      <w:r>
        <w:rPr>
          <w:b/>
        </w:rPr>
        <w:t>Kalkulacja Cenowa</w:t>
      </w:r>
    </w:p>
    <w:p w14:paraId="25B29BE2" w14:textId="77777777" w:rsidR="00A529CA" w:rsidRDefault="00A529CA" w:rsidP="00A52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012E539" w14:textId="77777777" w:rsidR="00A529CA" w:rsidRDefault="00A529CA" w:rsidP="00A52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FF0976A" w14:textId="34CE59C0" w:rsidR="00A529CA" w:rsidRDefault="008E4482" w:rsidP="00A529CA">
      <w:pPr>
        <w:ind w:right="425"/>
        <w:rPr>
          <w:b/>
          <w:sz w:val="22"/>
        </w:rPr>
      </w:pPr>
      <w:r w:rsidRPr="008E4482">
        <w:rPr>
          <w:b/>
          <w:sz w:val="22"/>
        </w:rPr>
        <w:t xml:space="preserve">Rozbudowa Systemu Telekonferencyjnego Laboratorium </w:t>
      </w:r>
      <w:proofErr w:type="spellStart"/>
      <w:r w:rsidRPr="008E4482">
        <w:rPr>
          <w:b/>
          <w:sz w:val="22"/>
        </w:rPr>
        <w:t>Teleobecności</w:t>
      </w:r>
      <w:proofErr w:type="spellEnd"/>
      <w:r w:rsidRPr="008E4482">
        <w:rPr>
          <w:b/>
          <w:sz w:val="22"/>
        </w:rPr>
        <w:t xml:space="preserve"> w pom.2.36 Centrum Informatyki AGH - KC-zp.272-694/22</w:t>
      </w:r>
    </w:p>
    <w:tbl>
      <w:tblPr>
        <w:tblW w:w="10066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2194"/>
        <w:gridCol w:w="1701"/>
        <w:gridCol w:w="992"/>
        <w:gridCol w:w="992"/>
        <w:gridCol w:w="993"/>
        <w:gridCol w:w="1275"/>
        <w:gridCol w:w="1276"/>
      </w:tblGrid>
      <w:tr w:rsidR="00394E38" w14:paraId="078C3268" w14:textId="77777777" w:rsidTr="00394E3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EDCA4C" w14:textId="77777777" w:rsidR="008E4482" w:rsidRPr="00394E38" w:rsidRDefault="008E4482" w:rsidP="00116823">
            <w:pPr>
              <w:jc w:val="center"/>
              <w:rPr>
                <w:b/>
                <w:sz w:val="20"/>
                <w:szCs w:val="20"/>
              </w:rPr>
            </w:pPr>
            <w:r w:rsidRPr="00394E3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76AB22" w14:textId="19A0A71C" w:rsidR="008E4482" w:rsidRPr="00394E38" w:rsidRDefault="008E4482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4E38">
              <w:rPr>
                <w:b/>
                <w:bCs/>
                <w:color w:val="000000"/>
                <w:sz w:val="18"/>
                <w:szCs w:val="18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0D3937" w14:textId="21CD67F8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903C46" w14:textId="4BFB76E6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DF747" w14:textId="77777777" w:rsidR="002E7BD6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Cena</w:t>
            </w:r>
          </w:p>
          <w:p w14:paraId="0DA45C27" w14:textId="77777777" w:rsidR="002E7BD6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Jedn.</w:t>
            </w:r>
          </w:p>
          <w:p w14:paraId="435FD04B" w14:textId="756FF34C" w:rsidR="008E4482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E82183" w14:textId="551D5D96" w:rsidR="008E4482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Warto</w:t>
            </w:r>
            <w:r w:rsidRPr="00394E38">
              <w:rPr>
                <w:b/>
                <w:color w:val="000000"/>
                <w:sz w:val="20"/>
                <w:szCs w:val="20"/>
              </w:rPr>
              <w:t>ść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4C2572" w14:textId="77777777" w:rsidR="002E7BD6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Podatek</w:t>
            </w:r>
          </w:p>
          <w:p w14:paraId="590C2BFE" w14:textId="62458B1C" w:rsidR="008E4482" w:rsidRPr="00394E38" w:rsidRDefault="002E7BD6" w:rsidP="002E7B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VAT23%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008F7B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78D4438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17EC659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E4482" w14:paraId="69E53B82" w14:textId="77777777" w:rsidTr="00394E3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766CBD" w14:textId="77777777" w:rsidR="008E4482" w:rsidRPr="00394E38" w:rsidRDefault="008E4482" w:rsidP="00116823">
            <w:pPr>
              <w:jc w:val="center"/>
              <w:rPr>
                <w:b/>
                <w:sz w:val="20"/>
                <w:szCs w:val="20"/>
              </w:rPr>
            </w:pPr>
            <w:r w:rsidRPr="00394E3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23667E6" w14:textId="77777777" w:rsidR="008E4482" w:rsidRPr="00394E38" w:rsidRDefault="008E4482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94E38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8F83D9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3CC934" w14:textId="5B58966C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FFCA40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FEC47A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C4643F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469C42" w14:textId="77777777" w:rsidR="008E4482" w:rsidRPr="00394E38" w:rsidRDefault="008E4482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4E38"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E7BD6" w14:paraId="7EE2D950" w14:textId="77777777" w:rsidTr="00394E38">
        <w:trPr>
          <w:trHeight w:val="7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8D887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F6FAC" w14:textId="5A119A33" w:rsidR="002E7BD6" w:rsidRPr="00394E38" w:rsidRDefault="002E7BD6" w:rsidP="00394E38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Wielkowymiarowe monitory na ścianę frontową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7D89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DBB8" w14:textId="313DB124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119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947C" w14:textId="12A6C686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2459" w14:textId="70513431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593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44BFB439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7CAC5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25B11" w14:textId="3D1DCD0B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Monitory na ściany boczne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773C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8C8A" w14:textId="49540524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838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42AE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046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7CB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3A446E91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1C1D8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63011" w14:textId="1B094A5D" w:rsidR="002E7BD6" w:rsidRPr="00394E38" w:rsidRDefault="002E7BD6" w:rsidP="002E7B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System wideokonferencyjny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A39D3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E9A6" w14:textId="4569221F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475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C93E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08B2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5ED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3D045FA1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2924E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DC74C" w14:textId="38B141CF" w:rsidR="002E7BD6" w:rsidRPr="00394E38" w:rsidRDefault="002E7BD6" w:rsidP="002E7BD6">
            <w:pPr>
              <w:rPr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Kamery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EC62A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515" w14:textId="492F26CA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B27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59C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DE2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E36B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17AF6661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58292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7EC2C" w14:textId="7055742F" w:rsidR="002E7BD6" w:rsidRPr="00394E38" w:rsidRDefault="002E7BD6" w:rsidP="00394E38">
            <w:pPr>
              <w:ind w:left="40"/>
              <w:rPr>
                <w:b/>
                <w:iCs/>
                <w:color w:val="000000"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Moduł USB do bezprzewodowego udostępniania prezentacji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0676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3C82" w14:textId="0D7145A0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00E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40FC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CA5A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D17C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6822A471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75308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83B6B" w14:textId="1957313A" w:rsidR="002E7BD6" w:rsidRPr="00394E38" w:rsidRDefault="002E7BD6" w:rsidP="00394E38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Mikrofony sufitowe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372E8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6FAE" w14:textId="404965D4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5122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66E8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BF2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121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2B26022D" w14:textId="77777777" w:rsidTr="00394E38">
        <w:trPr>
          <w:trHeight w:val="46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B63B6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4AE82" w14:textId="4108452D" w:rsidR="002E7BD6" w:rsidRPr="00394E38" w:rsidRDefault="002E7BD6" w:rsidP="00394E38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Głośniki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9BDFB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6F7E" w14:textId="6738CDE6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0C7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127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F05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6CA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5CC29A25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E3410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04119" w14:textId="206FE343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 xml:space="preserve">Transmitery HDMI </w:t>
            </w:r>
            <w:proofErr w:type="spellStart"/>
            <w:r w:rsidRPr="00394E38">
              <w:rPr>
                <w:sz w:val="22"/>
                <w:szCs w:val="22"/>
              </w:rPr>
              <w:t>over</w:t>
            </w:r>
            <w:proofErr w:type="spellEnd"/>
            <w:r w:rsidRPr="00394E38">
              <w:rPr>
                <w:sz w:val="22"/>
                <w:szCs w:val="22"/>
              </w:rPr>
              <w:t xml:space="preserve"> IP z zasilaniem </w:t>
            </w:r>
            <w:proofErr w:type="spellStart"/>
            <w:r w:rsidRPr="00394E38">
              <w:rPr>
                <w:sz w:val="22"/>
                <w:szCs w:val="22"/>
              </w:rPr>
              <w:t>PoE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2972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3C85" w14:textId="081D51DE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6506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858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3B20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30B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16651A04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06A17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2B65F" w14:textId="52B19340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 xml:space="preserve">Odbiorniki HDMI </w:t>
            </w:r>
            <w:proofErr w:type="spellStart"/>
            <w:r w:rsidRPr="00394E38">
              <w:rPr>
                <w:sz w:val="22"/>
                <w:szCs w:val="22"/>
              </w:rPr>
              <w:t>over</w:t>
            </w:r>
            <w:proofErr w:type="spellEnd"/>
            <w:r w:rsidRPr="00394E38">
              <w:rPr>
                <w:sz w:val="22"/>
                <w:szCs w:val="22"/>
              </w:rPr>
              <w:t xml:space="preserve"> IP z zasilaniem </w:t>
            </w:r>
            <w:proofErr w:type="spellStart"/>
            <w:r w:rsidRPr="00394E38">
              <w:rPr>
                <w:sz w:val="22"/>
                <w:szCs w:val="22"/>
              </w:rPr>
              <w:t>PoE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1CF0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0EF7" w14:textId="51A35BC4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D2E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B21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3C2E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750C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6A987714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3B7F6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2E2A" w14:textId="3926822D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Uchwyt ścienny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421E3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B3E9" w14:textId="44ED6329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C36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B3B0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310A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3F20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27F86AF7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2CE7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096AC" w14:textId="78729BD7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Uchwyt ścienny uchylny ścienny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8D9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2EF6" w14:textId="1B2CD9C9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B1C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76C5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3850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193F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79CDC1EB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C60EC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EF362" w14:textId="5F4FB3FD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Procesor sterujący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E4F8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D28B" w14:textId="12ECD4DC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DB7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1EB5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C67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A737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1FA4353B" w14:textId="77777777" w:rsidTr="008E4482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54583" w14:textId="77777777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89738" w14:textId="458A01A1" w:rsidR="002E7BD6" w:rsidRPr="00394E38" w:rsidRDefault="002E7BD6" w:rsidP="002E7BD6">
            <w:pPr>
              <w:rPr>
                <w:b/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Stołowy panel dotykowy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4226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1703" w14:textId="6B43B8DA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957F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06F3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BA4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615E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7BD6" w14:paraId="2FBECAE2" w14:textId="77777777" w:rsidTr="00394E3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7DCDF" w14:textId="2654584B" w:rsidR="002E7BD6" w:rsidRDefault="002E7BD6" w:rsidP="002E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1294A" w14:textId="2E0349D5" w:rsidR="002E7BD6" w:rsidRPr="00394E38" w:rsidRDefault="00394E38" w:rsidP="002E7BD6">
            <w:pPr>
              <w:rPr>
                <w:sz w:val="22"/>
                <w:szCs w:val="22"/>
              </w:rPr>
            </w:pPr>
            <w:r w:rsidRPr="00394E38">
              <w:rPr>
                <w:sz w:val="22"/>
                <w:szCs w:val="22"/>
              </w:rPr>
              <w:t>Prace montażowe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999ED" w14:textId="7F87CFCF" w:rsidR="002E7BD6" w:rsidRDefault="00394E38" w:rsidP="002E7B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3C45F7" wp14:editId="67C2DC82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12065</wp:posOffset>
                      </wp:positionV>
                      <wp:extent cx="1133475" cy="304800"/>
                      <wp:effectExtent l="0" t="0" r="28575" b="19050"/>
                      <wp:wrapNone/>
                      <wp:docPr id="4" name="Łącznik prost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33475" cy="304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34190D" id="Łącznik prosty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95pt,.95pt" to="82.3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3C8390" wp14:editId="56798E9F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12065</wp:posOffset>
                      </wp:positionV>
                      <wp:extent cx="1085850" cy="276225"/>
                      <wp:effectExtent l="0" t="0" r="19050" b="28575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2762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69BDEA" id="Łącznik prosty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5pt,.95pt" to="82.5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1316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E6EA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9A7D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9471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5D29" w14:textId="77777777" w:rsidR="002E7BD6" w:rsidRDefault="002E7BD6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94E38" w14:paraId="230D9C05" w14:textId="77777777" w:rsidTr="00394E3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B6342" w14:textId="77777777" w:rsidR="00394E38" w:rsidRDefault="00394E38" w:rsidP="002E7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D6C31" w14:textId="77777777" w:rsidR="00394E38" w:rsidRDefault="00394E38" w:rsidP="002E7BD6">
            <w:pPr>
              <w:jc w:val="center"/>
              <w:rPr>
                <w:b/>
              </w:rPr>
            </w:pPr>
            <w:r w:rsidRPr="00394E38">
              <w:rPr>
                <w:b/>
              </w:rPr>
              <w:t>RAZEM</w:t>
            </w:r>
          </w:p>
          <w:p w14:paraId="12651CBC" w14:textId="015A9049" w:rsidR="00394E38" w:rsidRPr="00394E38" w:rsidRDefault="00394E38" w:rsidP="002E7BD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(słownie brutto: ………………………………………)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2579" w14:textId="77777777" w:rsidR="00394E38" w:rsidRDefault="00394E38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703F" w14:textId="77777777" w:rsidR="00394E38" w:rsidRDefault="00394E38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D9D5" w14:textId="77777777" w:rsidR="00394E38" w:rsidRDefault="00394E38" w:rsidP="002E7B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99AE96E" w14:textId="77777777" w:rsidR="00A529CA" w:rsidRDefault="00A529CA" w:rsidP="00A529CA"/>
    <w:p w14:paraId="2C131184" w14:textId="77777777" w:rsidR="00A529CA" w:rsidRPr="00423B06" w:rsidRDefault="00A529CA" w:rsidP="00A529C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7E1A3D5" w14:textId="3AE37E0B" w:rsidR="0014437C" w:rsidRPr="00A529CA" w:rsidRDefault="00A529CA" w:rsidP="003957B8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  <w:bookmarkStart w:id="0" w:name="_GoBack"/>
      <w:bookmarkEnd w:id="0"/>
    </w:p>
    <w:sectPr w:rsidR="0014437C" w:rsidRPr="00A529CA" w:rsidSect="00394E38">
      <w:footerReference w:type="default" r:id="rId7"/>
      <w:pgSz w:w="11906" w:h="16838"/>
      <w:pgMar w:top="1079" w:right="1152" w:bottom="851" w:left="1152" w:header="708" w:footer="10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BF46C" w14:textId="77777777" w:rsidR="00BC530C" w:rsidRDefault="00BC530C">
      <w:r>
        <w:separator/>
      </w:r>
    </w:p>
  </w:endnote>
  <w:endnote w:type="continuationSeparator" w:id="0">
    <w:p w14:paraId="6920B589" w14:textId="77777777" w:rsidR="00BC530C" w:rsidRDefault="00BC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1E9A9" w14:textId="641C51CE" w:rsidR="00A529CA" w:rsidRDefault="00A529CA" w:rsidP="00394E38">
    <w:pPr>
      <w:pStyle w:val="Nagwek2"/>
      <w:jc w:val="both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</w:t>
    </w:r>
    <w:r w:rsidR="00394E38">
      <w:rPr>
        <w:rFonts w:ascii="Times New Roman" w:hAnsi="Times New Roman"/>
        <w:i w:val="0"/>
        <w:sz w:val="20"/>
        <w:szCs w:val="20"/>
      </w:rPr>
      <w:t>jest zawarty w</w:t>
    </w:r>
    <w:r w:rsidRPr="00CC4E7C">
      <w:rPr>
        <w:rFonts w:ascii="Times New Roman" w:hAnsi="Times New Roman"/>
        <w:i w:val="0"/>
        <w:sz w:val="20"/>
        <w:szCs w:val="20"/>
      </w:rPr>
      <w:t xml:space="preserve"> </w:t>
    </w:r>
    <w:r w:rsidR="00394E38">
      <w:rPr>
        <w:rFonts w:ascii="Times New Roman" w:hAnsi="Times New Roman"/>
        <w:i w:val="0"/>
        <w:sz w:val="20"/>
        <w:szCs w:val="20"/>
      </w:rPr>
      <w:t>pkt</w:t>
    </w:r>
    <w:r w:rsidRPr="00CC4E7C">
      <w:rPr>
        <w:rFonts w:ascii="Times New Roman" w:hAnsi="Times New Roman"/>
        <w:i w:val="0"/>
        <w:sz w:val="20"/>
        <w:szCs w:val="20"/>
      </w:rPr>
      <w:t xml:space="preserve"> </w:t>
    </w:r>
    <w:r w:rsidR="00394E38">
      <w:rPr>
        <w:rFonts w:ascii="Times New Roman" w:hAnsi="Times New Roman"/>
        <w:i w:val="0"/>
        <w:sz w:val="20"/>
        <w:szCs w:val="20"/>
      </w:rPr>
      <w:t>4.1</w:t>
    </w:r>
    <w:r w:rsidRPr="00CC4E7C">
      <w:rPr>
        <w:rFonts w:ascii="Times New Roman" w:hAnsi="Times New Roman"/>
        <w:i w:val="0"/>
        <w:sz w:val="20"/>
        <w:szCs w:val="20"/>
      </w:rPr>
      <w:t xml:space="preserve"> SWZ.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05C5E" w14:textId="77777777" w:rsidR="00BC530C" w:rsidRDefault="00BC530C">
      <w:r>
        <w:separator/>
      </w:r>
    </w:p>
  </w:footnote>
  <w:footnote w:type="continuationSeparator" w:id="0">
    <w:p w14:paraId="4681DD43" w14:textId="77777777" w:rsidR="00BC530C" w:rsidRDefault="00BC5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7"/>
    <w:rsid w:val="00021E1F"/>
    <w:rsid w:val="0011188B"/>
    <w:rsid w:val="00142162"/>
    <w:rsid w:val="0014437C"/>
    <w:rsid w:val="001946D8"/>
    <w:rsid w:val="001F6B73"/>
    <w:rsid w:val="002B66D3"/>
    <w:rsid w:val="002E7BD6"/>
    <w:rsid w:val="00303635"/>
    <w:rsid w:val="00347293"/>
    <w:rsid w:val="00394E38"/>
    <w:rsid w:val="003957B8"/>
    <w:rsid w:val="00505EB1"/>
    <w:rsid w:val="00516B1B"/>
    <w:rsid w:val="00585CB7"/>
    <w:rsid w:val="005955BF"/>
    <w:rsid w:val="006C0579"/>
    <w:rsid w:val="007054E7"/>
    <w:rsid w:val="007220EB"/>
    <w:rsid w:val="007F25C7"/>
    <w:rsid w:val="00856ED4"/>
    <w:rsid w:val="0086523D"/>
    <w:rsid w:val="008909FE"/>
    <w:rsid w:val="008E4482"/>
    <w:rsid w:val="008F4EAF"/>
    <w:rsid w:val="008F7315"/>
    <w:rsid w:val="0091125A"/>
    <w:rsid w:val="009508B9"/>
    <w:rsid w:val="00A529CA"/>
    <w:rsid w:val="00BC530C"/>
    <w:rsid w:val="00DD422F"/>
    <w:rsid w:val="00E43493"/>
    <w:rsid w:val="00F0465B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05EC49"/>
  <w15:chartTrackingRefBased/>
  <w15:docId w15:val="{706EEAC5-B8D1-4AA1-BF5B-4CCB733E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29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29C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B6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66D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B6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6D3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29C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Jolata Oleksy</cp:lastModifiedBy>
  <cp:revision>6</cp:revision>
  <cp:lastPrinted>1899-12-31T23:00:00Z</cp:lastPrinted>
  <dcterms:created xsi:type="dcterms:W3CDTF">2022-11-16T09:12:00Z</dcterms:created>
  <dcterms:modified xsi:type="dcterms:W3CDTF">2022-11-16T09:56:00Z</dcterms:modified>
</cp:coreProperties>
</file>