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34A3B" w:rsidRDefault="00334A3B" w:rsidP="00334A3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334A3B" w:rsidRDefault="00334A3B" w:rsidP="00334A3B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34A3B" w:rsidRDefault="00334A3B" w:rsidP="00334A3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334A3B" w:rsidRDefault="00334A3B" w:rsidP="00334A3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334A3B" w:rsidRDefault="00334A3B" w:rsidP="00334A3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334A3B" w:rsidRDefault="00334A3B" w:rsidP="00334A3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334A3B" w:rsidRDefault="00334A3B" w:rsidP="00334A3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334A3B" w:rsidRDefault="00334A3B" w:rsidP="00334A3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718FE" w:rsidRPr="003718FE" w:rsidRDefault="003718FE" w:rsidP="008D2AB8">
      <w:pPr>
        <w:ind w:right="-110"/>
        <w:rPr>
          <w:b/>
        </w:rPr>
      </w:pPr>
      <w:r w:rsidRPr="003718FE">
        <w:rPr>
          <w:b/>
        </w:rPr>
        <w:t>Akademia Górniczo - Hutnicza</w:t>
      </w:r>
    </w:p>
    <w:p w:rsidR="003718FE" w:rsidRPr="003718FE" w:rsidRDefault="003718FE" w:rsidP="008D2AB8">
      <w:pPr>
        <w:ind w:right="-110"/>
        <w:rPr>
          <w:b/>
        </w:rPr>
      </w:pPr>
      <w:r w:rsidRPr="003718FE">
        <w:rPr>
          <w:b/>
        </w:rPr>
        <w:t>im. Stanisława Staszica w Krakowie</w:t>
      </w:r>
    </w:p>
    <w:p w:rsidR="008D2AB8" w:rsidRDefault="003718FE" w:rsidP="008D2AB8">
      <w:pPr>
        <w:ind w:right="-110"/>
        <w:rPr>
          <w:b/>
        </w:rPr>
      </w:pPr>
      <w:r w:rsidRPr="003718FE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3718FE" w:rsidP="008D2AB8">
      <w:pPr>
        <w:ind w:right="-110"/>
        <w:rPr>
          <w:b/>
        </w:rPr>
      </w:pPr>
      <w:r w:rsidRPr="003718FE">
        <w:rPr>
          <w:b/>
        </w:rPr>
        <w:t>Al. Mickiewicza</w:t>
      </w:r>
      <w:r w:rsidR="008D2AB8">
        <w:rPr>
          <w:b/>
        </w:rPr>
        <w:t xml:space="preserve"> </w:t>
      </w:r>
      <w:r w:rsidRPr="003718FE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718FE" w:rsidP="008D2AB8">
      <w:pPr>
        <w:rPr>
          <w:b/>
        </w:rPr>
      </w:pPr>
      <w:r w:rsidRPr="003718FE">
        <w:rPr>
          <w:b/>
        </w:rPr>
        <w:t>30-059</w:t>
      </w:r>
      <w:r w:rsidR="008D2AB8">
        <w:rPr>
          <w:b/>
        </w:rPr>
        <w:t xml:space="preserve"> </w:t>
      </w:r>
      <w:r w:rsidRPr="003718FE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718FE" w:rsidRPr="003718FE">
        <w:rPr>
          <w:b/>
        </w:rPr>
        <w:t xml:space="preserve">Rozbudowa Systemu Telekonferencyjnego Laboratorium </w:t>
      </w:r>
      <w:proofErr w:type="spellStart"/>
      <w:r w:rsidR="003718FE" w:rsidRPr="003718FE">
        <w:rPr>
          <w:b/>
        </w:rPr>
        <w:t>Teleobecności</w:t>
      </w:r>
      <w:proofErr w:type="spellEnd"/>
      <w:r w:rsidR="003718FE" w:rsidRPr="003718FE">
        <w:rPr>
          <w:b/>
        </w:rPr>
        <w:t xml:space="preserve"> w pom.2.36 Centrum Informatyki AGH - KC-zp.272-694/22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113AC3" w:rsidP="008D2AB8">
      <w:pPr>
        <w:pStyle w:val="Tekstpodstawowy"/>
      </w:pPr>
      <w:r>
        <w:t>w tym :</w:t>
      </w:r>
    </w:p>
    <w:p w:rsidR="00113AC3" w:rsidRDefault="00113AC3" w:rsidP="008D2AB8">
      <w:pPr>
        <w:pStyle w:val="Tekstpodstawowy"/>
      </w:pPr>
      <w:r>
        <w:t>1. wielkowymiarowe monitory:</w:t>
      </w:r>
    </w:p>
    <w:p w:rsidR="00113AC3" w:rsidRDefault="00113AC3" w:rsidP="008D2AB8">
      <w:pPr>
        <w:pStyle w:val="Tekstpodstawowy"/>
      </w:pPr>
      <w:r>
        <w:t xml:space="preserve">producent, model …………….………………………..…. (należy wpisać) </w:t>
      </w:r>
    </w:p>
    <w:p w:rsidR="00113AC3" w:rsidRDefault="00113AC3" w:rsidP="008D2AB8">
      <w:pPr>
        <w:pStyle w:val="Tekstpodstawowy"/>
      </w:pPr>
      <w:r>
        <w:t>sztuk 2, wartość netto: ……………., VAT 23% ……….., wartość brutto ………………..</w:t>
      </w:r>
    </w:p>
    <w:p w:rsidR="00113AC3" w:rsidRDefault="00113AC3" w:rsidP="008D2AB8">
      <w:pPr>
        <w:pStyle w:val="Tekstpodstawowy"/>
      </w:pPr>
      <w:r>
        <w:t>2. Monitory na ściany boczne:</w:t>
      </w:r>
    </w:p>
    <w:p w:rsidR="00113AC3" w:rsidRDefault="00113AC3" w:rsidP="008D2AB8">
      <w:pPr>
        <w:pStyle w:val="Tekstpodstawowy"/>
      </w:pPr>
      <w:r>
        <w:t xml:space="preserve"> producent, model …………………………………………. (należy wpisać)</w:t>
      </w:r>
    </w:p>
    <w:p w:rsidR="00113AC3" w:rsidRDefault="00113AC3" w:rsidP="008D2AB8">
      <w:pPr>
        <w:pStyle w:val="Tekstpodstawowy"/>
      </w:pPr>
      <w:r>
        <w:t>s</w:t>
      </w:r>
      <w:r>
        <w:t>ztuk 2, wartość netto: ……………., VAT 23% ……….., wartość brutto 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Pr="00FB1B4F">
        <w:t>………</w:t>
      </w:r>
      <w:r w:rsidR="00113AC3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113AC3">
        <w:t xml:space="preserve"> miesięcy</w:t>
      </w:r>
    </w:p>
    <w:p w:rsidR="00113AC3" w:rsidRDefault="00113AC3" w:rsidP="00113AC3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113AC3" w:rsidRDefault="00113AC3" w:rsidP="00113AC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113AC3" w:rsidRDefault="00113AC3" w:rsidP="00113AC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113AC3" w:rsidRDefault="00113AC3" w:rsidP="00113AC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113AC3" w:rsidRDefault="00113AC3" w:rsidP="00113A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>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B4126" w:rsidRDefault="00CB4126" w:rsidP="00CB41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bookmarkStart w:id="1" w:name="_Hlk116628991"/>
      <w:r>
        <w:rPr>
          <w:b/>
          <w:color w:val="000000"/>
          <w:sz w:val="22"/>
          <w:szCs w:val="22"/>
          <w:lang w:eastAsia="ar-SA"/>
        </w:rPr>
        <w:t>monitory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bookmarkEnd w:id="1"/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CB4126" w:rsidRDefault="00CB4126" w:rsidP="00CB41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CB4126">
        <w:rPr>
          <w:b/>
          <w:color w:val="000000"/>
          <w:sz w:val="22"/>
          <w:szCs w:val="22"/>
          <w:lang w:eastAsia="ar-SA"/>
        </w:rPr>
        <w:t>monitory</w:t>
      </w:r>
      <w:r w:rsidRPr="00CB4126">
        <w:rPr>
          <w:b/>
          <w:color w:val="000000"/>
          <w:sz w:val="22"/>
          <w:szCs w:val="22"/>
          <w:lang w:eastAsia="ar-SA"/>
        </w:rPr>
        <w:t>,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113AC3" w:rsidRDefault="00113AC3" w:rsidP="00113A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13AC3" w:rsidRDefault="00113AC3" w:rsidP="00113AC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13AC3" w:rsidRDefault="00113AC3" w:rsidP="00113AC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13AC3" w:rsidRDefault="00113AC3" w:rsidP="00113AC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13AC3" w:rsidTr="00113A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3AC3" w:rsidRDefault="00113A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3AC3" w:rsidRDefault="00113A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113AC3" w:rsidRDefault="00113A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3AC3" w:rsidRDefault="00113A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113AC3" w:rsidTr="00113A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AC3" w:rsidRDefault="00113A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AC3" w:rsidRDefault="00113A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AC3" w:rsidRDefault="00113A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13AC3" w:rsidTr="00113A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AC3" w:rsidRDefault="00113A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AC3" w:rsidRDefault="00113A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AC3" w:rsidRDefault="00113A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113AC3" w:rsidRDefault="00113AC3" w:rsidP="00113A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13AC3" w:rsidRDefault="00113AC3" w:rsidP="00113AC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113AC3" w:rsidRDefault="00113AC3" w:rsidP="00113A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13AC3" w:rsidRDefault="00113AC3" w:rsidP="00113A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13AC3" w:rsidRDefault="00113AC3" w:rsidP="00113A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13AC3" w:rsidRDefault="00113AC3" w:rsidP="00113A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13AC3" w:rsidRDefault="00113AC3" w:rsidP="00113AC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13AC3" w:rsidRDefault="00113AC3" w:rsidP="00113A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13AC3" w:rsidRDefault="00113AC3" w:rsidP="00113A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13AC3" w:rsidRDefault="00113AC3" w:rsidP="00113A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113AC3" w:rsidRDefault="00113AC3" w:rsidP="00113A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13AC3" w:rsidRDefault="00113AC3" w:rsidP="00113A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13AC3" w:rsidRDefault="00113AC3" w:rsidP="00113A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13AC3" w:rsidRDefault="00113AC3" w:rsidP="00113AC3">
      <w:pPr>
        <w:spacing w:line="360" w:lineRule="auto"/>
        <w:ind w:left="1440"/>
        <w:jc w:val="both"/>
        <w:rPr>
          <w:sz w:val="22"/>
          <w:szCs w:val="22"/>
        </w:rPr>
      </w:pPr>
    </w:p>
    <w:p w:rsidR="00113AC3" w:rsidRDefault="00113AC3" w:rsidP="00113AC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113AC3" w:rsidRDefault="00113AC3" w:rsidP="00113AC3">
      <w:pPr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E80" w:rsidRDefault="00C07E80">
      <w:r>
        <w:separator/>
      </w:r>
    </w:p>
  </w:endnote>
  <w:endnote w:type="continuationSeparator" w:id="0">
    <w:p w:rsidR="00C07E80" w:rsidRDefault="00C0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8FE" w:rsidRDefault="003718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8FE" w:rsidRDefault="003718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E80" w:rsidRDefault="00C07E80">
      <w:r>
        <w:separator/>
      </w:r>
    </w:p>
  </w:footnote>
  <w:footnote w:type="continuationSeparator" w:id="0">
    <w:p w:rsidR="00C07E80" w:rsidRDefault="00C07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8FE" w:rsidRDefault="003718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8FE" w:rsidRDefault="003718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7E80"/>
    <w:rsid w:val="00012286"/>
    <w:rsid w:val="00071CCC"/>
    <w:rsid w:val="000B731D"/>
    <w:rsid w:val="000D6134"/>
    <w:rsid w:val="000E09C7"/>
    <w:rsid w:val="000F6589"/>
    <w:rsid w:val="00106636"/>
    <w:rsid w:val="00113AC3"/>
    <w:rsid w:val="00116EC6"/>
    <w:rsid w:val="001801DD"/>
    <w:rsid w:val="001D4612"/>
    <w:rsid w:val="00207E98"/>
    <w:rsid w:val="002723B0"/>
    <w:rsid w:val="00315A4A"/>
    <w:rsid w:val="00334A3B"/>
    <w:rsid w:val="003718FE"/>
    <w:rsid w:val="004B7300"/>
    <w:rsid w:val="004C6753"/>
    <w:rsid w:val="00595C87"/>
    <w:rsid w:val="005D2C65"/>
    <w:rsid w:val="005E6D94"/>
    <w:rsid w:val="00612D12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7E80"/>
    <w:rsid w:val="00C969A6"/>
    <w:rsid w:val="00CA7D36"/>
    <w:rsid w:val="00CB412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6CD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BC49B"/>
  <w15:chartTrackingRefBased/>
  <w15:docId w15:val="{8C36DD20-7F8F-4B5C-94FE-F796532F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C4C07-5F59-40D5-874C-6E7542D6F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656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2022-11-15T09:06:00Z</dcterms:created>
  <dcterms:modified xsi:type="dcterms:W3CDTF">2022-11-15T09:51:00Z</dcterms:modified>
</cp:coreProperties>
</file>