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ACE79" w14:textId="20BD91DE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8FFD504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99BEB39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9BAB58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8092D4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31BD71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E183BD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02BC8BD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64C62D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4B59E4">
        <w:rPr>
          <w:sz w:val="22"/>
          <w:lang w:val="en-US"/>
        </w:rPr>
        <w:t>……………………………………………………………………………………………..</w:t>
      </w:r>
    </w:p>
    <w:p w14:paraId="0B786F0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4B59E4">
        <w:rPr>
          <w:sz w:val="22"/>
          <w:lang w:val="en-US"/>
        </w:rPr>
        <w:t>…………………………………………………………………………………………….</w:t>
      </w:r>
    </w:p>
    <w:p w14:paraId="264854B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FE7671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B69EEE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9FF4487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70F4A763" w14:textId="77777777" w:rsidR="001203D2" w:rsidRPr="001203D2" w:rsidRDefault="001203D2" w:rsidP="008D2AB8">
      <w:pPr>
        <w:ind w:right="-110"/>
        <w:rPr>
          <w:b/>
        </w:rPr>
      </w:pPr>
      <w:r w:rsidRPr="001203D2">
        <w:rPr>
          <w:b/>
        </w:rPr>
        <w:t>Akademia Górniczo - Hutnicza</w:t>
      </w:r>
    </w:p>
    <w:p w14:paraId="74C67194" w14:textId="77777777" w:rsidR="001203D2" w:rsidRPr="001203D2" w:rsidRDefault="001203D2" w:rsidP="008D2AB8">
      <w:pPr>
        <w:ind w:right="-110"/>
        <w:rPr>
          <w:b/>
        </w:rPr>
      </w:pPr>
      <w:r w:rsidRPr="001203D2">
        <w:rPr>
          <w:b/>
        </w:rPr>
        <w:t>im. Stanisława Staszica w Krakowie</w:t>
      </w:r>
    </w:p>
    <w:p w14:paraId="7C003B44" w14:textId="77777777" w:rsidR="008D2AB8" w:rsidRDefault="001203D2" w:rsidP="008D2AB8">
      <w:pPr>
        <w:ind w:right="-110"/>
        <w:rPr>
          <w:b/>
        </w:rPr>
      </w:pPr>
      <w:r w:rsidRPr="001203D2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6DB07919" w14:textId="440F7464" w:rsidR="008D2AB8" w:rsidRDefault="001203D2" w:rsidP="003D0663">
      <w:pPr>
        <w:ind w:right="-110"/>
        <w:rPr>
          <w:b/>
        </w:rPr>
      </w:pPr>
      <w:r w:rsidRPr="001203D2">
        <w:rPr>
          <w:b/>
        </w:rPr>
        <w:t>Al. Mickiewicza</w:t>
      </w:r>
      <w:r w:rsidR="008D2AB8">
        <w:rPr>
          <w:b/>
        </w:rPr>
        <w:t xml:space="preserve"> </w:t>
      </w:r>
      <w:r w:rsidRPr="001203D2">
        <w:rPr>
          <w:b/>
        </w:rPr>
        <w:t>30</w:t>
      </w:r>
      <w:r w:rsidR="003D0663">
        <w:rPr>
          <w:b/>
        </w:rPr>
        <w:t xml:space="preserve">, </w:t>
      </w:r>
      <w:r w:rsidRPr="001203D2">
        <w:rPr>
          <w:b/>
        </w:rPr>
        <w:t>30-059</w:t>
      </w:r>
      <w:r w:rsidR="008D2AB8">
        <w:rPr>
          <w:b/>
        </w:rPr>
        <w:t xml:space="preserve"> </w:t>
      </w:r>
      <w:r w:rsidRPr="001203D2">
        <w:rPr>
          <w:b/>
        </w:rPr>
        <w:t>Kraków</w:t>
      </w:r>
      <w:r w:rsidR="008D2AB8">
        <w:rPr>
          <w:b/>
        </w:rPr>
        <w:t xml:space="preserve">,  </w:t>
      </w:r>
    </w:p>
    <w:p w14:paraId="2622AD05" w14:textId="77777777" w:rsidR="008D2AB8" w:rsidRDefault="008D2AB8" w:rsidP="008D2AB8">
      <w:pPr>
        <w:ind w:firstLine="3969"/>
        <w:rPr>
          <w:b/>
        </w:rPr>
      </w:pPr>
    </w:p>
    <w:p w14:paraId="1B5452E3" w14:textId="08ED001E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203D2" w:rsidRPr="001203D2">
        <w:rPr>
          <w:b/>
        </w:rPr>
        <w:t>Dostawa wirówki laboratoryjnej dla WIMIC - KC-zp.272-676/22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0CFC9F8A" w14:textId="77777777" w:rsidR="008D2AB8" w:rsidRDefault="008D2AB8" w:rsidP="008D2AB8">
      <w:pPr>
        <w:tabs>
          <w:tab w:val="right" w:pos="9000"/>
        </w:tabs>
      </w:pPr>
    </w:p>
    <w:p w14:paraId="6AAE7D06" w14:textId="77777777" w:rsidR="004B59E4" w:rsidRDefault="004B59E4" w:rsidP="004B59E4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 PLN</w:t>
      </w:r>
    </w:p>
    <w:p w14:paraId="42FF2D84" w14:textId="77777777" w:rsidR="004B59E4" w:rsidRDefault="004B59E4" w:rsidP="004B59E4">
      <w:pPr>
        <w:widowControl w:val="0"/>
        <w:spacing w:line="264" w:lineRule="auto"/>
        <w:ind w:right="1"/>
        <w:rPr>
          <w:b/>
        </w:rPr>
      </w:pPr>
    </w:p>
    <w:p w14:paraId="5281EEBA" w14:textId="77777777" w:rsidR="004B59E4" w:rsidRDefault="004B59E4" w:rsidP="004B59E4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 PLN</w:t>
      </w:r>
    </w:p>
    <w:p w14:paraId="5DB0443D" w14:textId="77777777" w:rsidR="004B59E4" w:rsidRPr="00FB1B4F" w:rsidRDefault="004B59E4" w:rsidP="004B59E4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E36BCDD" w14:textId="77777777" w:rsidR="004B59E4" w:rsidRPr="00FB1B4F" w:rsidRDefault="004B59E4" w:rsidP="004B59E4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14:paraId="24F848EC" w14:textId="77777777" w:rsidR="004B59E4" w:rsidRPr="00FB1B4F" w:rsidRDefault="004B59E4" w:rsidP="004B59E4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4124905" w14:textId="77777777" w:rsidR="004B59E4" w:rsidRDefault="004B59E4" w:rsidP="004B59E4">
      <w:pPr>
        <w:pStyle w:val="Tekstpodstawowy"/>
      </w:pPr>
      <w:r>
        <w:t>Powyższa cena zawiera VAT w wysokości .......... % tj.…………………….PLN</w:t>
      </w:r>
    </w:p>
    <w:p w14:paraId="2C882301" w14:textId="64C7034E" w:rsidR="004B59E4" w:rsidRDefault="004B59E4" w:rsidP="004B59E4">
      <w:pPr>
        <w:pStyle w:val="Tekstpodstawowy"/>
      </w:pPr>
      <w:r>
        <w:t>Producent/</w:t>
      </w:r>
      <w:r w:rsidR="007E4138">
        <w:t xml:space="preserve"> </w:t>
      </w:r>
      <w:r>
        <w:t xml:space="preserve">model </w:t>
      </w:r>
      <w:r w:rsidRPr="007B162B">
        <w:t xml:space="preserve">zaoferowanego sprzętu: </w:t>
      </w:r>
      <w:r w:rsidRPr="007B162B">
        <w:rPr>
          <w:b w:val="0"/>
        </w:rPr>
        <w:t>…………………………</w:t>
      </w:r>
      <w:r w:rsidR="007E4138">
        <w:rPr>
          <w:b w:val="0"/>
        </w:rPr>
        <w:t>/</w:t>
      </w:r>
      <w:r w:rsidRPr="007B162B">
        <w:rPr>
          <w:b w:val="0"/>
        </w:rPr>
        <w:t>………………..</w:t>
      </w:r>
    </w:p>
    <w:p w14:paraId="7DB39D33" w14:textId="4A3048C1" w:rsidR="004B59E4" w:rsidRDefault="004B59E4" w:rsidP="004B59E4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3D0663">
        <w:rPr>
          <w:b/>
          <w:bCs/>
        </w:rPr>
        <w:t>do 3 miesięcy od daty podpisania umowy</w:t>
      </w:r>
    </w:p>
    <w:p w14:paraId="6EA2A470" w14:textId="77777777" w:rsidR="004B59E4" w:rsidRDefault="004B59E4" w:rsidP="004B59E4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>Okres udzielonej gwarancji wynosi:</w:t>
      </w:r>
      <w:r w:rsidRPr="00FB1B4F">
        <w:t xml:space="preserve"> </w:t>
      </w:r>
      <w:r w:rsidRPr="007B162B">
        <w:rPr>
          <w:b/>
          <w:bCs/>
        </w:rPr>
        <w:t>………… miesięcy</w:t>
      </w:r>
      <w:r>
        <w:t xml:space="preserve"> </w:t>
      </w:r>
      <w:r w:rsidRPr="000A564E">
        <w:rPr>
          <w:highlight w:val="yellow"/>
        </w:rPr>
        <w:t>(</w:t>
      </w:r>
      <w:r w:rsidRPr="000A564E">
        <w:rPr>
          <w:i/>
          <w:highlight w:val="yellow"/>
        </w:rPr>
        <w:t>k</w:t>
      </w:r>
      <w:r w:rsidRPr="0022732C">
        <w:rPr>
          <w:i/>
          <w:highlight w:val="yellow"/>
        </w:rPr>
        <w:t>ryterium oceny ofert)</w:t>
      </w:r>
    </w:p>
    <w:p w14:paraId="708B40B7" w14:textId="77777777" w:rsidR="004B59E4" w:rsidRPr="00FE545C" w:rsidRDefault="004B59E4" w:rsidP="004B59E4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93E9934" w14:textId="77777777" w:rsidR="004B59E4" w:rsidRPr="00BE7642" w:rsidRDefault="004B59E4" w:rsidP="004B59E4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Pr="00BE764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18828F2" w14:textId="77777777" w:rsidR="004B59E4" w:rsidRPr="00FE545C" w:rsidRDefault="004B59E4" w:rsidP="004B59E4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38514831" w14:textId="072A37FF" w:rsidR="004B59E4" w:rsidRDefault="004B59E4" w:rsidP="004B59E4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214B46D6" w14:textId="77777777" w:rsidR="004B59E4" w:rsidRDefault="004B59E4" w:rsidP="004B59E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lastRenderedPageBreak/>
        <w:t>Oświadczamy, że jesteśmy związani niniejszą ofertą przez okres wskazany w SWZ.</w:t>
      </w:r>
    </w:p>
    <w:p w14:paraId="5FE93AB6" w14:textId="77777777" w:rsidR="004B59E4" w:rsidRDefault="004B59E4" w:rsidP="004B59E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117E3016" w14:textId="77777777" w:rsidR="004B59E4" w:rsidRPr="004B59E4" w:rsidRDefault="004B59E4" w:rsidP="004B59E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color w:val="000000"/>
          <w:sz w:val="22"/>
          <w:szCs w:val="22"/>
          <w:highlight w:val="yellow"/>
        </w:rPr>
      </w:pPr>
      <w:r w:rsidRPr="004B59E4">
        <w:rPr>
          <w:b/>
          <w:bCs/>
          <w:color w:val="000000"/>
          <w:sz w:val="22"/>
          <w:szCs w:val="22"/>
          <w:highlight w:val="yellow"/>
        </w:rPr>
        <w:t>Oświadczamy, że zaoferowany przez nas sprzęt został wyprodukowany zgodnie z certyfikatem CE.</w:t>
      </w:r>
    </w:p>
    <w:p w14:paraId="310778E9" w14:textId="77777777" w:rsidR="004B59E4" w:rsidRDefault="004B59E4" w:rsidP="004B59E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6B64FF9" w14:textId="77777777" w:rsidR="004B59E4" w:rsidRDefault="004B59E4" w:rsidP="004B59E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B26C852" w14:textId="77777777" w:rsidR="004B59E4" w:rsidRDefault="004B59E4" w:rsidP="004B59E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9DFA27E" w14:textId="77777777" w:rsidR="004B59E4" w:rsidRDefault="004B59E4" w:rsidP="004B59E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B59E4" w14:paraId="5036396B" w14:textId="77777777" w:rsidTr="0037142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699829" w14:textId="77777777" w:rsidR="004B59E4" w:rsidRDefault="004B59E4" w:rsidP="0037142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FF3550" w14:textId="77777777" w:rsidR="004B59E4" w:rsidRDefault="004B59E4" w:rsidP="0037142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1DACFE6E" w14:textId="77777777" w:rsidR="004B59E4" w:rsidRDefault="004B59E4" w:rsidP="0037142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A97690" w14:textId="77777777" w:rsidR="004B59E4" w:rsidRDefault="004B59E4" w:rsidP="0037142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4B59E4" w14:paraId="3C99D94A" w14:textId="77777777" w:rsidTr="0037142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45A62C" w14:textId="77777777" w:rsidR="004B59E4" w:rsidRDefault="004B59E4" w:rsidP="0037142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04B9D4" w14:textId="77777777" w:rsidR="004B59E4" w:rsidRDefault="004B59E4" w:rsidP="0037142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59DDAC" w14:textId="77777777" w:rsidR="004B59E4" w:rsidRDefault="004B59E4" w:rsidP="0037142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4B59E4" w14:paraId="184B075E" w14:textId="77777777" w:rsidTr="0037142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31C27F" w14:textId="77777777" w:rsidR="004B59E4" w:rsidRDefault="004B59E4" w:rsidP="0037142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FF8171" w14:textId="77777777" w:rsidR="004B59E4" w:rsidRDefault="004B59E4" w:rsidP="0037142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1596E8" w14:textId="77777777" w:rsidR="004B59E4" w:rsidRDefault="004B59E4" w:rsidP="0037142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16666C3" w14:textId="77777777" w:rsidR="004B59E4" w:rsidRDefault="004B59E4" w:rsidP="004B59E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080F081" w14:textId="77777777" w:rsidR="004B59E4" w:rsidRPr="003C1C97" w:rsidRDefault="004B59E4" w:rsidP="004B59E4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0D97380B" w14:textId="77777777" w:rsidR="004B59E4" w:rsidRDefault="004B59E4" w:rsidP="004B59E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7D4DB3CB" w14:textId="77777777" w:rsidR="004B59E4" w:rsidRDefault="004B59E4" w:rsidP="004B59E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8F75C9F" w14:textId="77777777" w:rsidR="004B59E4" w:rsidRDefault="004B59E4" w:rsidP="004B59E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34A90C90" w14:textId="77777777" w:rsidR="004B59E4" w:rsidRDefault="004B59E4" w:rsidP="004B59E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5453D11E" w14:textId="77777777" w:rsidR="004B59E4" w:rsidRDefault="004B59E4" w:rsidP="004B59E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E8A5FD0" w14:textId="77777777" w:rsidR="004B59E4" w:rsidRDefault="004B59E4" w:rsidP="004B59E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D8A8854" w14:textId="77777777" w:rsidR="004B59E4" w:rsidRDefault="004B59E4" w:rsidP="004B59E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69CC939" w14:textId="77777777" w:rsidR="004B59E4" w:rsidRDefault="004B59E4" w:rsidP="004B59E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7E046DB" w14:textId="77777777" w:rsidR="004B59E4" w:rsidRDefault="004B59E4" w:rsidP="004B59E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20B0D6A" w14:textId="77777777" w:rsidR="004B59E4" w:rsidRDefault="004B59E4" w:rsidP="004B59E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D0E446B" w14:textId="77777777" w:rsidR="004B59E4" w:rsidRDefault="004B59E4" w:rsidP="004B59E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7639D74" w14:textId="77777777" w:rsidR="004B59E4" w:rsidRPr="00843D03" w:rsidRDefault="004B59E4" w:rsidP="004B59E4">
      <w:pPr>
        <w:spacing w:line="360" w:lineRule="auto"/>
        <w:ind w:left="1440"/>
        <w:jc w:val="both"/>
        <w:rPr>
          <w:sz w:val="22"/>
          <w:szCs w:val="22"/>
        </w:rPr>
      </w:pPr>
    </w:p>
    <w:p w14:paraId="039C4A27" w14:textId="77777777" w:rsidR="004B59E4" w:rsidRPr="00A61040" w:rsidRDefault="004B59E4" w:rsidP="004B59E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1DD579EF" w14:textId="77777777" w:rsidR="004B59E4" w:rsidRDefault="004B59E4" w:rsidP="004B59E4">
      <w:pPr>
        <w:rPr>
          <w:sz w:val="20"/>
          <w:szCs w:val="20"/>
        </w:rPr>
      </w:pPr>
    </w:p>
    <w:p w14:paraId="564AB73D" w14:textId="77777777" w:rsidR="00FE545C" w:rsidRDefault="00FE545C" w:rsidP="004B59E4">
      <w:pPr>
        <w:widowControl w:val="0"/>
        <w:spacing w:line="264" w:lineRule="auto"/>
        <w:ind w:right="1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19230C" w14:textId="77777777" w:rsidR="00C758FC" w:rsidRDefault="00C758FC">
      <w:r>
        <w:separator/>
      </w:r>
    </w:p>
  </w:endnote>
  <w:endnote w:type="continuationSeparator" w:id="0">
    <w:p w14:paraId="314B657B" w14:textId="77777777" w:rsidR="00C758FC" w:rsidRDefault="00C75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49E5A" w14:textId="77777777" w:rsidR="001203D2" w:rsidRDefault="001203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8B1D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96EB7" w14:textId="77777777" w:rsidR="001203D2" w:rsidRDefault="001203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2F95EF" w14:textId="77777777" w:rsidR="00C758FC" w:rsidRDefault="00C758FC">
      <w:r>
        <w:separator/>
      </w:r>
    </w:p>
  </w:footnote>
  <w:footnote w:type="continuationSeparator" w:id="0">
    <w:p w14:paraId="437EA0AC" w14:textId="77777777" w:rsidR="00C758FC" w:rsidRDefault="00C758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52994" w14:textId="77777777" w:rsidR="001203D2" w:rsidRDefault="001203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A54E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FDEE3" w14:textId="77777777" w:rsidR="001203D2" w:rsidRDefault="001203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3286190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55321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77756213">
    <w:abstractNumId w:val="0"/>
  </w:num>
  <w:num w:numId="4" w16cid:durableId="19225244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58FC"/>
    <w:rsid w:val="00012286"/>
    <w:rsid w:val="00071CCC"/>
    <w:rsid w:val="000B731D"/>
    <w:rsid w:val="000D6134"/>
    <w:rsid w:val="000E09C7"/>
    <w:rsid w:val="000F6589"/>
    <w:rsid w:val="00106636"/>
    <w:rsid w:val="00116EC6"/>
    <w:rsid w:val="001203D2"/>
    <w:rsid w:val="001801DD"/>
    <w:rsid w:val="001D4612"/>
    <w:rsid w:val="00207E98"/>
    <w:rsid w:val="002723B0"/>
    <w:rsid w:val="00315A4A"/>
    <w:rsid w:val="003D0663"/>
    <w:rsid w:val="004B59E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E4138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758F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15E95C"/>
  <w15:chartTrackingRefBased/>
  <w15:docId w15:val="{315E0DF0-3482-4DCB-A9ED-3A05C02E4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484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2022-11-10T10:19:00Z</dcterms:created>
  <dcterms:modified xsi:type="dcterms:W3CDTF">2022-11-21T08:01:00Z</dcterms:modified>
</cp:coreProperties>
</file>