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7242B" w14:textId="77777777" w:rsidR="000709CC" w:rsidRPr="00E874DC" w:rsidRDefault="000709CC" w:rsidP="000709CC">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87337E6" w14:textId="77777777" w:rsidR="000709CC" w:rsidRDefault="000709CC" w:rsidP="000709CC">
      <w:pPr>
        <w:spacing w:before="48" w:line="240" w:lineRule="atLeast"/>
        <w:jc w:val="right"/>
        <w:rPr>
          <w:b/>
          <w:sz w:val="24"/>
          <w:szCs w:val="24"/>
          <w:lang w:val="pl-PL"/>
        </w:rPr>
      </w:pPr>
    </w:p>
    <w:p w14:paraId="373447D3" w14:textId="77777777" w:rsidR="000709CC" w:rsidRDefault="000709CC" w:rsidP="000709CC">
      <w:pPr>
        <w:spacing w:before="48" w:line="240" w:lineRule="atLeast"/>
        <w:jc w:val="center"/>
        <w:rPr>
          <w:b/>
          <w:sz w:val="24"/>
          <w:szCs w:val="24"/>
          <w:lang w:val="pl-PL"/>
        </w:rPr>
      </w:pPr>
      <w:r>
        <w:rPr>
          <w:b/>
          <w:sz w:val="24"/>
          <w:szCs w:val="24"/>
          <w:lang w:val="pl-PL"/>
        </w:rPr>
        <w:t>WZÓR UMOWY</w:t>
      </w:r>
    </w:p>
    <w:p w14:paraId="6BB43840" w14:textId="77777777" w:rsidR="000709CC" w:rsidRDefault="000709CC" w:rsidP="000709C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BDEDDD7" w14:textId="77777777" w:rsidR="000709CC" w:rsidRDefault="000709CC" w:rsidP="000709CC">
      <w:pPr>
        <w:spacing w:before="48" w:line="240" w:lineRule="atLeast"/>
        <w:jc w:val="center"/>
        <w:rPr>
          <w:b/>
          <w:sz w:val="28"/>
          <w:lang w:val="pl-PL"/>
        </w:rPr>
      </w:pPr>
    </w:p>
    <w:p w14:paraId="2FF18535" w14:textId="62B55ACD" w:rsidR="000709CC" w:rsidRPr="00AA2A22" w:rsidRDefault="000709CC" w:rsidP="000709C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KC-zp.272-698/22</w:t>
      </w:r>
      <w:r w:rsidRPr="00AA2A22">
        <w:rPr>
          <w:rFonts w:ascii="Times New Roman" w:hAnsi="Times New Roman"/>
        </w:rPr>
        <w:t xml:space="preserve"> </w:t>
      </w:r>
    </w:p>
    <w:p w14:paraId="5F8FFEB8" w14:textId="77777777" w:rsidR="000709CC" w:rsidRDefault="000709CC" w:rsidP="000709CC">
      <w:pPr>
        <w:pStyle w:val="Tekstpodstawowy"/>
        <w:ind w:right="-47"/>
        <w:jc w:val="both"/>
        <w:rPr>
          <w:rFonts w:ascii="Times New Roman" w:hAnsi="Times New Roman"/>
        </w:rPr>
      </w:pPr>
      <w:r w:rsidRPr="00AA2A22">
        <w:rPr>
          <w:rFonts w:ascii="Times New Roman" w:hAnsi="Times New Roman"/>
        </w:rPr>
        <w:t>pomiędzy</w:t>
      </w:r>
    </w:p>
    <w:p w14:paraId="322BC916" w14:textId="77777777" w:rsidR="000709CC" w:rsidRDefault="000709CC" w:rsidP="000709CC">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4CE2E94" w14:textId="77777777" w:rsidR="000709CC" w:rsidRDefault="000709CC" w:rsidP="000709CC">
      <w:pPr>
        <w:pStyle w:val="Tekstpodstawowy"/>
        <w:ind w:right="-47"/>
        <w:jc w:val="both"/>
        <w:rPr>
          <w:rFonts w:ascii="Times New Roman" w:hAnsi="Times New Roman"/>
        </w:rPr>
      </w:pPr>
      <w:r>
        <w:rPr>
          <w:rFonts w:ascii="Times New Roman" w:hAnsi="Times New Roman"/>
        </w:rPr>
        <w:t>reprezentowana przez:</w:t>
      </w:r>
    </w:p>
    <w:p w14:paraId="04DDB897" w14:textId="77777777" w:rsidR="000709CC" w:rsidRDefault="000709CC" w:rsidP="000709CC">
      <w:pPr>
        <w:pStyle w:val="Tekstpodstawowy"/>
        <w:ind w:right="-47"/>
        <w:jc w:val="both"/>
        <w:rPr>
          <w:rFonts w:ascii="Times New Roman" w:hAnsi="Times New Roman"/>
        </w:rPr>
      </w:pPr>
      <w:r>
        <w:rPr>
          <w:rFonts w:ascii="Times New Roman" w:hAnsi="Times New Roman"/>
        </w:rPr>
        <w:t xml:space="preserve">1.Dziekana Wydziału /Kierownika Jednostki/............................................................................. </w:t>
      </w:r>
    </w:p>
    <w:p w14:paraId="48FF1DA5" w14:textId="77777777" w:rsidR="000709CC" w:rsidRDefault="000709CC" w:rsidP="000709CC">
      <w:pPr>
        <w:pStyle w:val="Tekstpodstawowy"/>
        <w:ind w:right="-47"/>
        <w:rPr>
          <w:rFonts w:ascii="Times New Roman" w:hAnsi="Times New Roman"/>
        </w:rPr>
      </w:pPr>
      <w:r>
        <w:rPr>
          <w:rFonts w:ascii="Times New Roman" w:hAnsi="Times New Roman"/>
        </w:rPr>
        <w:t>2.Kwestora / Z-cę Kwestora/ .........................................................................................................</w:t>
      </w:r>
    </w:p>
    <w:p w14:paraId="7E2123E5" w14:textId="77777777" w:rsidR="000709CC" w:rsidRDefault="000709CC" w:rsidP="000709CC">
      <w:pPr>
        <w:pStyle w:val="Tekstpodstawowy"/>
        <w:ind w:right="-47"/>
        <w:jc w:val="both"/>
        <w:rPr>
          <w:rFonts w:ascii="Times New Roman" w:hAnsi="Times New Roman"/>
        </w:rPr>
      </w:pPr>
      <w:r>
        <w:rPr>
          <w:rFonts w:ascii="Times New Roman" w:hAnsi="Times New Roman"/>
        </w:rPr>
        <w:t>zwaną dalej KUPUJĄCYM</w:t>
      </w:r>
    </w:p>
    <w:p w14:paraId="586B0A0A" w14:textId="77777777" w:rsidR="000709CC" w:rsidRDefault="000709CC" w:rsidP="000709CC">
      <w:pPr>
        <w:pStyle w:val="Tekstpodstawowy"/>
        <w:ind w:right="-47"/>
        <w:jc w:val="both"/>
        <w:rPr>
          <w:rFonts w:ascii="Times New Roman" w:hAnsi="Times New Roman"/>
        </w:rPr>
      </w:pPr>
      <w:r>
        <w:rPr>
          <w:rFonts w:ascii="Times New Roman" w:hAnsi="Times New Roman"/>
        </w:rPr>
        <w:t xml:space="preserve">a </w:t>
      </w:r>
    </w:p>
    <w:p w14:paraId="1D6D1998" w14:textId="77777777" w:rsidR="000709CC" w:rsidRDefault="000709CC" w:rsidP="000709CC">
      <w:pPr>
        <w:pStyle w:val="Tekstpodstawowy"/>
        <w:ind w:right="-47"/>
        <w:jc w:val="both"/>
        <w:rPr>
          <w:rFonts w:ascii="Times New Roman" w:hAnsi="Times New Roman"/>
        </w:rPr>
      </w:pPr>
      <w:r>
        <w:rPr>
          <w:rFonts w:ascii="Times New Roman" w:hAnsi="Times New Roman"/>
        </w:rPr>
        <w:t>......................................................................................................................................................</w:t>
      </w:r>
    </w:p>
    <w:p w14:paraId="7D7BAEA3" w14:textId="77777777" w:rsidR="000709CC" w:rsidRDefault="000709CC" w:rsidP="000709CC">
      <w:pPr>
        <w:pStyle w:val="Tekstpodstawowy"/>
        <w:ind w:right="-47"/>
        <w:jc w:val="both"/>
        <w:rPr>
          <w:rFonts w:ascii="Times New Roman" w:hAnsi="Times New Roman"/>
        </w:rPr>
      </w:pPr>
      <w:r>
        <w:rPr>
          <w:rFonts w:ascii="Times New Roman" w:hAnsi="Times New Roman"/>
        </w:rPr>
        <w:t>......................................................................................................................................................</w:t>
      </w:r>
    </w:p>
    <w:p w14:paraId="0CE79BEE" w14:textId="77777777" w:rsidR="000709CC" w:rsidRDefault="000709CC" w:rsidP="000709C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C559E8D" w14:textId="77777777" w:rsidR="000709CC" w:rsidRDefault="000709CC" w:rsidP="000709CC">
      <w:pPr>
        <w:pStyle w:val="Tekstpodstawowy"/>
        <w:ind w:right="-47"/>
        <w:jc w:val="both"/>
        <w:rPr>
          <w:rFonts w:ascii="Times New Roman" w:hAnsi="Times New Roman"/>
        </w:rPr>
      </w:pPr>
      <w:r>
        <w:rPr>
          <w:rFonts w:ascii="Times New Roman" w:hAnsi="Times New Roman"/>
        </w:rPr>
        <w:t>reprezentowanym przez:</w:t>
      </w:r>
    </w:p>
    <w:p w14:paraId="6BB05DB0" w14:textId="77777777" w:rsidR="000709CC" w:rsidRDefault="000709CC" w:rsidP="000709CC">
      <w:pPr>
        <w:pStyle w:val="Tekstpodstawowy"/>
        <w:ind w:right="-47"/>
        <w:jc w:val="both"/>
        <w:rPr>
          <w:rFonts w:ascii="Times New Roman" w:hAnsi="Times New Roman"/>
        </w:rPr>
      </w:pPr>
      <w:r>
        <w:rPr>
          <w:rFonts w:ascii="Times New Roman" w:hAnsi="Times New Roman"/>
        </w:rPr>
        <w:t>1...................................................................................................................................................</w:t>
      </w:r>
    </w:p>
    <w:p w14:paraId="68071A4D" w14:textId="77777777" w:rsidR="000709CC" w:rsidRDefault="000709CC" w:rsidP="000709CC">
      <w:pPr>
        <w:pStyle w:val="Tekstpodstawowy"/>
        <w:ind w:right="-47"/>
        <w:jc w:val="both"/>
        <w:rPr>
          <w:rFonts w:ascii="Times New Roman" w:hAnsi="Times New Roman"/>
        </w:rPr>
      </w:pPr>
      <w:r>
        <w:rPr>
          <w:rFonts w:ascii="Times New Roman" w:hAnsi="Times New Roman"/>
        </w:rPr>
        <w:t xml:space="preserve">2................................................................................................................................................... </w:t>
      </w:r>
    </w:p>
    <w:p w14:paraId="7388F56E" w14:textId="77777777" w:rsidR="000709CC" w:rsidRDefault="000709CC" w:rsidP="000709CC">
      <w:pPr>
        <w:pStyle w:val="Tekstpodstawowy"/>
        <w:ind w:right="-47"/>
        <w:jc w:val="both"/>
        <w:rPr>
          <w:rFonts w:ascii="Times New Roman" w:hAnsi="Times New Roman"/>
        </w:rPr>
      </w:pPr>
      <w:r>
        <w:rPr>
          <w:rFonts w:ascii="Times New Roman" w:hAnsi="Times New Roman"/>
        </w:rPr>
        <w:t>zwanym dalej SPRZEDAWCĄ</w:t>
      </w:r>
    </w:p>
    <w:p w14:paraId="683C67A8" w14:textId="77777777" w:rsidR="000709CC" w:rsidRDefault="000709CC" w:rsidP="000709CC">
      <w:pPr>
        <w:pStyle w:val="Tekstpodstawowy"/>
        <w:ind w:right="-47"/>
        <w:jc w:val="center"/>
        <w:rPr>
          <w:rFonts w:ascii="Times New Roman" w:hAnsi="Times New Roman"/>
        </w:rPr>
      </w:pPr>
    </w:p>
    <w:p w14:paraId="70618B0B"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 1</w:t>
      </w:r>
    </w:p>
    <w:p w14:paraId="69201E3A" w14:textId="03A0DB59" w:rsidR="000709CC" w:rsidRPr="00444F68" w:rsidRDefault="000709CC" w:rsidP="000709CC">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444F68">
        <w:rPr>
          <w:rFonts w:ascii="Times New Roman" w:hAnsi="Times New Roman"/>
          <w:b/>
        </w:rPr>
        <w:t xml:space="preserve">ostawa </w:t>
      </w:r>
      <w:r>
        <w:rPr>
          <w:rFonts w:ascii="Times New Roman" w:hAnsi="Times New Roman"/>
          <w:b/>
        </w:rPr>
        <w:t>2 szt. projektorów dla WEiP</w:t>
      </w:r>
    </w:p>
    <w:p w14:paraId="10349361" w14:textId="77777777" w:rsidR="000709CC" w:rsidRDefault="000709CC" w:rsidP="000709CC">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4C06B0D3" w14:textId="77777777" w:rsidR="000709CC" w:rsidRPr="00D261AB" w:rsidRDefault="000709CC" w:rsidP="000709CC">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D261AB">
        <w:rPr>
          <w:rFonts w:ascii="Times New Roman" w:hAnsi="Times New Roman"/>
        </w:rPr>
        <w:t>Dodatkowo Sprzedawca zobowiązuje się (bez prawa do odrębnego wynagrodzenia)  do przeprowadzenia szkolenia (d</w:t>
      </w:r>
      <w:r>
        <w:rPr>
          <w:rFonts w:ascii="Times New Roman" w:hAnsi="Times New Roman"/>
        </w:rPr>
        <w:t>la minimum</w:t>
      </w:r>
      <w:r w:rsidRPr="00D261AB">
        <w:rPr>
          <w:rFonts w:ascii="Times New Roman" w:hAnsi="Times New Roman"/>
        </w:rPr>
        <w:t xml:space="preserve"> </w:t>
      </w:r>
      <w:r>
        <w:rPr>
          <w:rFonts w:ascii="Times New Roman" w:hAnsi="Times New Roman"/>
        </w:rPr>
        <w:t>3</w:t>
      </w:r>
      <w:r w:rsidRPr="00D261AB">
        <w:rPr>
          <w:rFonts w:ascii="Times New Roman" w:hAnsi="Times New Roman"/>
        </w:rPr>
        <w:t xml:space="preserve"> osób) w zakresie obsługi urządzenia, prowadzone w siedzibie użytkownika, w wymiarze co najmniej jednego dnia roboczego.</w:t>
      </w:r>
    </w:p>
    <w:p w14:paraId="37BA7E85" w14:textId="77777777" w:rsidR="000709CC" w:rsidRPr="0043435F" w:rsidRDefault="000709CC" w:rsidP="000709CC">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894956D" w14:textId="77777777" w:rsidR="000709CC" w:rsidRDefault="000709CC" w:rsidP="000709CC">
      <w:pPr>
        <w:pStyle w:val="Tekstpodstawowy"/>
        <w:ind w:right="-47"/>
        <w:jc w:val="both"/>
        <w:rPr>
          <w:rFonts w:ascii="Times New Roman" w:hAnsi="Times New Roman"/>
        </w:rPr>
      </w:pPr>
    </w:p>
    <w:p w14:paraId="473539A9"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 2</w:t>
      </w:r>
    </w:p>
    <w:p w14:paraId="5FF1D1AC" w14:textId="77777777" w:rsidR="000709CC" w:rsidRPr="0043435F" w:rsidRDefault="000709CC" w:rsidP="000709CC">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5B05A60C" w14:textId="77777777" w:rsidR="000709CC" w:rsidRPr="0043435F" w:rsidRDefault="000709CC" w:rsidP="000709CC">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2C01027" w14:textId="77777777" w:rsidR="000709CC" w:rsidRPr="0043435F" w:rsidRDefault="000709CC" w:rsidP="000709CC">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D3849F7" w14:textId="77777777" w:rsidR="000709CC" w:rsidRDefault="000709CC" w:rsidP="000709CC">
      <w:pPr>
        <w:pStyle w:val="Tekstpodstawowy"/>
        <w:ind w:right="-47"/>
        <w:jc w:val="both"/>
        <w:rPr>
          <w:rFonts w:ascii="Times New Roman" w:hAnsi="Times New Roman"/>
        </w:rPr>
      </w:pPr>
    </w:p>
    <w:p w14:paraId="137A3924" w14:textId="77777777" w:rsidR="000709CC" w:rsidRDefault="000709CC" w:rsidP="000709CC">
      <w:pPr>
        <w:pStyle w:val="Tekstpodstawowy"/>
        <w:ind w:right="-47"/>
        <w:jc w:val="center"/>
        <w:rPr>
          <w:rFonts w:ascii="Times New Roman" w:hAnsi="Times New Roman"/>
          <w:b/>
        </w:rPr>
      </w:pPr>
    </w:p>
    <w:p w14:paraId="52EECB3B" w14:textId="77777777" w:rsidR="000709CC" w:rsidRDefault="000709CC" w:rsidP="000709CC">
      <w:pPr>
        <w:pStyle w:val="Tekstpodstawowy"/>
        <w:ind w:right="-47"/>
        <w:jc w:val="center"/>
        <w:rPr>
          <w:rFonts w:ascii="Times New Roman" w:hAnsi="Times New Roman"/>
          <w:b/>
        </w:rPr>
      </w:pPr>
    </w:p>
    <w:p w14:paraId="2DF77645"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 3</w:t>
      </w:r>
    </w:p>
    <w:p w14:paraId="0980F4C2" w14:textId="77777777" w:rsidR="000709CC" w:rsidRPr="0043435F" w:rsidRDefault="000709CC" w:rsidP="000709CC">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Strony ustalają cenę netto za przedmiot umowy szczegółowo określony w § 1 na  kwotę...........................</w:t>
      </w:r>
      <w:r w:rsidRPr="0043435F">
        <w:rPr>
          <w:rFonts w:ascii="Times New Roman" w:hAnsi="Times New Roman"/>
          <w:i/>
          <w:szCs w:val="24"/>
        </w:rPr>
        <w:t>(słownie....................................................................................)</w:t>
      </w:r>
    </w:p>
    <w:p w14:paraId="333A7917" w14:textId="77777777" w:rsidR="000709CC" w:rsidRPr="0043435F" w:rsidRDefault="000709CC" w:rsidP="000709CC">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5442D30" w14:textId="77777777" w:rsidR="000709CC" w:rsidRPr="0043435F" w:rsidRDefault="000709CC" w:rsidP="000709CC">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3866F5F" w14:textId="77777777" w:rsidR="000709CC" w:rsidRPr="0043435F" w:rsidRDefault="000709CC" w:rsidP="000709CC">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76B3653" w14:textId="77777777" w:rsidR="000709CC" w:rsidRDefault="000709CC" w:rsidP="000709CC">
      <w:pPr>
        <w:pStyle w:val="Tekstpodstawowy"/>
        <w:ind w:right="-47"/>
        <w:jc w:val="both"/>
        <w:rPr>
          <w:rFonts w:ascii="Times New Roman" w:hAnsi="Times New Roman"/>
        </w:rPr>
      </w:pPr>
    </w:p>
    <w:p w14:paraId="470FEB70"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 4</w:t>
      </w:r>
    </w:p>
    <w:p w14:paraId="48C806FF" w14:textId="77777777" w:rsidR="000709CC" w:rsidRDefault="000709CC" w:rsidP="000709CC">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CC14046" w14:textId="77777777" w:rsidR="000709CC" w:rsidRDefault="000709CC" w:rsidP="000709CC">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CCB9CE3" w14:textId="77777777" w:rsidR="000709CC" w:rsidRDefault="000709CC" w:rsidP="000709CC">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A4E9A0B" w14:textId="77777777" w:rsidR="000709CC" w:rsidRPr="00593CEB" w:rsidRDefault="000709CC" w:rsidP="000709CC">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47848DA" w14:textId="77777777" w:rsidR="000709CC" w:rsidRDefault="000709CC" w:rsidP="000709CC">
      <w:pPr>
        <w:pStyle w:val="Tekstpodstawowy"/>
        <w:ind w:right="-47"/>
        <w:jc w:val="center"/>
        <w:rPr>
          <w:rFonts w:ascii="Times New Roman" w:hAnsi="Times New Roman"/>
        </w:rPr>
      </w:pPr>
    </w:p>
    <w:p w14:paraId="158F9728"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 5</w:t>
      </w:r>
    </w:p>
    <w:p w14:paraId="40A6A9B4" w14:textId="77777777" w:rsidR="000709CC" w:rsidRPr="00C53B52" w:rsidRDefault="000709CC" w:rsidP="000709C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4C945DE" w14:textId="77777777" w:rsidR="000709CC" w:rsidRPr="00C53B52" w:rsidRDefault="000709CC" w:rsidP="000709C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88A2991" w14:textId="77777777" w:rsidR="000709CC" w:rsidRPr="00C53B52" w:rsidRDefault="000709CC" w:rsidP="000709CC">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7698A4C" w14:textId="77777777" w:rsidR="000709CC" w:rsidRPr="00C53B52" w:rsidRDefault="000709CC" w:rsidP="000709C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6EB71A8" w14:textId="77777777" w:rsidR="000709CC" w:rsidRPr="00C53B52" w:rsidRDefault="000709CC" w:rsidP="000709C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174112D" w14:textId="77777777" w:rsidR="000709CC" w:rsidRPr="00C53B52" w:rsidRDefault="000709CC" w:rsidP="000709C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4CC3A857" w14:textId="77777777" w:rsidR="000709CC" w:rsidRPr="00C53B52" w:rsidRDefault="000709CC" w:rsidP="000709C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91DE5E7" w14:textId="77777777" w:rsidR="000709CC" w:rsidRPr="00C53B52" w:rsidRDefault="000709CC" w:rsidP="000709CC">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B098FA8" w14:textId="77777777" w:rsidR="000709CC" w:rsidRPr="00C53B52" w:rsidRDefault="000709CC" w:rsidP="000709CC">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18D8F77A" w14:textId="77777777" w:rsidR="000709CC" w:rsidRPr="006B2CAA" w:rsidRDefault="000709CC" w:rsidP="000709CC">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69AB5D2" w14:textId="77777777" w:rsidR="000709CC" w:rsidRDefault="000709CC" w:rsidP="000709C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083E2377" w14:textId="77777777" w:rsidR="000709CC" w:rsidRDefault="000709CC" w:rsidP="000709CC">
      <w:pPr>
        <w:pStyle w:val="Tekstpodstawowy"/>
        <w:ind w:right="-47"/>
        <w:jc w:val="center"/>
        <w:rPr>
          <w:rFonts w:ascii="Times New Roman" w:hAnsi="Times New Roman"/>
          <w:b/>
        </w:rPr>
      </w:pPr>
    </w:p>
    <w:p w14:paraId="52E34E77" w14:textId="77777777" w:rsidR="000709CC" w:rsidRDefault="000709CC" w:rsidP="000709CC">
      <w:pPr>
        <w:pStyle w:val="Tekstpodstawowy"/>
        <w:ind w:right="-47"/>
        <w:jc w:val="center"/>
        <w:rPr>
          <w:rFonts w:ascii="Times New Roman" w:hAnsi="Times New Roman"/>
          <w:b/>
        </w:rPr>
      </w:pPr>
    </w:p>
    <w:p w14:paraId="75461AF2" w14:textId="77777777" w:rsidR="000709CC" w:rsidRDefault="000709CC" w:rsidP="000709CC">
      <w:pPr>
        <w:pStyle w:val="Tekstpodstawowy"/>
        <w:ind w:right="-47"/>
        <w:jc w:val="center"/>
        <w:rPr>
          <w:rFonts w:ascii="Times New Roman" w:hAnsi="Times New Roman"/>
          <w:b/>
        </w:rPr>
      </w:pPr>
      <w:r w:rsidRPr="00877B92">
        <w:rPr>
          <w:rFonts w:ascii="Times New Roman" w:hAnsi="Times New Roman"/>
          <w:b/>
        </w:rPr>
        <w:t>§ 6</w:t>
      </w:r>
    </w:p>
    <w:p w14:paraId="1D84AF73" w14:textId="77777777" w:rsidR="000709CC" w:rsidRDefault="000709CC" w:rsidP="000709CC">
      <w:pPr>
        <w:pStyle w:val="Tekstpodstawowy"/>
        <w:ind w:right="-47"/>
        <w:jc w:val="center"/>
        <w:rPr>
          <w:rFonts w:ascii="Times New Roman" w:hAnsi="Times New Roman"/>
          <w:b/>
        </w:rPr>
      </w:pPr>
    </w:p>
    <w:p w14:paraId="064B9A3C" w14:textId="77777777" w:rsidR="000709CC" w:rsidRDefault="000709CC" w:rsidP="000709CC">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D689FE7" w14:textId="77777777" w:rsidR="000709CC" w:rsidRDefault="000709CC" w:rsidP="000709CC">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1CB2BEC" w14:textId="77777777" w:rsidR="000709CC" w:rsidRDefault="000709CC" w:rsidP="000709CC">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A60CFC0" w14:textId="77777777" w:rsidR="000709CC" w:rsidRDefault="000709CC" w:rsidP="000709CC">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F0F02D7" w14:textId="77777777" w:rsidR="000709CC" w:rsidRDefault="000709CC" w:rsidP="000709CC">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DECE951"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4BFA1F6" w14:textId="77777777" w:rsidR="000709CC" w:rsidRPr="003F1749" w:rsidRDefault="000709CC" w:rsidP="000709CC">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6B55CE4" w14:textId="77777777" w:rsidR="000709CC" w:rsidRDefault="000709CC" w:rsidP="000709CC">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6B980DB" w14:textId="77777777" w:rsidR="000709CC" w:rsidRDefault="000709CC" w:rsidP="000709CC">
      <w:pPr>
        <w:pStyle w:val="Tekstpodstawowy"/>
        <w:ind w:right="-47"/>
        <w:jc w:val="center"/>
        <w:rPr>
          <w:rFonts w:ascii="Times New Roman" w:hAnsi="Times New Roman"/>
        </w:rPr>
      </w:pPr>
    </w:p>
    <w:p w14:paraId="359105EF"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79D7A64" w14:textId="77777777" w:rsidR="000709CC" w:rsidRPr="0043435F" w:rsidRDefault="000709CC" w:rsidP="000709CC">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F6D1CA2" w14:textId="77777777" w:rsidR="000709CC" w:rsidRPr="0043435F" w:rsidRDefault="000709CC" w:rsidP="000709CC">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7F01F35" w14:textId="77777777" w:rsidR="000709CC" w:rsidRPr="0043435F" w:rsidRDefault="000709CC" w:rsidP="000709CC">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1EA227A" w14:textId="77777777" w:rsidR="000709CC" w:rsidRPr="0043435F" w:rsidRDefault="000709CC" w:rsidP="000709CC">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E395D38" w14:textId="49A37CC9" w:rsidR="000709CC" w:rsidRPr="0043435F" w:rsidRDefault="000709CC" w:rsidP="000709CC">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DA6BA8">
        <w:rPr>
          <w:bCs/>
          <w:sz w:val="24"/>
          <w:szCs w:val="24"/>
          <w:lang w:val="pl-PL" w:eastAsia="en-US"/>
        </w:rPr>
        <w:t>24 h</w:t>
      </w:r>
      <w:r w:rsidRPr="0043435F">
        <w:rPr>
          <w:bCs/>
          <w:sz w:val="24"/>
          <w:szCs w:val="24"/>
          <w:lang w:val="pl-PL" w:eastAsia="en-US"/>
        </w:rPr>
        <w:t xml:space="preserve"> od momentu zgłoszenia.. </w:t>
      </w:r>
    </w:p>
    <w:p w14:paraId="49B9D7FB" w14:textId="208C6FBA" w:rsidR="000709CC" w:rsidRPr="0043435F" w:rsidRDefault="000709CC" w:rsidP="000709CC">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14 </w:t>
      </w:r>
      <w:r w:rsidRPr="0043435F">
        <w:rPr>
          <w:bCs/>
          <w:sz w:val="24"/>
          <w:szCs w:val="24"/>
          <w:lang w:val="pl-PL" w:eastAsia="en-US"/>
        </w:rPr>
        <w:t>dni od momentu zgłoszenia.</w:t>
      </w:r>
      <w:r w:rsidRPr="0043435F">
        <w:rPr>
          <w:sz w:val="24"/>
          <w:szCs w:val="24"/>
          <w:lang w:val="pl-PL"/>
        </w:rPr>
        <w:t xml:space="preserve"> </w:t>
      </w:r>
      <w:r w:rsidRPr="0043435F">
        <w:rPr>
          <w:bCs/>
          <w:sz w:val="24"/>
          <w:szCs w:val="24"/>
          <w:lang w:val="pl-PL" w:eastAsia="en-US"/>
        </w:rPr>
        <w:t xml:space="preserve">Przez naprawę rozumie się również dostarczenie, na czas naprawy, urządzenia  zastępczego o parametrach i funkcjonalności nie gorszej niż urządzenie naprawiane. </w:t>
      </w:r>
      <w:r>
        <w:rPr>
          <w:bCs/>
          <w:sz w:val="24"/>
          <w:szCs w:val="24"/>
          <w:lang w:val="pl-PL" w:eastAsia="en-US"/>
        </w:rPr>
        <w:t xml:space="preserve">W przypadku </w:t>
      </w:r>
      <w:r w:rsidR="00DA6BA8">
        <w:rPr>
          <w:bCs/>
          <w:sz w:val="24"/>
          <w:szCs w:val="24"/>
          <w:lang w:val="pl-PL" w:eastAsia="en-US"/>
        </w:rPr>
        <w:t>niewykonania</w:t>
      </w:r>
      <w:r>
        <w:rPr>
          <w:bCs/>
          <w:sz w:val="24"/>
          <w:szCs w:val="24"/>
          <w:lang w:val="pl-PL" w:eastAsia="en-US"/>
        </w:rPr>
        <w:t xml:space="preserve"> naprawy </w:t>
      </w:r>
      <w:r w:rsidR="00DA6BA8">
        <w:rPr>
          <w:bCs/>
          <w:sz w:val="24"/>
          <w:szCs w:val="24"/>
          <w:lang w:val="pl-PL" w:eastAsia="en-US"/>
        </w:rPr>
        <w:t>w terminie 14 dni od momentu zgłoszenia zapewnienie sprzętu zamiennego</w:t>
      </w:r>
      <w:r>
        <w:rPr>
          <w:bCs/>
          <w:sz w:val="24"/>
          <w:szCs w:val="24"/>
          <w:lang w:val="pl-PL" w:eastAsia="en-US"/>
        </w:rPr>
        <w:t>.</w:t>
      </w:r>
    </w:p>
    <w:p w14:paraId="799F9039" w14:textId="77777777" w:rsidR="000709CC" w:rsidRPr="0043435F" w:rsidRDefault="000709CC" w:rsidP="000709CC">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96CC4F4" w14:textId="77777777" w:rsidR="000709CC" w:rsidRPr="0043435F" w:rsidRDefault="000709CC" w:rsidP="000709CC">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CCCB45B" w14:textId="77777777" w:rsidR="000709CC" w:rsidRPr="0043435F" w:rsidRDefault="000709CC" w:rsidP="000709CC">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43000AB" w14:textId="77777777" w:rsidR="000709CC" w:rsidRPr="0043435F" w:rsidRDefault="000709CC" w:rsidP="000709CC">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0967265" w14:textId="77777777" w:rsidR="000709CC" w:rsidRPr="0043435F" w:rsidRDefault="000709CC" w:rsidP="000709CC">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6AF511B" w14:textId="77777777" w:rsidR="000709CC" w:rsidRPr="0043435F" w:rsidRDefault="000709CC" w:rsidP="000709CC">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EC72610" w14:textId="77777777" w:rsidR="000709CC" w:rsidRDefault="000709CC" w:rsidP="000709CC">
      <w:pPr>
        <w:pStyle w:val="Tekstpodstawowy"/>
        <w:ind w:left="284" w:right="-47"/>
        <w:jc w:val="both"/>
        <w:rPr>
          <w:rFonts w:ascii="Times New Roman" w:hAnsi="Times New Roman"/>
        </w:rPr>
      </w:pPr>
    </w:p>
    <w:p w14:paraId="190C28EE"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28AE245" w14:textId="77777777" w:rsidR="000709CC" w:rsidRDefault="000709CC" w:rsidP="000709C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5172033" w14:textId="77777777" w:rsidR="000709CC" w:rsidRPr="009B2595" w:rsidRDefault="000709CC" w:rsidP="000709CC">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33B01AD" w14:textId="77777777" w:rsidR="000709CC" w:rsidRPr="009B2595" w:rsidRDefault="000709CC" w:rsidP="000709CC">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9BBF65C" w14:textId="736FF708" w:rsidR="000709CC" w:rsidRPr="009B2595" w:rsidRDefault="000709CC" w:rsidP="000709CC">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t>
      </w:r>
      <w:r>
        <w:rPr>
          <w:rFonts w:eastAsia="SimSun"/>
          <w:color w:val="000000"/>
          <w:kern w:val="3"/>
          <w:sz w:val="24"/>
          <w:szCs w:val="24"/>
          <w:lang w:val="pl-PL"/>
        </w:rPr>
        <w:br/>
      </w:r>
      <w:r w:rsidRPr="009B2595">
        <w:rPr>
          <w:rFonts w:eastAsia="SimSun"/>
          <w:color w:val="000000"/>
          <w:kern w:val="3"/>
          <w:sz w:val="24"/>
          <w:szCs w:val="24"/>
          <w:lang w:val="pl-PL"/>
        </w:rPr>
        <w:t xml:space="preserve">w następujących przypadkach: </w:t>
      </w:r>
    </w:p>
    <w:p w14:paraId="0AE6D6DB" w14:textId="77777777" w:rsidR="000709CC" w:rsidRPr="009B2595" w:rsidRDefault="000709CC" w:rsidP="000709CC">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4CD5934" w14:textId="77777777" w:rsidR="000709CC" w:rsidRPr="009B2595" w:rsidRDefault="000709CC" w:rsidP="000709CC">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64E3FFAD" w14:textId="77777777" w:rsidR="000709CC" w:rsidRPr="009B2595" w:rsidRDefault="000709CC" w:rsidP="000709CC">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9D4765A" w14:textId="77777777" w:rsidR="000709CC" w:rsidRPr="009B2595" w:rsidRDefault="000709CC" w:rsidP="000709CC">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06CD20C2" w14:textId="77777777" w:rsidR="000709CC" w:rsidRPr="009B2595" w:rsidRDefault="000709CC" w:rsidP="000709CC">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66E5F96" w14:textId="77777777" w:rsidR="000709CC" w:rsidRPr="009B2595" w:rsidRDefault="000709CC" w:rsidP="000709CC">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355BE4E" w14:textId="77777777" w:rsidR="000709CC" w:rsidRPr="00042F5C" w:rsidRDefault="000709CC" w:rsidP="000709CC">
      <w:pPr>
        <w:widowControl w:val="0"/>
        <w:suppressAutoHyphens/>
        <w:autoSpaceDN w:val="0"/>
        <w:ind w:left="360"/>
        <w:jc w:val="center"/>
        <w:textAlignment w:val="baseline"/>
        <w:rPr>
          <w:rFonts w:eastAsia="SimSun"/>
          <w:b/>
          <w:bCs/>
          <w:color w:val="000000"/>
          <w:kern w:val="2"/>
          <w:sz w:val="24"/>
          <w:szCs w:val="24"/>
          <w:lang w:val="pl-PL"/>
        </w:rPr>
      </w:pPr>
    </w:p>
    <w:p w14:paraId="1B7294C0" w14:textId="77777777" w:rsidR="000709CC" w:rsidRPr="009B2595" w:rsidRDefault="000709CC" w:rsidP="000709CC">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15C13822" w14:textId="77777777" w:rsidR="000709CC" w:rsidRPr="009B2595" w:rsidRDefault="000709CC" w:rsidP="000709CC">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093348A" w14:textId="77777777" w:rsidR="000709CC" w:rsidRPr="009B2595" w:rsidRDefault="000709CC" w:rsidP="000709CC">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1A5350DA" w14:textId="77777777" w:rsidR="000709CC" w:rsidRPr="009B2595" w:rsidRDefault="000709CC" w:rsidP="000709CC">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516FF3" w14:textId="77777777" w:rsidR="000709CC" w:rsidRPr="009B2595" w:rsidRDefault="000709CC" w:rsidP="000709CC">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4406BF6"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067A7611" w14:textId="77777777" w:rsidR="000709CC" w:rsidRDefault="000709CC" w:rsidP="000709CC">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3101869" w14:textId="77777777" w:rsidR="000709CC" w:rsidRDefault="000709CC" w:rsidP="000709CC">
      <w:pPr>
        <w:pStyle w:val="Tekstpodstawowy"/>
        <w:ind w:right="-47"/>
        <w:jc w:val="center"/>
        <w:rPr>
          <w:rFonts w:ascii="Times New Roman" w:hAnsi="Times New Roman"/>
        </w:rPr>
      </w:pPr>
    </w:p>
    <w:p w14:paraId="3B852A65" w14:textId="77777777" w:rsidR="000709CC" w:rsidRDefault="000709CC" w:rsidP="000709CC">
      <w:pPr>
        <w:pStyle w:val="Tekstpodstawowy"/>
        <w:ind w:right="-47"/>
        <w:jc w:val="center"/>
        <w:rPr>
          <w:rFonts w:ascii="Times New Roman" w:hAnsi="Times New Roman"/>
        </w:rPr>
      </w:pPr>
    </w:p>
    <w:p w14:paraId="600F550E" w14:textId="77777777" w:rsidR="000709CC" w:rsidRDefault="000709CC" w:rsidP="000709CC">
      <w:pPr>
        <w:pStyle w:val="Tekstpodstawowy"/>
        <w:ind w:right="-47"/>
        <w:jc w:val="center"/>
        <w:rPr>
          <w:rFonts w:ascii="Times New Roman" w:hAnsi="Times New Roman"/>
          <w:b/>
        </w:rPr>
      </w:pPr>
    </w:p>
    <w:p w14:paraId="513252D0" w14:textId="77777777" w:rsidR="000709CC" w:rsidRDefault="000709CC" w:rsidP="000709CC">
      <w:pPr>
        <w:pStyle w:val="Tekstpodstawowy"/>
        <w:ind w:right="-47"/>
        <w:jc w:val="center"/>
        <w:rPr>
          <w:rFonts w:ascii="Times New Roman" w:hAnsi="Times New Roman"/>
          <w:b/>
        </w:rPr>
      </w:pPr>
    </w:p>
    <w:p w14:paraId="7EB82BA5" w14:textId="473ED9B2" w:rsidR="000709CC" w:rsidRPr="00877B92" w:rsidRDefault="000709CC" w:rsidP="000709CC">
      <w:pPr>
        <w:pStyle w:val="Tekstpodstawowy"/>
        <w:ind w:right="-47"/>
        <w:jc w:val="center"/>
        <w:rPr>
          <w:b/>
        </w:rPr>
      </w:pPr>
      <w:r w:rsidRPr="00877B92">
        <w:rPr>
          <w:rFonts w:ascii="Times New Roman" w:hAnsi="Times New Roman"/>
          <w:b/>
        </w:rPr>
        <w:t>§1</w:t>
      </w:r>
      <w:r>
        <w:rPr>
          <w:rFonts w:ascii="Times New Roman" w:hAnsi="Times New Roman"/>
          <w:b/>
        </w:rPr>
        <w:t>2</w:t>
      </w:r>
    </w:p>
    <w:p w14:paraId="7A6F59AA" w14:textId="77777777" w:rsidR="000709CC" w:rsidRDefault="000709CC" w:rsidP="000709CC">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CCFD15C" w14:textId="77777777" w:rsidR="000709CC" w:rsidRDefault="000709CC" w:rsidP="000709CC">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6B9F80F9" w14:textId="77777777" w:rsidR="000709CC" w:rsidRDefault="000709CC" w:rsidP="000709CC">
      <w:pPr>
        <w:pStyle w:val="NormalnyWeb"/>
        <w:jc w:val="both"/>
      </w:pPr>
      <w:r>
        <w:t xml:space="preserve">3. Wykonawca zobowiązuje się do wykorzystania uzyskanych, powyższych informacji jedynie w celu wykonania przedmiotu umowy. </w:t>
      </w:r>
    </w:p>
    <w:p w14:paraId="6123C664" w14:textId="77777777" w:rsidR="000709CC" w:rsidRDefault="000709CC" w:rsidP="000709CC">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47EE6EF" w14:textId="77777777" w:rsidR="000709CC" w:rsidRDefault="000709CC" w:rsidP="000709CC">
      <w:pPr>
        <w:pStyle w:val="NormalnyWeb"/>
        <w:jc w:val="both"/>
      </w:pPr>
      <w:r>
        <w:t>5. Powyższe przepisy nie będą miały zastosowania wobec informacji powszechnie znanych lub opublikowanych oraz w przypadku żądania ich ujawnienia przez uprawniony organ.</w:t>
      </w:r>
    </w:p>
    <w:p w14:paraId="036E3B4A" w14:textId="77777777" w:rsidR="000709CC" w:rsidRDefault="000709CC" w:rsidP="000709CC">
      <w:pPr>
        <w:pStyle w:val="Tekstpodstawowy"/>
        <w:ind w:right="-47"/>
        <w:jc w:val="both"/>
        <w:rPr>
          <w:rFonts w:ascii="Times New Roman" w:hAnsi="Times New Roman"/>
        </w:rPr>
      </w:pPr>
    </w:p>
    <w:p w14:paraId="36E53EE7"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3AB0687" w14:textId="77777777" w:rsidR="000709CC" w:rsidRDefault="000709CC" w:rsidP="000709CC">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3261E05" w14:textId="77777777" w:rsidR="000709CC" w:rsidRDefault="000709CC" w:rsidP="000709CC">
      <w:pPr>
        <w:pStyle w:val="Tekstpodstawowy"/>
        <w:ind w:right="-47"/>
        <w:jc w:val="both"/>
        <w:rPr>
          <w:rFonts w:ascii="Times New Roman" w:hAnsi="Times New Roman"/>
        </w:rPr>
      </w:pPr>
    </w:p>
    <w:p w14:paraId="085A6968"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F8A681E" w14:textId="77777777" w:rsidR="000709CC" w:rsidRDefault="000709CC" w:rsidP="000709CC">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BC8F641" w14:textId="77777777" w:rsidR="000709CC" w:rsidRDefault="000709CC" w:rsidP="000709CC">
      <w:pPr>
        <w:pStyle w:val="Tekstpodstawowy"/>
        <w:ind w:right="-47"/>
        <w:jc w:val="both"/>
        <w:rPr>
          <w:rFonts w:ascii="Times New Roman" w:hAnsi="Times New Roman"/>
        </w:rPr>
      </w:pPr>
    </w:p>
    <w:p w14:paraId="779BEDA8" w14:textId="77777777" w:rsidR="000709CC" w:rsidRPr="00877B92" w:rsidRDefault="000709CC" w:rsidP="000709C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3F94243" w14:textId="77777777" w:rsidR="000709CC" w:rsidRPr="004F0507" w:rsidRDefault="000709CC" w:rsidP="000709C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C6FE478" w14:textId="77777777" w:rsidR="000709CC" w:rsidRDefault="000709CC" w:rsidP="000709CC">
      <w:pPr>
        <w:pStyle w:val="Tekstpodstawowy2"/>
        <w:spacing w:line="240" w:lineRule="auto"/>
        <w:ind w:right="-47"/>
      </w:pPr>
    </w:p>
    <w:p w14:paraId="6B9CD184" w14:textId="77777777" w:rsidR="000709CC" w:rsidRPr="004F0507" w:rsidRDefault="000709CC" w:rsidP="000709CC">
      <w:pPr>
        <w:pStyle w:val="Tekstpodstawowy2"/>
        <w:spacing w:line="240" w:lineRule="auto"/>
        <w:ind w:right="-47"/>
        <w:rPr>
          <w:b/>
          <w:sz w:val="24"/>
        </w:rPr>
      </w:pPr>
      <w:r>
        <w:rPr>
          <w:b/>
          <w:sz w:val="24"/>
        </w:rPr>
        <w:t xml:space="preserve">      </w:t>
      </w:r>
      <w:r w:rsidRPr="004F0507">
        <w:rPr>
          <w:b/>
          <w:sz w:val="24"/>
        </w:rPr>
        <w:t>Za Sprzedawcę                                                                                   Za Kupującego</w:t>
      </w:r>
    </w:p>
    <w:p w14:paraId="7A1EB3F4" w14:textId="77777777" w:rsidR="000709CC" w:rsidRPr="000936CA" w:rsidRDefault="000709CC" w:rsidP="000709CC">
      <w:pPr>
        <w:rPr>
          <w:lang w:val="pl-PL"/>
        </w:rPr>
      </w:pPr>
    </w:p>
    <w:p w14:paraId="06EA935A" w14:textId="77777777" w:rsidR="000709CC" w:rsidRDefault="000709CC" w:rsidP="000709CC">
      <w:pPr>
        <w:pStyle w:val="Zwykytekst"/>
        <w:rPr>
          <w:lang w:val="pl-PL"/>
        </w:rPr>
      </w:pPr>
    </w:p>
    <w:p w14:paraId="702392F9" w14:textId="77777777" w:rsidR="000709CC" w:rsidRDefault="000709CC" w:rsidP="000709CC">
      <w:pPr>
        <w:pStyle w:val="Zwykytekst"/>
        <w:rPr>
          <w:lang w:val="pl-PL"/>
        </w:rPr>
      </w:pPr>
    </w:p>
    <w:p w14:paraId="1FCA4BE7" w14:textId="77777777" w:rsidR="000709CC" w:rsidRDefault="000709CC" w:rsidP="000709C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ECE90B2" w14:textId="77777777" w:rsidR="000709CC" w:rsidRPr="00496551" w:rsidRDefault="000709CC" w:rsidP="000709C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591C3D9" w14:textId="77777777" w:rsidR="000709CC" w:rsidRPr="00496551" w:rsidRDefault="000709CC" w:rsidP="000709CC">
      <w:pPr>
        <w:pStyle w:val="Zwykytekst"/>
        <w:rPr>
          <w:rFonts w:ascii="Times New Roman" w:hAnsi="Times New Roman" w:cs="Times New Roman"/>
          <w:sz w:val="16"/>
          <w:szCs w:val="16"/>
          <w:lang w:val="pl-PL"/>
        </w:rPr>
      </w:pPr>
    </w:p>
    <w:p w14:paraId="041324BE" w14:textId="77777777" w:rsidR="000709CC" w:rsidRPr="00496551" w:rsidRDefault="000709CC" w:rsidP="000709CC">
      <w:pPr>
        <w:pStyle w:val="Zwykytekst"/>
        <w:rPr>
          <w:sz w:val="16"/>
          <w:szCs w:val="16"/>
          <w:lang w:val="pl-PL"/>
        </w:rPr>
      </w:pPr>
    </w:p>
    <w:p w14:paraId="6D753662" w14:textId="77777777" w:rsidR="000709CC" w:rsidRPr="00877B92" w:rsidRDefault="000709CC" w:rsidP="000709CC">
      <w:pPr>
        <w:rPr>
          <w:lang w:val="pl-PL"/>
        </w:rPr>
      </w:pPr>
    </w:p>
    <w:p w14:paraId="44B431A2" w14:textId="77777777" w:rsidR="000709CC" w:rsidRDefault="000709CC" w:rsidP="000709CC">
      <w:pPr>
        <w:rPr>
          <w:lang w:val="pl-PL"/>
        </w:rPr>
      </w:pPr>
    </w:p>
    <w:p w14:paraId="4FE0DA35" w14:textId="77777777" w:rsidR="000709CC" w:rsidRPr="009B06ED" w:rsidRDefault="000709CC" w:rsidP="000709CC">
      <w:pPr>
        <w:rPr>
          <w:lang w:val="pl-PL"/>
        </w:rPr>
      </w:pPr>
      <w:r>
        <w:rPr>
          <w:lang w:val="pl-PL"/>
        </w:rPr>
        <w:t>* Egzemplarz dla Wykonawcy / AGH</w:t>
      </w:r>
    </w:p>
    <w:p w14:paraId="0020129A" w14:textId="77777777" w:rsidR="000709CC" w:rsidRPr="00456B64" w:rsidRDefault="000709CC" w:rsidP="000709C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9764E46" w14:textId="77777777" w:rsidR="000709CC" w:rsidRPr="00456B64" w:rsidRDefault="000709CC" w:rsidP="000709C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BC4DFF3" w14:textId="77777777" w:rsidR="000709CC" w:rsidRPr="001A7899" w:rsidRDefault="000709CC" w:rsidP="000709CC">
      <w:pPr>
        <w:widowControl w:val="0"/>
        <w:autoSpaceDE w:val="0"/>
        <w:autoSpaceDN w:val="0"/>
        <w:spacing w:before="90"/>
        <w:ind w:right="110"/>
        <w:jc w:val="both"/>
        <w:outlineLvl w:val="0"/>
        <w:rPr>
          <w:rFonts w:ascii="Verdana" w:eastAsia="Verdana" w:hAnsi="Verdana" w:cs="Verdana"/>
          <w:b/>
          <w:bCs/>
          <w:lang w:val="pl-PL" w:eastAsia="en-US"/>
        </w:rPr>
      </w:pPr>
    </w:p>
    <w:p w14:paraId="3AD02806" w14:textId="77777777" w:rsidR="000709CC" w:rsidRPr="001A7899" w:rsidRDefault="000709CC" w:rsidP="000709CC">
      <w:pPr>
        <w:widowControl w:val="0"/>
        <w:autoSpaceDE w:val="0"/>
        <w:autoSpaceDN w:val="0"/>
        <w:spacing w:before="90"/>
        <w:ind w:right="110"/>
        <w:jc w:val="both"/>
        <w:outlineLvl w:val="0"/>
        <w:rPr>
          <w:rFonts w:ascii="Verdana" w:eastAsia="Verdana" w:hAnsi="Verdana" w:cs="Verdana"/>
          <w:b/>
          <w:bCs/>
          <w:lang w:val="pl-PL" w:eastAsia="en-US"/>
        </w:rPr>
      </w:pPr>
    </w:p>
    <w:p w14:paraId="5E9C313D" w14:textId="77777777" w:rsidR="000709CC" w:rsidRPr="001A7899" w:rsidRDefault="000709CC" w:rsidP="000709CC">
      <w:pPr>
        <w:widowControl w:val="0"/>
        <w:autoSpaceDE w:val="0"/>
        <w:autoSpaceDN w:val="0"/>
        <w:spacing w:before="90"/>
        <w:ind w:right="110"/>
        <w:jc w:val="both"/>
        <w:outlineLvl w:val="0"/>
        <w:rPr>
          <w:rFonts w:ascii="Verdana" w:eastAsia="Verdana" w:hAnsi="Verdana" w:cs="Verdana"/>
          <w:b/>
          <w:bCs/>
          <w:lang w:val="pl-PL" w:eastAsia="en-US"/>
        </w:rPr>
      </w:pPr>
    </w:p>
    <w:p w14:paraId="2919E0CE" w14:textId="77777777" w:rsidR="000709CC" w:rsidRPr="001A7899" w:rsidRDefault="000709CC" w:rsidP="000709CC">
      <w:pPr>
        <w:widowControl w:val="0"/>
        <w:autoSpaceDE w:val="0"/>
        <w:autoSpaceDN w:val="0"/>
        <w:spacing w:before="90"/>
        <w:ind w:right="110"/>
        <w:jc w:val="both"/>
        <w:outlineLvl w:val="0"/>
        <w:rPr>
          <w:rFonts w:ascii="Verdana" w:eastAsia="Verdana" w:hAnsi="Verdana" w:cs="Verdana"/>
          <w:b/>
          <w:bCs/>
          <w:lang w:val="pl-PL" w:eastAsia="en-US"/>
        </w:rPr>
      </w:pPr>
    </w:p>
    <w:sectPr w:rsidR="000709CC" w:rsidRPr="001A789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FDB2E" w14:textId="77777777" w:rsidR="00DA7346" w:rsidRDefault="00DA7346">
      <w:r>
        <w:separator/>
      </w:r>
    </w:p>
  </w:endnote>
  <w:endnote w:type="continuationSeparator" w:id="0">
    <w:p w14:paraId="68735AB5" w14:textId="77777777" w:rsidR="00DA7346" w:rsidRDefault="00DA7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286CE" w14:textId="77777777" w:rsidR="00CB435E" w:rsidRDefault="00CB43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D87E5" w14:textId="77777777" w:rsidR="000709CC" w:rsidRDefault="000709CC">
    <w:pPr>
      <w:pStyle w:val="Stopka"/>
      <w:jc w:val="right"/>
    </w:pPr>
    <w:r>
      <w:fldChar w:fldCharType="begin"/>
    </w:r>
    <w:r>
      <w:instrText>PAGE   \* MERGEFORMAT</w:instrText>
    </w:r>
    <w:r>
      <w:fldChar w:fldCharType="separate"/>
    </w:r>
    <w:r>
      <w:rPr>
        <w:lang w:val="pl-PL"/>
      </w:rPr>
      <w:t>2</w:t>
    </w:r>
    <w:r>
      <w:fldChar w:fldCharType="end"/>
    </w:r>
  </w:p>
  <w:p w14:paraId="3827C680" w14:textId="77777777" w:rsidR="00CB435E" w:rsidRDefault="00CB435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8DD4" w14:textId="77777777" w:rsidR="00CB435E" w:rsidRDefault="00CB43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028F9" w14:textId="77777777" w:rsidR="00DA7346" w:rsidRDefault="00DA7346">
      <w:r>
        <w:separator/>
      </w:r>
    </w:p>
  </w:footnote>
  <w:footnote w:type="continuationSeparator" w:id="0">
    <w:p w14:paraId="10848844" w14:textId="77777777" w:rsidR="00DA7346" w:rsidRDefault="00DA7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A7DF4" w14:textId="77777777" w:rsidR="00CB435E" w:rsidRDefault="00CB43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AB069" w14:textId="77777777" w:rsidR="00CB435E" w:rsidRDefault="00CB43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9CC4" w14:textId="77777777" w:rsidR="00CB435E" w:rsidRDefault="00CB43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87187139">
    <w:abstractNumId w:val="7"/>
  </w:num>
  <w:num w:numId="2" w16cid:durableId="1988514233">
    <w:abstractNumId w:val="11"/>
  </w:num>
  <w:num w:numId="3" w16cid:durableId="1546991090">
    <w:abstractNumId w:val="2"/>
  </w:num>
  <w:num w:numId="4" w16cid:durableId="1926069058">
    <w:abstractNumId w:val="4"/>
  </w:num>
  <w:num w:numId="5" w16cid:durableId="698749681">
    <w:abstractNumId w:val="13"/>
  </w:num>
  <w:num w:numId="6" w16cid:durableId="1853372362">
    <w:abstractNumId w:val="9"/>
  </w:num>
  <w:num w:numId="7" w16cid:durableId="939532348">
    <w:abstractNumId w:val="8"/>
  </w:num>
  <w:num w:numId="8" w16cid:durableId="1022777057">
    <w:abstractNumId w:val="10"/>
  </w:num>
  <w:num w:numId="9" w16cid:durableId="1860194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0904859">
    <w:abstractNumId w:val="3"/>
  </w:num>
  <w:num w:numId="11" w16cid:durableId="615409807">
    <w:abstractNumId w:val="12"/>
  </w:num>
  <w:num w:numId="12" w16cid:durableId="379592585">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7346"/>
    <w:rsid w:val="000033EA"/>
    <w:rsid w:val="0002467C"/>
    <w:rsid w:val="00040A7A"/>
    <w:rsid w:val="000709CC"/>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B435E"/>
    <w:rsid w:val="00CD12B0"/>
    <w:rsid w:val="00D03706"/>
    <w:rsid w:val="00D432AD"/>
    <w:rsid w:val="00D46DCD"/>
    <w:rsid w:val="00D70657"/>
    <w:rsid w:val="00D90ED3"/>
    <w:rsid w:val="00D9696A"/>
    <w:rsid w:val="00D97E9A"/>
    <w:rsid w:val="00DA6BA8"/>
    <w:rsid w:val="00DA7346"/>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3D00F"/>
  <w15:chartTrackingRefBased/>
  <w15:docId w15:val="{80A47DD3-E461-46FC-8E22-36213BE1F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709C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709C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6</Pages>
  <Words>2002</Words>
  <Characters>13929</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2022-11-21T09:50:00Z</cp:lastPrinted>
  <dcterms:created xsi:type="dcterms:W3CDTF">2022-11-21T09:47:00Z</dcterms:created>
  <dcterms:modified xsi:type="dcterms:W3CDTF">2022-11-21T10:23:00Z</dcterms:modified>
</cp:coreProperties>
</file>