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BD303" w14:textId="77777777" w:rsidR="006F778C" w:rsidRPr="00240E71" w:rsidRDefault="00D31265" w:rsidP="006F778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6011B94">
          <v:roundrect id="_x0000_s1027" style="position:absolute;left:0;text-align:left;margin-left:-25.5pt;margin-top:-13.15pt;width:162pt;height:1in;z-index:251658240" arcsize="10923f"/>
        </w:pict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>
        <w:rPr>
          <w:b w:val="0"/>
          <w:sz w:val="22"/>
          <w:szCs w:val="22"/>
        </w:rPr>
        <w:tab/>
      </w:r>
      <w:r w:rsidR="006F778C" w:rsidRPr="004C278E">
        <w:rPr>
          <w:rFonts w:ascii="Times New Roman" w:hAnsi="Times New Roman"/>
        </w:rPr>
        <w:t xml:space="preserve">Załącznik nr </w:t>
      </w:r>
      <w:r w:rsidR="006F778C">
        <w:rPr>
          <w:rFonts w:ascii="Times New Roman" w:hAnsi="Times New Roman"/>
        </w:rPr>
        <w:t>1</w:t>
      </w:r>
    </w:p>
    <w:p w14:paraId="262AD031" w14:textId="77777777" w:rsidR="006F778C" w:rsidRDefault="006F778C" w:rsidP="006F778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81A0D2" w14:textId="77777777" w:rsidR="006F778C" w:rsidRPr="0022732C" w:rsidRDefault="006F778C" w:rsidP="006F778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037AE5" w14:textId="77777777" w:rsidR="006F778C" w:rsidRDefault="006F778C" w:rsidP="006F778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38E7E88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C98EAFD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7BE5F9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93230E3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58A4D7A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55CB396E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70671164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D1320C4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1DCC75C" w14:textId="77777777" w:rsidR="006F778C" w:rsidRPr="0022732C" w:rsidRDefault="006F778C" w:rsidP="006F77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DD8EB31" w14:textId="77777777" w:rsidR="006F778C" w:rsidRDefault="006F778C" w:rsidP="006F778C">
      <w:pPr>
        <w:spacing w:line="360" w:lineRule="auto"/>
      </w:pPr>
      <w:r>
        <w:t>Do: Nazwa i siedziba Zamawiającego:</w:t>
      </w:r>
    </w:p>
    <w:p w14:paraId="75C37750" w14:textId="77777777" w:rsidR="006F778C" w:rsidRPr="00C44BB7" w:rsidRDefault="006F778C" w:rsidP="006F778C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66C520F6" w14:textId="77777777" w:rsidR="006F778C" w:rsidRPr="00C44BB7" w:rsidRDefault="006F778C" w:rsidP="006F778C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338E6299" w14:textId="77777777" w:rsidR="006F778C" w:rsidRDefault="006F778C" w:rsidP="006F778C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78694A44" w14:textId="77777777" w:rsidR="006F778C" w:rsidRDefault="006F778C" w:rsidP="006F778C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7A5305DD" w14:textId="77777777" w:rsidR="006F778C" w:rsidRDefault="006F778C" w:rsidP="006F778C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E14F687" w14:textId="77777777" w:rsidR="006F778C" w:rsidRDefault="006F778C" w:rsidP="006F778C">
      <w:pPr>
        <w:ind w:firstLine="3969"/>
        <w:rPr>
          <w:b/>
        </w:rPr>
      </w:pPr>
    </w:p>
    <w:p w14:paraId="65429400" w14:textId="3715A199" w:rsidR="006F778C" w:rsidRDefault="006F778C" w:rsidP="006F778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0978CB">
        <w:rPr>
          <w:b/>
        </w:rPr>
        <w:t xml:space="preserve">Dostawa </w:t>
      </w:r>
      <w:r>
        <w:rPr>
          <w:b/>
        </w:rPr>
        <w:t>2 szt. projektorów dla WEiP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KC-zp.272-698/22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6F778C" w14:paraId="569468BD" w14:textId="77777777" w:rsidTr="00FF48B3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634A09C" w14:textId="77777777" w:rsidR="006F778C" w:rsidRDefault="006F778C" w:rsidP="00FF48B3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026DFD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4283A3" w14:textId="77777777" w:rsidR="006F778C" w:rsidRPr="00FD3F61" w:rsidRDefault="006F778C" w:rsidP="00FF48B3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6C0E073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6F8C9E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727885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86481A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688F9B7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E0CD73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E36AB3D" w14:textId="77777777" w:rsidR="006F778C" w:rsidRDefault="006F778C" w:rsidP="00FF48B3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5423BE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0EC0F1C" w14:textId="77777777" w:rsidR="006F778C" w:rsidRDefault="006F778C" w:rsidP="00FF48B3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B0C6BE7" w14:textId="77777777" w:rsidR="006F778C" w:rsidRDefault="006F778C" w:rsidP="00FF48B3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F778C" w14:paraId="3C55592C" w14:textId="77777777" w:rsidTr="00FF48B3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16830330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3B1E0AD3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0A9217F3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1AD69D8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4C24F86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D71892A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07A80706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2220E8" w14:textId="77777777" w:rsidR="006F778C" w:rsidRDefault="006F778C" w:rsidP="00FF48B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F778C" w:rsidRPr="00C44251" w14:paraId="16D59214" w14:textId="77777777" w:rsidTr="00FF48B3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14AAE40" w14:textId="77777777" w:rsidR="006F778C" w:rsidRPr="008F4E0A" w:rsidRDefault="006F778C" w:rsidP="00FF48B3">
            <w:pPr>
              <w:ind w:right="-71"/>
              <w:jc w:val="center"/>
              <w:rPr>
                <w:sz w:val="16"/>
                <w:szCs w:val="16"/>
              </w:rPr>
            </w:pPr>
          </w:p>
          <w:p w14:paraId="190B88BF" w14:textId="77777777" w:rsidR="006F778C" w:rsidRPr="008F4E0A" w:rsidRDefault="006F778C" w:rsidP="00FF48B3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A89C367" w14:textId="45D3AAEC" w:rsidR="006F778C" w:rsidRPr="00C902CC" w:rsidRDefault="006F778C" w:rsidP="00FF48B3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Projektor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21A3337" w14:textId="77777777" w:rsidR="006F778C" w:rsidRPr="00855ACF" w:rsidRDefault="006F778C" w:rsidP="00FF48B3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022B94EF" w14:textId="0F83A519" w:rsidR="006F778C" w:rsidRPr="00C44251" w:rsidRDefault="006F778C" w:rsidP="00FF48B3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CFD4108" w14:textId="77777777" w:rsidR="006F778C" w:rsidRPr="00C44251" w:rsidRDefault="006F778C" w:rsidP="00FF48B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AB4B030" w14:textId="77777777" w:rsidR="006F778C" w:rsidRPr="00C44251" w:rsidRDefault="006F778C" w:rsidP="00FF48B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0D821F2" w14:textId="77777777" w:rsidR="006F778C" w:rsidRPr="00C44251" w:rsidRDefault="006F778C" w:rsidP="00FF48B3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E9AE1CE" w14:textId="77777777" w:rsidR="006F778C" w:rsidRPr="00C44251" w:rsidRDefault="006F778C" w:rsidP="00FF48B3">
            <w:pPr>
              <w:ind w:right="425"/>
              <w:rPr>
                <w:sz w:val="16"/>
                <w:szCs w:val="16"/>
              </w:rPr>
            </w:pPr>
          </w:p>
        </w:tc>
      </w:tr>
      <w:tr w:rsidR="006F778C" w14:paraId="11BB4F6F" w14:textId="77777777" w:rsidTr="00FF48B3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7DD98C68" w14:textId="77777777" w:rsidR="006F778C" w:rsidRPr="00BF11F0" w:rsidRDefault="006F778C" w:rsidP="00FF48B3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1DEC6A6B" w14:textId="77777777" w:rsidR="006F778C" w:rsidRDefault="006F778C" w:rsidP="00FF48B3">
            <w:pPr>
              <w:ind w:right="425"/>
              <w:rPr>
                <w:sz w:val="22"/>
              </w:rPr>
            </w:pPr>
          </w:p>
        </w:tc>
      </w:tr>
    </w:tbl>
    <w:p w14:paraId="59E31084" w14:textId="77777777" w:rsidR="006F778C" w:rsidRPr="00FB1B4F" w:rsidRDefault="006F778C" w:rsidP="006F778C">
      <w:pPr>
        <w:widowControl w:val="0"/>
        <w:ind w:right="1"/>
        <w:jc w:val="both"/>
        <w:rPr>
          <w:b/>
          <w:sz w:val="20"/>
        </w:rPr>
      </w:pPr>
    </w:p>
    <w:p w14:paraId="76FD84D2" w14:textId="77777777" w:rsidR="006F778C" w:rsidRPr="00FB1B4F" w:rsidRDefault="006F778C" w:rsidP="006F778C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6DD6991" w14:textId="77777777" w:rsidR="006F778C" w:rsidRPr="00FB1B4F" w:rsidRDefault="006F778C" w:rsidP="006F778C">
      <w:pPr>
        <w:widowControl w:val="0"/>
        <w:ind w:right="1"/>
        <w:jc w:val="both"/>
        <w:rPr>
          <w:b/>
          <w:sz w:val="18"/>
        </w:rPr>
      </w:pPr>
    </w:p>
    <w:p w14:paraId="2727D47E" w14:textId="77777777" w:rsidR="006F778C" w:rsidRDefault="006F778C" w:rsidP="006F778C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3E0FA025" w14:textId="3BD38258" w:rsidR="006F778C" w:rsidRDefault="006F778C" w:rsidP="006F778C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6F778C">
        <w:rPr>
          <w:b/>
          <w:bCs/>
        </w:rPr>
        <w:t xml:space="preserve">do 14 dni </w:t>
      </w:r>
      <w:r w:rsidR="00D31265">
        <w:rPr>
          <w:b/>
          <w:bCs/>
        </w:rPr>
        <w:t xml:space="preserve">roboczych </w:t>
      </w:r>
      <w:r w:rsidRPr="006F778C">
        <w:rPr>
          <w:b/>
          <w:bCs/>
        </w:rPr>
        <w:t>od daty podpisania umowy</w:t>
      </w:r>
      <w:r>
        <w:t xml:space="preserve"> </w:t>
      </w:r>
    </w:p>
    <w:p w14:paraId="787F7205" w14:textId="08F36D9F" w:rsidR="006F778C" w:rsidRPr="006F778C" w:rsidRDefault="006F778C" w:rsidP="006F778C">
      <w:pPr>
        <w:widowControl w:val="0"/>
        <w:ind w:right="1"/>
        <w:jc w:val="both"/>
        <w:rPr>
          <w:b/>
          <w:iCs/>
        </w:rPr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…………………. </w:t>
      </w:r>
      <w:r w:rsidRPr="006F778C">
        <w:rPr>
          <w:b/>
          <w:bCs/>
        </w:rPr>
        <w:t>miesięcy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  <w:r>
        <w:rPr>
          <w:iCs/>
        </w:rPr>
        <w:t>.</w:t>
      </w:r>
    </w:p>
    <w:p w14:paraId="4C462E10" w14:textId="77777777" w:rsidR="006F778C" w:rsidRPr="00FE545C" w:rsidRDefault="006F778C" w:rsidP="006F778C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620C95" w14:textId="77777777" w:rsidR="006F778C" w:rsidRPr="00FE545C" w:rsidRDefault="006F778C" w:rsidP="006F778C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B8971C4" w14:textId="77777777" w:rsidR="006F778C" w:rsidRDefault="006F778C" w:rsidP="006F778C">
      <w:pPr>
        <w:jc w:val="both"/>
        <w:rPr>
          <w:sz w:val="18"/>
          <w:szCs w:val="18"/>
        </w:rPr>
      </w:pPr>
    </w:p>
    <w:p w14:paraId="22DE4A8A" w14:textId="77777777" w:rsidR="006F778C" w:rsidRDefault="006F778C" w:rsidP="006F778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4DE5DE9" w14:textId="77777777" w:rsidR="006F778C" w:rsidRPr="00730EFE" w:rsidRDefault="006F778C" w:rsidP="006F77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1C57BF4" w14:textId="77777777" w:rsidR="006F778C" w:rsidRPr="001D671E" w:rsidRDefault="006F778C" w:rsidP="006F77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030FDFB" w14:textId="77777777" w:rsidR="006F778C" w:rsidRDefault="006F778C" w:rsidP="006F77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8C64D1" w14:textId="77777777" w:rsidR="006F778C" w:rsidRDefault="006F778C" w:rsidP="006F77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048F93" w14:textId="77777777" w:rsidR="006F778C" w:rsidRDefault="006F778C" w:rsidP="006F77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04D897" w14:textId="77777777" w:rsidR="006F778C" w:rsidRPr="001D671E" w:rsidRDefault="006F778C" w:rsidP="006F77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778C" w:rsidRPr="00FE545C" w14:paraId="7E0122F9" w14:textId="77777777" w:rsidTr="00FF48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5D8B2" w14:textId="77777777" w:rsidR="006F778C" w:rsidRPr="00FE545C" w:rsidRDefault="006F778C" w:rsidP="00FF48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6F536" w14:textId="77777777" w:rsidR="006F778C" w:rsidRPr="00FE545C" w:rsidRDefault="006F778C" w:rsidP="00FF48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379FC93" w14:textId="77777777" w:rsidR="006F778C" w:rsidRPr="00FE545C" w:rsidRDefault="006F778C" w:rsidP="00FF48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B52B7" w14:textId="77777777" w:rsidR="006F778C" w:rsidRPr="00FE545C" w:rsidRDefault="006F778C" w:rsidP="00FF48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F778C" w:rsidRPr="00FE545C" w14:paraId="30BB846A" w14:textId="77777777" w:rsidTr="00FF4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7AB43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E61C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57F90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F778C" w:rsidRPr="00FE545C" w14:paraId="5A6D7BCF" w14:textId="77777777" w:rsidTr="00FF4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3ACD4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9FE15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546E5" w14:textId="77777777" w:rsidR="006F778C" w:rsidRPr="00FE545C" w:rsidRDefault="006F778C" w:rsidP="00FF48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338C04" w14:textId="77777777" w:rsidR="006F778C" w:rsidRDefault="006F778C" w:rsidP="006F77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58F4ACD" w14:textId="77777777" w:rsidR="006F778C" w:rsidRPr="00D638CC" w:rsidRDefault="006F778C" w:rsidP="006F778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53549AE" w14:textId="77777777" w:rsidR="006F778C" w:rsidRPr="002F276A" w:rsidRDefault="006F778C" w:rsidP="006F778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8585C52" w14:textId="77777777" w:rsidR="006F778C" w:rsidRPr="002F276A" w:rsidRDefault="006F778C" w:rsidP="006F77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0DA93E6" w14:textId="77777777" w:rsidR="006F778C" w:rsidRPr="002F276A" w:rsidRDefault="006F778C" w:rsidP="006F77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68BDC9" w14:textId="77777777" w:rsidR="006F778C" w:rsidRPr="002F276A" w:rsidRDefault="006F778C" w:rsidP="006F77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945C30E" w14:textId="77777777" w:rsidR="006F778C" w:rsidRPr="002F276A" w:rsidRDefault="006F778C" w:rsidP="006F778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58AD74" w14:textId="77777777" w:rsidR="006F778C" w:rsidRDefault="006F778C" w:rsidP="006F77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9030BE9" w14:textId="77777777" w:rsidR="006F778C" w:rsidRDefault="006F778C" w:rsidP="006F77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ECE281" w14:textId="77777777" w:rsidR="006F778C" w:rsidRDefault="006F778C" w:rsidP="006F77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EBA482D" w14:textId="77777777" w:rsidR="006F778C" w:rsidRDefault="006F778C" w:rsidP="006F77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6FD3F8" w14:textId="77777777" w:rsidR="006F778C" w:rsidRDefault="006F778C" w:rsidP="006F77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23A10B" w14:textId="77777777" w:rsidR="006F778C" w:rsidRDefault="006F778C" w:rsidP="006F77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E5F592" w14:textId="77777777" w:rsidR="006F778C" w:rsidRDefault="006F778C" w:rsidP="006F77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A0A9BF6" w14:textId="77777777" w:rsidR="006F778C" w:rsidRPr="000B45FE" w:rsidRDefault="006F778C" w:rsidP="006F77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0DEF81" w14:textId="77777777" w:rsidR="006F778C" w:rsidRDefault="006F778C" w:rsidP="006F778C">
      <w:pPr>
        <w:jc w:val="both"/>
        <w:rPr>
          <w:sz w:val="22"/>
          <w:szCs w:val="22"/>
        </w:rPr>
      </w:pPr>
    </w:p>
    <w:p w14:paraId="45A9F81D" w14:textId="77777777" w:rsidR="006F778C" w:rsidRPr="00423B06" w:rsidRDefault="006F778C" w:rsidP="006F778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4A0389E" w14:textId="77777777" w:rsidR="006F778C" w:rsidRDefault="006F778C" w:rsidP="006F778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1A8D533" w14:textId="77777777" w:rsidR="006F778C" w:rsidRPr="001C0490" w:rsidRDefault="006F778C" w:rsidP="006F778C"/>
    <w:p w14:paraId="3507CA2A" w14:textId="77777777" w:rsidR="006F778C" w:rsidRPr="000C54C8" w:rsidRDefault="006F778C" w:rsidP="006F778C"/>
    <w:p w14:paraId="08AEA8A4" w14:textId="77777777" w:rsidR="00FE545C" w:rsidRPr="006F778C" w:rsidRDefault="00FE545C" w:rsidP="006F778C"/>
    <w:sectPr w:rsidR="00FE545C" w:rsidRPr="006F7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3CC99" w14:textId="77777777" w:rsidR="00756505" w:rsidRDefault="00756505">
      <w:r>
        <w:separator/>
      </w:r>
    </w:p>
  </w:endnote>
  <w:endnote w:type="continuationSeparator" w:id="0">
    <w:p w14:paraId="0853B408" w14:textId="77777777" w:rsidR="00756505" w:rsidRDefault="0075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36CF4" w14:textId="77777777" w:rsidR="00D93B5D" w:rsidRDefault="00D93B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776C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59FB" w14:textId="77777777" w:rsidR="00D93B5D" w:rsidRDefault="00D93B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BC39F" w14:textId="77777777" w:rsidR="00756505" w:rsidRDefault="00756505">
      <w:r>
        <w:separator/>
      </w:r>
    </w:p>
  </w:footnote>
  <w:footnote w:type="continuationSeparator" w:id="0">
    <w:p w14:paraId="478EE4E2" w14:textId="77777777" w:rsidR="00756505" w:rsidRDefault="0075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F72CB" w14:textId="77777777" w:rsidR="00D93B5D" w:rsidRDefault="00D93B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1A7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76760" w14:textId="77777777" w:rsidR="00D93B5D" w:rsidRDefault="00D93B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37015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7945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3575972">
    <w:abstractNumId w:val="0"/>
  </w:num>
  <w:num w:numId="4" w16cid:durableId="1878925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50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778C"/>
    <w:rsid w:val="0075650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1265"/>
    <w:rsid w:val="00D60C38"/>
    <w:rsid w:val="00D66893"/>
    <w:rsid w:val="00D90ACB"/>
    <w:rsid w:val="00D93B5D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C2458D2"/>
  <w15:chartTrackingRefBased/>
  <w15:docId w15:val="{8F409745-7561-4053-8D81-E081CE429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78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472</Words>
  <Characters>3987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2022-11-21T09:39:00Z</dcterms:created>
  <dcterms:modified xsi:type="dcterms:W3CDTF">2022-11-23T08:03:00Z</dcterms:modified>
</cp:coreProperties>
</file>