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F3BE4" w14:textId="598D2F86" w:rsidR="00353DDA" w:rsidRPr="00E50F4B" w:rsidRDefault="00353DDA" w:rsidP="00353DDA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</w:t>
      </w:r>
      <w:r>
        <w:rPr>
          <w:rFonts w:ascii="Verdana" w:hAnsi="Verdana"/>
          <w:b/>
          <w:sz w:val="16"/>
          <w:szCs w:val="16"/>
        </w:rPr>
        <w:t>98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0CE9771E" w14:textId="77777777" w:rsidR="00353DDA" w:rsidRPr="00E50F4B" w:rsidRDefault="00353DDA" w:rsidP="00353DDA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738B72D7" w14:textId="77777777" w:rsidR="00353DDA" w:rsidRPr="00E50F4B" w:rsidRDefault="00353DDA" w:rsidP="00353DD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47C1A41B" w14:textId="77777777" w:rsidR="00353DDA" w:rsidRPr="00E50F4B" w:rsidRDefault="00353DDA" w:rsidP="00353DD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6AC17F57" w14:textId="77777777" w:rsidR="00353DDA" w:rsidRPr="00E50F4B" w:rsidRDefault="00353DDA" w:rsidP="00353DD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1C3F1D26" w14:textId="77777777" w:rsidR="00353DDA" w:rsidRPr="00E50F4B" w:rsidRDefault="00353DDA" w:rsidP="00353DD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C4E0DE7" w14:textId="77777777" w:rsidR="00353DDA" w:rsidRPr="00E50F4B" w:rsidRDefault="00353DDA" w:rsidP="00353DD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19781B41" w14:textId="77777777" w:rsidR="00353DDA" w:rsidRPr="00E50F4B" w:rsidRDefault="00353DDA" w:rsidP="00353DD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2FBA5944" w14:textId="77777777" w:rsidR="00353DDA" w:rsidRPr="00E50F4B" w:rsidRDefault="00353DDA" w:rsidP="00353DDA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1AFF5894" w14:textId="77777777" w:rsidR="00353DDA" w:rsidRPr="00E50F4B" w:rsidRDefault="00353DDA" w:rsidP="00353DDA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0F5D532" w14:textId="77777777" w:rsidR="00353DDA" w:rsidRPr="00E50F4B" w:rsidRDefault="00353DDA" w:rsidP="00353DD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200B82F" w14:textId="77777777" w:rsidR="00353DDA" w:rsidRPr="00E50F4B" w:rsidRDefault="00353DDA" w:rsidP="00353DDA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0A68E74" w14:textId="77777777" w:rsidR="00353DDA" w:rsidRPr="00E50F4B" w:rsidRDefault="00353DDA" w:rsidP="00353DDA">
      <w:pPr>
        <w:spacing w:line="254" w:lineRule="auto"/>
        <w:rPr>
          <w:rFonts w:ascii="Arial" w:hAnsi="Arial" w:cs="Arial"/>
        </w:rPr>
      </w:pPr>
    </w:p>
    <w:p w14:paraId="40B3FEDD" w14:textId="77777777" w:rsidR="00353DDA" w:rsidRPr="00E50F4B" w:rsidRDefault="00353DDA" w:rsidP="00353DD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54454577" w14:textId="77777777" w:rsidR="00353DDA" w:rsidRPr="00E50F4B" w:rsidRDefault="00353DDA" w:rsidP="00353DD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086D6A1" w14:textId="77777777" w:rsidR="00353DDA" w:rsidRPr="00E50F4B" w:rsidRDefault="00353DDA" w:rsidP="00353DD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4FE47D48" w14:textId="77777777" w:rsidR="00353DDA" w:rsidRPr="00E50F4B" w:rsidRDefault="00353DDA" w:rsidP="00353DD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BA7261A" w14:textId="769CD2EA" w:rsidR="00353DDA" w:rsidRPr="00E50F4B" w:rsidRDefault="00353DDA" w:rsidP="00353DDA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0978CB">
        <w:rPr>
          <w:b/>
        </w:rPr>
        <w:t xml:space="preserve">Dostawa </w:t>
      </w:r>
      <w:r>
        <w:rPr>
          <w:b/>
        </w:rPr>
        <w:t>2 szt. projektorów</w:t>
      </w:r>
      <w:r>
        <w:rPr>
          <w:b/>
        </w:rPr>
        <w:t>, znak sprawy: KC-zp.272-6</w:t>
      </w:r>
      <w:r>
        <w:rPr>
          <w:b/>
        </w:rPr>
        <w:t>98</w:t>
      </w:r>
      <w:r>
        <w:rPr>
          <w:b/>
        </w:rPr>
        <w:t>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266D6473" w14:textId="77777777" w:rsidR="00353DDA" w:rsidRPr="00E50F4B" w:rsidRDefault="00353DDA" w:rsidP="00353DDA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DB361AC" w14:textId="77777777" w:rsidR="00353DDA" w:rsidRPr="00E50F4B" w:rsidRDefault="00353DDA" w:rsidP="00353DD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75B6F1C7" w14:textId="77777777" w:rsidR="00353DDA" w:rsidRPr="008D61B1" w:rsidRDefault="00353DDA" w:rsidP="00353DD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06664786" w14:textId="77777777" w:rsidR="00353DDA" w:rsidRPr="00E50F4B" w:rsidRDefault="00353DDA" w:rsidP="00353DD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1CD28645" w14:textId="77777777" w:rsidR="00353DDA" w:rsidRPr="00E50F4B" w:rsidRDefault="00353DDA" w:rsidP="00353D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5375CD72" w14:textId="77777777" w:rsidR="00353DDA" w:rsidRDefault="00353DDA" w:rsidP="00353D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69577A15" w14:textId="77777777" w:rsidR="00353DDA" w:rsidRDefault="00353DDA" w:rsidP="00353D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BF37881" w14:textId="77777777" w:rsidR="00353DDA" w:rsidRPr="008D61B1" w:rsidRDefault="00353DDA" w:rsidP="00353DDA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2662D6E4" w14:textId="77777777" w:rsidR="00353DDA" w:rsidRPr="00E50F4B" w:rsidRDefault="00353DDA" w:rsidP="00353DD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38DA9D21" w14:textId="77777777" w:rsidR="00353DDA" w:rsidRPr="00E50F4B" w:rsidRDefault="00353DDA" w:rsidP="00353D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5CACC96" w14:textId="77777777" w:rsidR="00353DDA" w:rsidRPr="00E50F4B" w:rsidRDefault="00353DDA" w:rsidP="00353D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01768EA" w14:textId="77777777" w:rsidR="00353DDA" w:rsidRPr="00E50F4B" w:rsidRDefault="00353DDA" w:rsidP="00353DD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0AB5A" w14:textId="77777777" w:rsidR="00353DDA" w:rsidRPr="00E50F4B" w:rsidRDefault="00353DDA" w:rsidP="00353DD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495A8D70" w14:textId="77777777" w:rsidR="00353DDA" w:rsidRPr="00E50F4B" w:rsidRDefault="00353DDA" w:rsidP="00353DD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31F0D130" w14:textId="77777777" w:rsidR="00353DDA" w:rsidRPr="00E50F4B" w:rsidRDefault="00353DDA" w:rsidP="00353DD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E95ED8F" w14:textId="77777777" w:rsidR="00353DDA" w:rsidRPr="00E50F4B" w:rsidRDefault="00353DDA" w:rsidP="00353DD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8C77FF5" w14:textId="77777777" w:rsidR="00353DDA" w:rsidRPr="00E50F4B" w:rsidRDefault="00353DDA" w:rsidP="00353DD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7884C154" w14:textId="77777777" w:rsidR="00353DDA" w:rsidRPr="00E50F4B" w:rsidRDefault="00353DDA" w:rsidP="00353DD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7F99FDD" w14:textId="77777777" w:rsidR="00353DDA" w:rsidRPr="00E50F4B" w:rsidRDefault="00353DDA" w:rsidP="00353DDA"/>
    <w:p w14:paraId="5E76ADEF" w14:textId="77777777" w:rsidR="00353DDA" w:rsidRPr="00E50F4B" w:rsidRDefault="00353DDA" w:rsidP="00353DDA"/>
    <w:p w14:paraId="09FBA310" w14:textId="77777777" w:rsidR="00353DDA" w:rsidRDefault="00353DDA" w:rsidP="00353DDA"/>
    <w:p w14:paraId="15AB4C3F" w14:textId="77777777" w:rsidR="00353DDA" w:rsidRPr="00411A1B" w:rsidRDefault="00353DDA" w:rsidP="00353DDA"/>
    <w:p w14:paraId="6798BF89" w14:textId="77777777" w:rsidR="00353DDA" w:rsidRPr="00232D1D" w:rsidRDefault="00353DDA" w:rsidP="00353DDA"/>
    <w:p w14:paraId="69F8E2E1" w14:textId="77777777" w:rsidR="00353DDA" w:rsidRPr="00F43600" w:rsidRDefault="00353DDA" w:rsidP="00353DDA"/>
    <w:p w14:paraId="4B3AF41B" w14:textId="77777777" w:rsidR="005103B9" w:rsidRPr="00353DDA" w:rsidRDefault="005103B9" w:rsidP="00353DDA"/>
    <w:sectPr w:rsidR="005103B9" w:rsidRPr="00353DDA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11D7E" w14:textId="77777777" w:rsidR="00FA4E9F" w:rsidRDefault="00FA4E9F" w:rsidP="0038231F">
      <w:pPr>
        <w:spacing w:after="0" w:line="240" w:lineRule="auto"/>
      </w:pPr>
      <w:r>
        <w:separator/>
      </w:r>
    </w:p>
  </w:endnote>
  <w:endnote w:type="continuationSeparator" w:id="0">
    <w:p w14:paraId="040CDBEA" w14:textId="77777777" w:rsidR="00FA4E9F" w:rsidRDefault="00FA4E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7F743" w14:textId="77777777" w:rsidR="00FC771F" w:rsidRDefault="00FC77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A30B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24C74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9B1A2" w14:textId="77777777" w:rsidR="00FC771F" w:rsidRDefault="00FC77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9846E" w14:textId="77777777" w:rsidR="00FA4E9F" w:rsidRDefault="00FA4E9F" w:rsidP="0038231F">
      <w:pPr>
        <w:spacing w:after="0" w:line="240" w:lineRule="auto"/>
      </w:pPr>
      <w:r>
        <w:separator/>
      </w:r>
    </w:p>
  </w:footnote>
  <w:footnote w:type="continuationSeparator" w:id="0">
    <w:p w14:paraId="6D0A06C1" w14:textId="77777777" w:rsidR="00FA4E9F" w:rsidRDefault="00FA4E9F" w:rsidP="0038231F">
      <w:pPr>
        <w:spacing w:after="0" w:line="240" w:lineRule="auto"/>
      </w:pPr>
      <w:r>
        <w:continuationSeparator/>
      </w:r>
    </w:p>
  </w:footnote>
  <w:footnote w:id="1">
    <w:p w14:paraId="0C24B219" w14:textId="77777777" w:rsidR="00353DDA" w:rsidRPr="0024624C" w:rsidRDefault="00353DDA" w:rsidP="00353D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6D1332F" w14:textId="77777777" w:rsidR="00353DDA" w:rsidRPr="008D4C56" w:rsidRDefault="00353DDA" w:rsidP="00353DD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DC088" w14:textId="77777777" w:rsidR="00FC771F" w:rsidRDefault="00FC77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4B1B5" w14:textId="77777777" w:rsidR="00FC771F" w:rsidRDefault="00FC77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EB352" w14:textId="77777777" w:rsidR="00FC771F" w:rsidRDefault="00FC77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975251">
    <w:abstractNumId w:val="7"/>
  </w:num>
  <w:num w:numId="2" w16cid:durableId="808867426">
    <w:abstractNumId w:val="0"/>
  </w:num>
  <w:num w:numId="3" w16cid:durableId="1095632040">
    <w:abstractNumId w:val="6"/>
  </w:num>
  <w:num w:numId="4" w16cid:durableId="1317487680">
    <w:abstractNumId w:val="9"/>
  </w:num>
  <w:num w:numId="5" w16cid:durableId="454443482">
    <w:abstractNumId w:val="8"/>
  </w:num>
  <w:num w:numId="6" w16cid:durableId="455103481">
    <w:abstractNumId w:val="5"/>
  </w:num>
  <w:num w:numId="7" w16cid:durableId="1202867511">
    <w:abstractNumId w:val="1"/>
  </w:num>
  <w:num w:numId="8" w16cid:durableId="2070373491">
    <w:abstractNumId w:val="3"/>
  </w:num>
  <w:num w:numId="9" w16cid:durableId="1788502185">
    <w:abstractNumId w:val="2"/>
  </w:num>
  <w:num w:numId="10" w16cid:durableId="49503558">
    <w:abstractNumId w:val="4"/>
  </w:num>
  <w:num w:numId="11" w16cid:durableId="3969759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E9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3DD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4E9F"/>
    <w:rsid w:val="00FC0317"/>
    <w:rsid w:val="00FC771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17014"/>
  <w15:chartTrackingRefBased/>
  <w15:docId w15:val="{88A57306-099F-4DE8-91E9-2D19E7D51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3DD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2022-11-21T09:46:00Z</cp:lastPrinted>
  <dcterms:created xsi:type="dcterms:W3CDTF">2022-11-21T09:44:00Z</dcterms:created>
  <dcterms:modified xsi:type="dcterms:W3CDTF">2022-11-21T09:47:00Z</dcterms:modified>
</cp:coreProperties>
</file>