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ECDC" w14:textId="7A0B0384" w:rsidR="008D2AB8" w:rsidRPr="0077418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74185">
        <w:rPr>
          <w:rFonts w:ascii="Times New Roman" w:hAnsi="Times New Roman"/>
          <w:sz w:val="22"/>
          <w:szCs w:val="22"/>
        </w:rPr>
        <w:t>1</w:t>
      </w:r>
      <w:r w:rsidR="00AE4A1A">
        <w:rPr>
          <w:rFonts w:ascii="Times New Roman" w:hAnsi="Times New Roman"/>
          <w:sz w:val="22"/>
          <w:szCs w:val="22"/>
        </w:rPr>
        <w:t>c</w:t>
      </w:r>
    </w:p>
    <w:p w14:paraId="6BB77C73" w14:textId="77777777" w:rsidR="008D2AB8" w:rsidRPr="0077418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92E4162" w14:textId="6AFE026A" w:rsidR="008D2AB8" w:rsidRPr="00774185" w:rsidRDefault="00913FD9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8D2AB8" w:rsidRPr="00774185">
        <w:rPr>
          <w:b/>
          <w:sz w:val="22"/>
          <w:szCs w:val="22"/>
        </w:rPr>
        <w:t>FORMULARZ OFERTY</w:t>
      </w:r>
    </w:p>
    <w:p w14:paraId="7E8F454F" w14:textId="77777777" w:rsidR="008D2AB8" w:rsidRPr="0077418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62D984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403F737F" w14:textId="77777777" w:rsidR="002063F0" w:rsidRPr="00774185" w:rsidRDefault="002063F0" w:rsidP="002063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3EA11B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46B77E12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6C5CA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402AF331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AC0830E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6708B4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369BD871" w14:textId="77777777" w:rsidR="002063F0" w:rsidRPr="00774185" w:rsidRDefault="002063F0" w:rsidP="002063F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13CB42FE" w14:textId="77777777" w:rsidR="008D2AB8" w:rsidRPr="0077418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7D5B8E0" w14:textId="77777777" w:rsidR="008D2AB8" w:rsidRPr="00774185" w:rsidRDefault="008D2AB8" w:rsidP="008D2AB8">
      <w:pPr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Do: Nazwa i siedziba Zamawiającego:</w:t>
      </w:r>
    </w:p>
    <w:p w14:paraId="5D2268D4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Akademia Górniczo - Hutnicza</w:t>
      </w:r>
    </w:p>
    <w:p w14:paraId="0C1C65CF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im. Stanisława Staszica w Krakowie</w:t>
      </w:r>
    </w:p>
    <w:p w14:paraId="387A730B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Dział Zamówień Publicznych</w:t>
      </w:r>
      <w:r w:rsidR="008D2AB8" w:rsidRPr="00774185">
        <w:rPr>
          <w:b/>
          <w:sz w:val="22"/>
          <w:szCs w:val="22"/>
        </w:rPr>
        <w:t xml:space="preserve">  </w:t>
      </w:r>
    </w:p>
    <w:p w14:paraId="4C9C335A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Al. Mickiewicza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30</w:t>
      </w:r>
      <w:r w:rsidR="008D2AB8" w:rsidRPr="00774185">
        <w:rPr>
          <w:b/>
          <w:sz w:val="22"/>
          <w:szCs w:val="22"/>
        </w:rPr>
        <w:t xml:space="preserve"> </w:t>
      </w:r>
    </w:p>
    <w:p w14:paraId="1F6AF30B" w14:textId="77777777" w:rsidR="008D2AB8" w:rsidRPr="00774185" w:rsidRDefault="006551C2" w:rsidP="008D2AB8">
      <w:pPr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30-059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Kraków</w:t>
      </w:r>
      <w:r w:rsidR="008D2AB8" w:rsidRPr="00774185">
        <w:rPr>
          <w:b/>
          <w:sz w:val="22"/>
          <w:szCs w:val="22"/>
        </w:rPr>
        <w:t xml:space="preserve">,  </w:t>
      </w:r>
    </w:p>
    <w:p w14:paraId="64FA9D53" w14:textId="77777777" w:rsidR="008D2AB8" w:rsidRPr="00774185" w:rsidRDefault="008D2AB8" w:rsidP="008D2AB8">
      <w:pPr>
        <w:ind w:firstLine="3969"/>
        <w:rPr>
          <w:b/>
          <w:sz w:val="22"/>
          <w:szCs w:val="22"/>
        </w:rPr>
      </w:pPr>
    </w:p>
    <w:p w14:paraId="7D72590F" w14:textId="77777777" w:rsidR="008D2AB8" w:rsidRPr="0077418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Przystępując do postępowania o udzielenie zamówienia publicznego, którego przedmiotem jest </w:t>
      </w:r>
      <w:r w:rsidR="006551C2" w:rsidRPr="00774185">
        <w:rPr>
          <w:b/>
          <w:sz w:val="22"/>
          <w:szCs w:val="22"/>
        </w:rPr>
        <w:t>dostawa materiałów reklamowych na potrzeby WIEiT - KC-zp.272-680/22</w:t>
      </w:r>
      <w:r w:rsidRPr="00774185">
        <w:rPr>
          <w:b/>
          <w:sz w:val="22"/>
          <w:szCs w:val="22"/>
        </w:rPr>
        <w:t xml:space="preserve">, </w:t>
      </w:r>
      <w:r w:rsidRPr="00774185">
        <w:rPr>
          <w:sz w:val="22"/>
          <w:szCs w:val="22"/>
        </w:rPr>
        <w:t>oferuję realizację przedmiotu zamówienia,</w:t>
      </w:r>
      <w:r w:rsidR="00F3548C" w:rsidRPr="00774185">
        <w:rPr>
          <w:sz w:val="22"/>
          <w:szCs w:val="22"/>
        </w:rPr>
        <w:t xml:space="preserve"> </w:t>
      </w:r>
      <w:r w:rsidRPr="00774185">
        <w:rPr>
          <w:sz w:val="22"/>
          <w:szCs w:val="22"/>
        </w:rPr>
        <w:t>zgodnie z zasadami określonymi w specyfikacji warunków zamówienia.</w:t>
      </w:r>
    </w:p>
    <w:p w14:paraId="26CF8179" w14:textId="77777777" w:rsidR="008D2AB8" w:rsidRPr="00774185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360"/>
        <w:gridCol w:w="1134"/>
        <w:gridCol w:w="709"/>
        <w:gridCol w:w="1757"/>
      </w:tblGrid>
      <w:tr w:rsidR="00CE153B" w:rsidRPr="00774185" w14:paraId="1B69DFDA" w14:textId="77777777" w:rsidTr="0077418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A6BD87" w14:textId="77777777" w:rsidR="00CE153B" w:rsidRPr="00A77BC2" w:rsidRDefault="00CE153B" w:rsidP="00332985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18ADA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3FF8D0D9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0D964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0B2E2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65EB74F8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34B6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9F705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03A500D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1CEB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2C76FF5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2F100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48627A4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9ABB5CB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E153B" w:rsidRPr="00774185" w14:paraId="2655A374" w14:textId="77777777" w:rsidTr="0077418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D5D06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A69D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E893B4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77176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9173E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D88A7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C0548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766035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E153B" w:rsidRPr="00774185" w14:paraId="63859CD6" w14:textId="77777777" w:rsidTr="0077418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5695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69DE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Antybakteryjna podkładka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E6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D5A7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150</w:t>
            </w:r>
            <w:r w:rsidR="00CE153B" w:rsidRPr="00774185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51C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ADD5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4B837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C0F4B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7E0366A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719C5E7D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9B7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7A13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Zestaw karteczek samoprzylepnych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142D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E40E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400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C188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4D1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8EDD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A8B7B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62D9156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C30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4A8B" w14:textId="77777777" w:rsidR="00CE153B" w:rsidRPr="00774185" w:rsidRDefault="0044675B" w:rsidP="00332985">
            <w:pPr>
              <w:rPr>
                <w:sz w:val="22"/>
                <w:szCs w:val="22"/>
                <w:highlight w:val="yellow"/>
              </w:rPr>
            </w:pPr>
            <w:r w:rsidRPr="00774185">
              <w:rPr>
                <w:color w:val="000000"/>
                <w:sz w:val="22"/>
                <w:szCs w:val="22"/>
              </w:rPr>
              <w:t>Długopis ekologiczny wykonany z papieru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B6A0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E2F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7C4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28A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F44DE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F1F88D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5ABBE63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163A7A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270D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EKO z długopisem z 70 gładkimi kartkami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D13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6333" w14:textId="77777777" w:rsidR="00CE153B" w:rsidRPr="00774185" w:rsidRDefault="0044675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300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74EB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2999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69E5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515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F6D0B9F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7C1396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5D80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funkcją oparcia na telefon komórkowy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C2A7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61A1" w14:textId="77777777" w:rsidR="00CE153B" w:rsidRPr="00774185" w:rsidRDefault="00CE153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29C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E28F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1B536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5B6CE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EE6B83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7A66C" w14:textId="3E1289BE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58CD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gumową końcówką do obsługi ekranów dotykowych w smartfonach i tabletach przystosowaną do ekranów dotykowych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299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754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BA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63B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A088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9F3CA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4AB9B2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54BBB" w14:textId="3C7FBCEF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F843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Latarka z długopisem i karabińczykiem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E61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48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200 szt. 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7D3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ACA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E846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A1A30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60E117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CCADE" w14:textId="46B0CEBB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EFF" w14:textId="55F6B0AC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 xml:space="preserve">Zakreślacz 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26E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D2E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5B6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7D4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521DB3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4A1DA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85B29C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A8237E" w14:textId="0A88975D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8797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Elastyczna lampka USB do komputera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9E7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44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D972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9B3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EE8A2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36F4D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291EEA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DA88D" w14:textId="2BBB7884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2874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Dwustronne światełko odblaskowe w kształcie kółka z rozpinaną zawieszką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AE1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EB9E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F3E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C4B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CA3D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767B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3D046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7874" w14:textId="11DD87A1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B04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odblaskowa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D36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682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16BA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BBC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4C151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910F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F7DEDD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DF15D3" w14:textId="1F148B5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5CA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„uśmiechnięta buzia”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A7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CD8F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DCC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6C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CA07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14654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D3362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195E65" w14:textId="309080A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F8A6" w14:textId="05A42EE4" w:rsidR="0044675B" w:rsidRPr="00774185" w:rsidRDefault="00C74736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Opaska lub </w:t>
            </w:r>
            <w:r w:rsidR="00AE4A1A">
              <w:rPr>
                <w:color w:val="000000"/>
                <w:sz w:val="22"/>
                <w:szCs w:val="22"/>
              </w:rPr>
              <w:t>Saszetka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B55F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D8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06E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F07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B6B43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C512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F995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872F9" w14:textId="055CD03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7355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Kubek ceramiczny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3230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8A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A7D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CA6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5108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57FFB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813601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EB110D" w14:textId="1D9B50C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D67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Parasol sztormowy 30''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978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3A1C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FC8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49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B6F2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4FEE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06C22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5A6ECE" w14:textId="05B56120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B8DE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Smycz z metalowym karabińczykiem i złączką bezpieczeństwa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E2E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ACD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688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F1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9342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8BC2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1FC08B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2ABBA" w14:textId="4B494EC2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F7E1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="0044675B" w:rsidRPr="00774185">
              <w:rPr>
                <w:color w:val="000000"/>
                <w:sz w:val="22"/>
                <w:szCs w:val="22"/>
              </w:rPr>
              <w:t>endrive</w:t>
            </w:r>
            <w:r w:rsidR="0044675B" w:rsidRPr="00774185">
              <w:rPr>
                <w:sz w:val="22"/>
                <w:szCs w:val="22"/>
              </w:rPr>
              <w:t xml:space="preserve"> USB 3.0, 32 GB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4F81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B66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12D0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926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5F2EEB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97BB5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F5B530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E7798C" w14:textId="1D8605D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CF9E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="0044675B" w:rsidRPr="00774185">
              <w:rPr>
                <w:color w:val="000000"/>
                <w:sz w:val="22"/>
                <w:szCs w:val="22"/>
              </w:rPr>
              <w:t>oszulki z krótkim rękawem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BF7C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BE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41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74FD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4C95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AC76E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D5BF068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8C900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347E32C9" w14:textId="77777777" w:rsidR="00CE153B" w:rsidRPr="00774185" w:rsidRDefault="00CE153B" w:rsidP="0033298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0AFDBF12" w14:textId="77777777" w:rsidR="00B93724" w:rsidRPr="00774185" w:rsidRDefault="00B93724" w:rsidP="00056E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D1C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57C0F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93BA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449C9229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7535" w14:textId="77777777" w:rsidR="00CE153B" w:rsidRPr="00774185" w:rsidRDefault="00CE153B" w:rsidP="00332985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3F771A2" w14:textId="77777777" w:rsidR="00CE153B" w:rsidRPr="00774185" w:rsidRDefault="00CE153B" w:rsidP="00332985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259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23EF1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956DA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9FF75A" w14:textId="77777777" w:rsidR="00201594" w:rsidRPr="00774185" w:rsidRDefault="0020159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4E103F9" w14:textId="77777777" w:rsidR="008D2AB8" w:rsidRPr="007741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>……………</w:t>
      </w:r>
      <w:r w:rsidR="00CE153B" w:rsidRPr="00B93724">
        <w:rPr>
          <w:b/>
          <w:bCs/>
          <w:sz w:val="22"/>
          <w:szCs w:val="22"/>
        </w:rPr>
        <w:t xml:space="preserve"> dni od daty podpisania umowy</w:t>
      </w:r>
      <w:r w:rsidR="00CE153B" w:rsidRPr="00774185">
        <w:rPr>
          <w:sz w:val="22"/>
          <w:szCs w:val="22"/>
        </w:rPr>
        <w:t xml:space="preserve"> </w:t>
      </w:r>
      <w:r w:rsidR="00CE153B"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67623DD9" w14:textId="77777777" w:rsidR="008D2AB8" w:rsidRPr="0077418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 xml:space="preserve">Oświadczamy, że zgodnie z ustawą z dnia </w:t>
      </w:r>
      <w:r w:rsidR="00A0022B" w:rsidRPr="00774185">
        <w:rPr>
          <w:sz w:val="22"/>
          <w:szCs w:val="22"/>
        </w:rPr>
        <w:t>6 marca 2018 r</w:t>
      </w:r>
      <w:r w:rsidRPr="00774185">
        <w:rPr>
          <w:sz w:val="22"/>
          <w:szCs w:val="22"/>
        </w:rPr>
        <w:t>.</w:t>
      </w:r>
      <w:r w:rsidR="00A0022B" w:rsidRPr="00774185">
        <w:rPr>
          <w:sz w:val="22"/>
          <w:szCs w:val="22"/>
        </w:rPr>
        <w:t xml:space="preserve"> Prawo przedsiębiorców, </w:t>
      </w:r>
      <w:r w:rsidRPr="00774185">
        <w:rPr>
          <w:sz w:val="22"/>
          <w:szCs w:val="22"/>
        </w:rPr>
        <w:t>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3EEB983B" w14:textId="77777777" w:rsidR="00545B2B" w:rsidRPr="00774185" w:rsidRDefault="008D2AB8" w:rsidP="00545B2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74185">
        <w:rPr>
          <w:b/>
          <w:sz w:val="22"/>
          <w:szCs w:val="22"/>
        </w:rPr>
        <w:lastRenderedPageBreak/>
        <w:t xml:space="preserve">Termin płatności: </w:t>
      </w:r>
      <w:r w:rsidR="00545B2B" w:rsidRPr="0077418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3BE693" w14:textId="77777777" w:rsidR="008D2AB8" w:rsidRPr="0077418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80978C1" w14:textId="77777777" w:rsidR="008D2AB8" w:rsidRPr="00774185" w:rsidRDefault="008D2AB8" w:rsidP="008D2AB8">
      <w:pPr>
        <w:jc w:val="both"/>
        <w:rPr>
          <w:sz w:val="22"/>
          <w:szCs w:val="22"/>
        </w:rPr>
      </w:pPr>
    </w:p>
    <w:p w14:paraId="4E6A7EEC" w14:textId="77777777" w:rsidR="00FE545C" w:rsidRPr="00774185" w:rsidRDefault="008D2AB8" w:rsidP="00FE545C">
      <w:pPr>
        <w:rPr>
          <w:b/>
          <w:sz w:val="22"/>
          <w:szCs w:val="22"/>
          <w:u w:val="single"/>
        </w:rPr>
      </w:pPr>
      <w:r w:rsidRPr="00774185">
        <w:rPr>
          <w:sz w:val="22"/>
          <w:szCs w:val="22"/>
        </w:rPr>
        <w:br w:type="page"/>
      </w:r>
      <w:r w:rsidR="00FE545C" w:rsidRPr="00774185">
        <w:rPr>
          <w:b/>
          <w:sz w:val="22"/>
          <w:szCs w:val="22"/>
          <w:u w:val="single"/>
        </w:rPr>
        <w:lastRenderedPageBreak/>
        <w:t>Jednocześnie oświadczamy, że:</w:t>
      </w:r>
    </w:p>
    <w:p w14:paraId="6693F26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4C7755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74185">
        <w:rPr>
          <w:color w:val="000000"/>
          <w:sz w:val="22"/>
          <w:szCs w:val="22"/>
        </w:rPr>
        <w:t xml:space="preserve"> i nie wnosimy do nich żadnych zastrzeżeń.</w:t>
      </w:r>
    </w:p>
    <w:p w14:paraId="02ED8A96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EA5942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F1EBB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FAD01E" w14:textId="77777777" w:rsidR="00F3548C" w:rsidRPr="00774185" w:rsidRDefault="00F3548C" w:rsidP="00F354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48C" w:rsidRPr="00774185" w14:paraId="57768666" w14:textId="77777777" w:rsidTr="003329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EBCC1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C183F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Opis części zamówienia, którą wykonawca </w:t>
            </w:r>
          </w:p>
          <w:p w14:paraId="0DEB0474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68845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Nazwa podwykonawcy</w:t>
            </w:r>
            <w:r w:rsidRPr="00774185">
              <w:rPr>
                <w:sz w:val="22"/>
                <w:szCs w:val="22"/>
              </w:rPr>
              <w:br/>
              <w:t>(o ile jest znana)</w:t>
            </w:r>
          </w:p>
        </w:tc>
      </w:tr>
      <w:tr w:rsidR="00F3548C" w:rsidRPr="00774185" w14:paraId="2B826FB4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CDE5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B809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A1632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3548C" w:rsidRPr="00774185" w14:paraId="57101C7C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429D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570E6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8FAF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21A394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Upoważnionymi do reprezentowania naszej firmy są następujące osoby:</w:t>
      </w:r>
    </w:p>
    <w:p w14:paraId="458D3923" w14:textId="77777777" w:rsidR="00F3548C" w:rsidRPr="00774185" w:rsidRDefault="00F3548C" w:rsidP="00F3548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7418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</w:p>
    <w:p w14:paraId="55D5BB6C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383F18F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7D6ADD3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1D75E4F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upoważnienie dla powyżej wskazanych osób wynika z następującego (ych) dokumentu(ów)</w:t>
      </w:r>
    </w:p>
    <w:p w14:paraId="3E49AA7B" w14:textId="77777777" w:rsidR="00F3548C" w:rsidRPr="00774185" w:rsidRDefault="00F3548C" w:rsidP="00F3548C">
      <w:p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1E09DA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załącznikami do niniejszej oferty są:</w:t>
      </w:r>
    </w:p>
    <w:p w14:paraId="3A6CC085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79227D5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3B304AD4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B36C2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6C49C6EC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65613E00" w14:textId="77777777" w:rsidR="00F3548C" w:rsidRPr="00774185" w:rsidRDefault="00F3548C" w:rsidP="00F3548C">
      <w:pPr>
        <w:spacing w:line="360" w:lineRule="auto"/>
        <w:ind w:left="1440"/>
        <w:jc w:val="both"/>
        <w:rPr>
          <w:sz w:val="22"/>
          <w:szCs w:val="22"/>
        </w:rPr>
      </w:pPr>
    </w:p>
    <w:p w14:paraId="5E945FFD" w14:textId="77777777" w:rsidR="00F3548C" w:rsidRPr="00774185" w:rsidRDefault="00F3548C" w:rsidP="00F35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D334C84" w14:textId="77777777" w:rsidR="00F3548C" w:rsidRPr="00774185" w:rsidRDefault="00F3548C" w:rsidP="00FE545C">
      <w:pPr>
        <w:rPr>
          <w:b/>
          <w:sz w:val="22"/>
          <w:szCs w:val="22"/>
          <w:u w:val="single"/>
        </w:rPr>
      </w:pPr>
    </w:p>
    <w:p w14:paraId="340B5B77" w14:textId="77777777" w:rsidR="00FE545C" w:rsidRPr="00774185" w:rsidRDefault="00FE545C" w:rsidP="00FE545C">
      <w:pPr>
        <w:jc w:val="right"/>
        <w:rPr>
          <w:sz w:val="22"/>
          <w:szCs w:val="22"/>
        </w:rPr>
      </w:pPr>
    </w:p>
    <w:sectPr w:rsidR="00FE545C" w:rsidRPr="00774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A5C43" w14:textId="77777777" w:rsidR="007E0B1B" w:rsidRDefault="007E0B1B">
      <w:r>
        <w:separator/>
      </w:r>
    </w:p>
  </w:endnote>
  <w:endnote w:type="continuationSeparator" w:id="0">
    <w:p w14:paraId="6D341235" w14:textId="77777777" w:rsidR="007E0B1B" w:rsidRDefault="007E0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8127" w14:textId="77777777" w:rsidR="006551C2" w:rsidRDefault="00655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D4C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BA486" w14:textId="77777777" w:rsidR="006551C2" w:rsidRDefault="00655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D7977" w14:textId="77777777" w:rsidR="007E0B1B" w:rsidRDefault="007E0B1B">
      <w:r>
        <w:separator/>
      </w:r>
    </w:p>
  </w:footnote>
  <w:footnote w:type="continuationSeparator" w:id="0">
    <w:p w14:paraId="256E2EF9" w14:textId="77777777" w:rsidR="007E0B1B" w:rsidRDefault="007E0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1ABB" w14:textId="77777777" w:rsidR="006551C2" w:rsidRDefault="00655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6958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9BA2E" w14:textId="77777777" w:rsidR="006551C2" w:rsidRDefault="006551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7156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5045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303740">
    <w:abstractNumId w:val="0"/>
  </w:num>
  <w:num w:numId="4" w16cid:durableId="728695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DD"/>
    <w:rsid w:val="00012286"/>
    <w:rsid w:val="00056EA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1594"/>
    <w:rsid w:val="002063F0"/>
    <w:rsid w:val="00207E98"/>
    <w:rsid w:val="002723B0"/>
    <w:rsid w:val="00315A4A"/>
    <w:rsid w:val="0044675B"/>
    <w:rsid w:val="004B7300"/>
    <w:rsid w:val="004C6753"/>
    <w:rsid w:val="00545903"/>
    <w:rsid w:val="00545B2B"/>
    <w:rsid w:val="00595C87"/>
    <w:rsid w:val="005D2C65"/>
    <w:rsid w:val="005E6D94"/>
    <w:rsid w:val="0063384F"/>
    <w:rsid w:val="00643C6F"/>
    <w:rsid w:val="00646202"/>
    <w:rsid w:val="0065290F"/>
    <w:rsid w:val="006551C2"/>
    <w:rsid w:val="0067398B"/>
    <w:rsid w:val="006815F6"/>
    <w:rsid w:val="00774185"/>
    <w:rsid w:val="007748F0"/>
    <w:rsid w:val="007A4321"/>
    <w:rsid w:val="007E0B1B"/>
    <w:rsid w:val="00833933"/>
    <w:rsid w:val="00853083"/>
    <w:rsid w:val="008B2F0C"/>
    <w:rsid w:val="008B4928"/>
    <w:rsid w:val="008D2AB8"/>
    <w:rsid w:val="008F1C66"/>
    <w:rsid w:val="00913FD9"/>
    <w:rsid w:val="00953BDD"/>
    <w:rsid w:val="00970FE4"/>
    <w:rsid w:val="00A0022B"/>
    <w:rsid w:val="00A346FE"/>
    <w:rsid w:val="00A47B4D"/>
    <w:rsid w:val="00A77BC2"/>
    <w:rsid w:val="00A83018"/>
    <w:rsid w:val="00AE4A1A"/>
    <w:rsid w:val="00AF65C8"/>
    <w:rsid w:val="00B468D4"/>
    <w:rsid w:val="00B774DC"/>
    <w:rsid w:val="00B93724"/>
    <w:rsid w:val="00C74736"/>
    <w:rsid w:val="00C969A6"/>
    <w:rsid w:val="00CA7D36"/>
    <w:rsid w:val="00CE153B"/>
    <w:rsid w:val="00D24208"/>
    <w:rsid w:val="00D325FF"/>
    <w:rsid w:val="00D42367"/>
    <w:rsid w:val="00D60C38"/>
    <w:rsid w:val="00D64B3C"/>
    <w:rsid w:val="00D66893"/>
    <w:rsid w:val="00D90ACB"/>
    <w:rsid w:val="00DC1500"/>
    <w:rsid w:val="00E44371"/>
    <w:rsid w:val="00E856E1"/>
    <w:rsid w:val="00E949B0"/>
    <w:rsid w:val="00F00591"/>
    <w:rsid w:val="00F354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01FDE"/>
  <w15:chartTrackingRefBased/>
  <w15:docId w15:val="{C9AE5D21-FB7C-4A52-B643-0ECB08B0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647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10</cp:revision>
  <cp:lastPrinted>1899-12-31T23:00:00Z</cp:lastPrinted>
  <dcterms:created xsi:type="dcterms:W3CDTF">2022-11-22T10:41:00Z</dcterms:created>
  <dcterms:modified xsi:type="dcterms:W3CDTF">2022-11-23T10:57:00Z</dcterms:modified>
</cp:coreProperties>
</file>