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DCEE" w14:textId="6C6A8E13" w:rsidR="00FB7F50" w:rsidRPr="002245BE" w:rsidRDefault="00A34E4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4E4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34E41">
        <w:rPr>
          <w:sz w:val="22"/>
          <w:szCs w:val="22"/>
        </w:rPr>
        <w:t>2022-11-2</w:t>
      </w:r>
      <w:r w:rsidR="005232DC">
        <w:rPr>
          <w:sz w:val="22"/>
          <w:szCs w:val="22"/>
        </w:rPr>
        <w:t>3</w:t>
      </w:r>
    </w:p>
    <w:p w14:paraId="0FC166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8B3C55" w14:textId="20E686A0" w:rsidR="00FB7F50" w:rsidRPr="002245BE" w:rsidRDefault="00A34E41" w:rsidP="00FB7F50">
      <w:pPr>
        <w:spacing w:after="40"/>
        <w:rPr>
          <w:b/>
          <w:bCs/>
          <w:sz w:val="22"/>
          <w:szCs w:val="22"/>
        </w:rPr>
      </w:pPr>
      <w:r w:rsidRPr="00A34E41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3D963670" w14:textId="77777777" w:rsidR="00FB7F50" w:rsidRPr="002245BE" w:rsidRDefault="00A34E41" w:rsidP="00FB7F50">
      <w:pPr>
        <w:rPr>
          <w:sz w:val="22"/>
          <w:szCs w:val="22"/>
        </w:rPr>
      </w:pPr>
      <w:r w:rsidRPr="00A34E4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34E41">
        <w:rPr>
          <w:sz w:val="22"/>
          <w:szCs w:val="22"/>
        </w:rPr>
        <w:t>66</w:t>
      </w:r>
    </w:p>
    <w:p w14:paraId="46B32AF2" w14:textId="77777777" w:rsidR="00FB7F50" w:rsidRPr="002245BE" w:rsidRDefault="00A34E41" w:rsidP="00FB7F50">
      <w:pPr>
        <w:rPr>
          <w:sz w:val="22"/>
          <w:szCs w:val="22"/>
        </w:rPr>
      </w:pPr>
      <w:r w:rsidRPr="00A34E4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34E41">
        <w:rPr>
          <w:sz w:val="22"/>
          <w:szCs w:val="22"/>
        </w:rPr>
        <w:t>Kraków</w:t>
      </w:r>
    </w:p>
    <w:p w14:paraId="628371F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7B7C15B" w14:textId="4FB9ECF4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AC41E50" w14:textId="40CBBC74" w:rsidR="00E706A0" w:rsidRDefault="00E706A0" w:rsidP="00FB7F50">
      <w:pPr>
        <w:jc w:val="both"/>
        <w:rPr>
          <w:bCs/>
          <w:sz w:val="18"/>
          <w:szCs w:val="18"/>
        </w:rPr>
      </w:pPr>
    </w:p>
    <w:p w14:paraId="63097C5D" w14:textId="6F476F20" w:rsidR="00E706A0" w:rsidRPr="002245BE" w:rsidRDefault="00E706A0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SZP.271- 991.24/2022</w:t>
      </w:r>
    </w:p>
    <w:p w14:paraId="0F81BBD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1003A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34E41" w:rsidRPr="00607F9B" w14:paraId="6871575E" w14:textId="77777777" w:rsidTr="00D04B84">
        <w:trPr>
          <w:trHeight w:val="638"/>
        </w:trPr>
        <w:tc>
          <w:tcPr>
            <w:tcW w:w="959" w:type="dxa"/>
            <w:shd w:val="clear" w:color="auto" w:fill="auto"/>
          </w:tcPr>
          <w:p w14:paraId="246890EF" w14:textId="77777777" w:rsidR="00A34E41" w:rsidRPr="00607F9B" w:rsidRDefault="00A34E41" w:rsidP="00D04B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8CD918" w14:textId="77777777" w:rsidR="00A34E41" w:rsidRPr="00607F9B" w:rsidRDefault="00A34E41" w:rsidP="00D04B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4E4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4E41">
              <w:rPr>
                <w:b/>
                <w:bCs/>
                <w:sz w:val="22"/>
                <w:szCs w:val="22"/>
              </w:rPr>
              <w:t>Dostawa produktów leczniczych, surowców farmaceutycznych oraz opakowań aptecznych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ZP/24/2022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F318F55" w14:textId="282E188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34E41" w:rsidRPr="00A34E41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34E41" w:rsidRPr="00A34E41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34E41" w14:paraId="137C95C3" w14:textId="77777777" w:rsidTr="00D04B84">
        <w:trPr>
          <w:cantSplit/>
        </w:trPr>
        <w:tc>
          <w:tcPr>
            <w:tcW w:w="9498" w:type="dxa"/>
          </w:tcPr>
          <w:p w14:paraId="0B549616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LogFarma Sp. z o.o.</w:t>
            </w:r>
          </w:p>
          <w:p w14:paraId="470E742D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/1</w:t>
            </w:r>
          </w:p>
          <w:p w14:paraId="108BC64E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Modlniczka</w:t>
            </w:r>
          </w:p>
          <w:p w14:paraId="5D435DA6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6C95CC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127 920.00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CBBB3E9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F1D4C6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0937EDE6" w14:textId="77777777" w:rsidTr="00D04B84">
        <w:trPr>
          <w:cantSplit/>
        </w:trPr>
        <w:tc>
          <w:tcPr>
            <w:tcW w:w="9498" w:type="dxa"/>
          </w:tcPr>
          <w:p w14:paraId="2D8A079F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LogFarma Sp. z o.o.</w:t>
            </w:r>
          </w:p>
          <w:p w14:paraId="235337EE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/1</w:t>
            </w:r>
          </w:p>
          <w:p w14:paraId="4A955EC8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Modlniczka</w:t>
            </w:r>
          </w:p>
          <w:p w14:paraId="5F61F6C5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44D4C8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1 968.00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A3E81B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0C196B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23FB865F" w14:textId="77777777" w:rsidTr="00D04B84">
        <w:trPr>
          <w:cantSplit/>
        </w:trPr>
        <w:tc>
          <w:tcPr>
            <w:tcW w:w="9498" w:type="dxa"/>
          </w:tcPr>
          <w:p w14:paraId="41AE43BB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lastRenderedPageBreak/>
              <w:t>LogFarma Sp. z o.o.</w:t>
            </w:r>
          </w:p>
          <w:p w14:paraId="55693918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/1</w:t>
            </w:r>
          </w:p>
          <w:p w14:paraId="40C03798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Modlniczka</w:t>
            </w:r>
          </w:p>
          <w:p w14:paraId="29218EF2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75B3C2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185 730.00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7DC4C9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F32C68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56CB113F" w14:textId="77777777" w:rsidTr="00D04B84">
        <w:trPr>
          <w:cantSplit/>
        </w:trPr>
        <w:tc>
          <w:tcPr>
            <w:tcW w:w="9498" w:type="dxa"/>
          </w:tcPr>
          <w:p w14:paraId="035EB645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LogFarma Sp. z o.o.</w:t>
            </w:r>
          </w:p>
          <w:p w14:paraId="63831AAE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/1</w:t>
            </w:r>
          </w:p>
          <w:p w14:paraId="37A36618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Modlniczka</w:t>
            </w:r>
          </w:p>
          <w:p w14:paraId="12907B3E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D4A8CE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28 290.00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5CB1EA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2237FF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7367E1F3" w14:textId="77777777" w:rsidTr="00D04B84">
        <w:trPr>
          <w:cantSplit/>
        </w:trPr>
        <w:tc>
          <w:tcPr>
            <w:tcW w:w="9498" w:type="dxa"/>
          </w:tcPr>
          <w:p w14:paraId="47616F09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CENTRALA FARMACEUTYCZNA CEFARM SA</w:t>
            </w:r>
          </w:p>
          <w:p w14:paraId="7FED7B3E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UL.JANA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9DE498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Warszawa</w:t>
            </w:r>
          </w:p>
          <w:p w14:paraId="48578AC9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742C9D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38 818.80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E07CF2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2617B1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54D658D8" w14:textId="77777777" w:rsidTr="00D04B84">
        <w:trPr>
          <w:cantSplit/>
        </w:trPr>
        <w:tc>
          <w:tcPr>
            <w:tcW w:w="9498" w:type="dxa"/>
          </w:tcPr>
          <w:p w14:paraId="735422D5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Aqua-Med ZPAM-KOLASA SP.J.</w:t>
            </w:r>
          </w:p>
          <w:p w14:paraId="7DC93372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TARGOWA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55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C7962D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90-323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ŁÓDŹ</w:t>
            </w:r>
          </w:p>
          <w:p w14:paraId="45D8F644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6C7834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formaldehyd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16 405.20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4C3323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52B428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36EF4F8D" w14:textId="77777777" w:rsidTr="00D04B84">
        <w:trPr>
          <w:cantSplit/>
        </w:trPr>
        <w:tc>
          <w:tcPr>
            <w:tcW w:w="9498" w:type="dxa"/>
          </w:tcPr>
          <w:p w14:paraId="3E1B290A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CENTRALA FARMACEUTYCZNA CEFARM SA</w:t>
            </w:r>
          </w:p>
          <w:p w14:paraId="330244EB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UL.JANA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1AAE81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Warszawa</w:t>
            </w:r>
          </w:p>
          <w:p w14:paraId="0FA5817A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64ED7A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57 352.93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F73816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2F8ADF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7697A24A" w14:textId="77777777" w:rsidTr="00D04B84">
        <w:trPr>
          <w:cantSplit/>
        </w:trPr>
        <w:tc>
          <w:tcPr>
            <w:tcW w:w="9498" w:type="dxa"/>
          </w:tcPr>
          <w:p w14:paraId="15CB9317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lastRenderedPageBreak/>
              <w:t>CENTRALA FARMACEUTYCZNA CEFARM SA</w:t>
            </w:r>
          </w:p>
          <w:p w14:paraId="3DD69C0B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UL.JANA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2D1ECC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Warszawa</w:t>
            </w:r>
          </w:p>
          <w:p w14:paraId="770358EA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76FCEC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4 816.80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D1C393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48B013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05DAB9DF" w14:textId="77777777" w:rsidTr="00D04B84">
        <w:trPr>
          <w:cantSplit/>
        </w:trPr>
        <w:tc>
          <w:tcPr>
            <w:tcW w:w="9498" w:type="dxa"/>
          </w:tcPr>
          <w:p w14:paraId="3239E579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LogFarma Sp. z o.o.</w:t>
            </w:r>
          </w:p>
          <w:p w14:paraId="72251EB5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/1</w:t>
            </w:r>
          </w:p>
          <w:p w14:paraId="1517F819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Modlniczka</w:t>
            </w:r>
          </w:p>
          <w:p w14:paraId="539591C0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055535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2 091.00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A29FA7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D3BBDB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605E55E6" w14:textId="77777777" w:rsidTr="00D04B84">
        <w:trPr>
          <w:cantSplit/>
        </w:trPr>
        <w:tc>
          <w:tcPr>
            <w:tcW w:w="9498" w:type="dxa"/>
          </w:tcPr>
          <w:p w14:paraId="3319567C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CENTRALA FARMACEUTYCZNA CEFARM SA</w:t>
            </w:r>
          </w:p>
          <w:p w14:paraId="6E17AEE8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UL.JANA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9DEEA6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Warszawa</w:t>
            </w:r>
          </w:p>
          <w:p w14:paraId="4ED90D3A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DD4960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produkt leczniczy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7 783.56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F54E9DF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9D15E8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69009846" w14:textId="77777777" w:rsidTr="00D04B84">
        <w:trPr>
          <w:cantSplit/>
        </w:trPr>
        <w:tc>
          <w:tcPr>
            <w:tcW w:w="9498" w:type="dxa"/>
          </w:tcPr>
          <w:p w14:paraId="1E1232B2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Tech Mix Katarzyna Płonka</w:t>
            </w:r>
          </w:p>
          <w:p w14:paraId="3B2F9DD9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391a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C756BD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Bielsko-Biała</w:t>
            </w:r>
          </w:p>
          <w:p w14:paraId="76576062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1973A2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32 226.00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75D436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5AE498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62ED9CC2" w14:textId="77777777" w:rsidTr="00D04B84">
        <w:trPr>
          <w:cantSplit/>
        </w:trPr>
        <w:tc>
          <w:tcPr>
            <w:tcW w:w="9498" w:type="dxa"/>
          </w:tcPr>
          <w:p w14:paraId="56DE9569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Tech Mix Katarzyna Płonka</w:t>
            </w:r>
          </w:p>
          <w:p w14:paraId="3416D122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391a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61E615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Bielsko-Biała</w:t>
            </w:r>
          </w:p>
          <w:p w14:paraId="48C4A093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51054A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14 280.30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44B236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75A2A6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080C6273" w14:textId="77777777" w:rsidTr="00D04B84">
        <w:trPr>
          <w:cantSplit/>
        </w:trPr>
        <w:tc>
          <w:tcPr>
            <w:tcW w:w="9498" w:type="dxa"/>
          </w:tcPr>
          <w:p w14:paraId="50A3B23D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lastRenderedPageBreak/>
              <w:t>Tech Mix Katarzyna Płonka</w:t>
            </w:r>
          </w:p>
          <w:p w14:paraId="32F9C05A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391a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550FA4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Bielsko-Biała</w:t>
            </w:r>
          </w:p>
          <w:p w14:paraId="0445E358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2F5581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21 684.90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EFE1A0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AF6D98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3746F61B" w14:textId="77777777" w:rsidTr="00D04B84">
        <w:trPr>
          <w:cantSplit/>
        </w:trPr>
        <w:tc>
          <w:tcPr>
            <w:tcW w:w="9498" w:type="dxa"/>
          </w:tcPr>
          <w:p w14:paraId="5E297D90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Tech Mix Katarzyna Płonka</w:t>
            </w:r>
          </w:p>
          <w:p w14:paraId="78C2E875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391a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5CC6F7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Bielsko-Biała</w:t>
            </w:r>
          </w:p>
          <w:p w14:paraId="4A49D250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162613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2 612.52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BF66AB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D277B4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186674A2" w14:textId="77777777" w:rsidTr="00D04B84">
        <w:trPr>
          <w:cantSplit/>
        </w:trPr>
        <w:tc>
          <w:tcPr>
            <w:tcW w:w="9498" w:type="dxa"/>
          </w:tcPr>
          <w:p w14:paraId="385C28C0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Firma Handlowo-Usługowa "VITO"</w:t>
            </w:r>
          </w:p>
          <w:p w14:paraId="42941768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os.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/17</w:t>
            </w:r>
          </w:p>
          <w:p w14:paraId="4652B976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31-862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Kraków</w:t>
            </w:r>
          </w:p>
          <w:p w14:paraId="6EA1C50C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114DC0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1 451.40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E0AA45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F10C01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4FA6F024" w14:textId="77777777" w:rsidTr="00D04B84">
        <w:trPr>
          <w:cantSplit/>
        </w:trPr>
        <w:tc>
          <w:tcPr>
            <w:tcW w:w="9498" w:type="dxa"/>
          </w:tcPr>
          <w:p w14:paraId="2D951E7B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CENTRALA FARMACEUTYCZNA CEFARM SA</w:t>
            </w:r>
          </w:p>
          <w:p w14:paraId="4CBF0DEE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UL.JANA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86349B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Warszawa</w:t>
            </w:r>
          </w:p>
          <w:p w14:paraId="2F9D13A6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078C04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opłatki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2 613.76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933E96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D4BEC1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37C40153" w14:textId="77777777" w:rsidTr="00D04B84">
        <w:trPr>
          <w:cantSplit/>
        </w:trPr>
        <w:tc>
          <w:tcPr>
            <w:tcW w:w="9498" w:type="dxa"/>
          </w:tcPr>
          <w:p w14:paraId="525782FF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Tech Mix Katarzyna Płonka</w:t>
            </w:r>
          </w:p>
          <w:p w14:paraId="02495C63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391a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369FD15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Bielsko-Biała</w:t>
            </w:r>
          </w:p>
          <w:p w14:paraId="241EF489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97F772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9 348.00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AFCBBCA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BCF306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34E41" w14:paraId="05722829" w14:textId="77777777" w:rsidTr="00D04B84">
        <w:trPr>
          <w:cantSplit/>
        </w:trPr>
        <w:tc>
          <w:tcPr>
            <w:tcW w:w="9498" w:type="dxa"/>
          </w:tcPr>
          <w:p w14:paraId="7573A650" w14:textId="77777777" w:rsidR="00A34E41" w:rsidRPr="00D26ED6" w:rsidRDefault="00A34E41" w:rsidP="00D04B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lastRenderedPageBreak/>
              <w:t>Tech Mix Katarzyna Płonka</w:t>
            </w:r>
          </w:p>
          <w:p w14:paraId="70C0511B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391a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F4775D" w14:textId="77777777" w:rsidR="00A34E41" w:rsidRPr="009F0E5C" w:rsidRDefault="00A34E41" w:rsidP="00D04B84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Bielsko-Biała</w:t>
            </w:r>
          </w:p>
          <w:p w14:paraId="6993FCAE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518D81" w14:textId="77777777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8 361.54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CAE7616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F51D4E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1FF444C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D8A5DC1" w14:textId="77777777" w:rsidTr="00596EA3">
        <w:tc>
          <w:tcPr>
            <w:tcW w:w="2169" w:type="dxa"/>
            <w:shd w:val="clear" w:color="auto" w:fill="F3F3F3"/>
          </w:tcPr>
          <w:p w14:paraId="78FEDCD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46BAC9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1C9714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80B88C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34E41" w:rsidRPr="00834EF4" w14:paraId="63A10DCA" w14:textId="77777777" w:rsidTr="00D04B84">
        <w:tc>
          <w:tcPr>
            <w:tcW w:w="2169" w:type="dxa"/>
            <w:shd w:val="clear" w:color="auto" w:fill="auto"/>
          </w:tcPr>
          <w:p w14:paraId="703BA8E0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3BCA8BA4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LogFarma Sp. z o.o.</w:t>
            </w:r>
          </w:p>
          <w:p w14:paraId="645BEC91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1/1</w:t>
            </w:r>
          </w:p>
          <w:p w14:paraId="358F5649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14:paraId="56EDFFAA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761219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52AA6273" w14:textId="77777777" w:rsidTr="00D04B84">
        <w:tc>
          <w:tcPr>
            <w:tcW w:w="2169" w:type="dxa"/>
            <w:shd w:val="clear" w:color="auto" w:fill="auto"/>
          </w:tcPr>
          <w:p w14:paraId="349AEDE1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36A48F01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620EF107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7241874F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6F0E5DF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AF85BC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0,00</w:t>
            </w:r>
          </w:p>
        </w:tc>
      </w:tr>
      <w:tr w:rsidR="00A34E41" w:rsidRPr="00834EF4" w14:paraId="28F74EB7" w14:textId="77777777" w:rsidTr="00D04B84">
        <w:tc>
          <w:tcPr>
            <w:tcW w:w="2169" w:type="dxa"/>
            <w:shd w:val="clear" w:color="auto" w:fill="auto"/>
          </w:tcPr>
          <w:p w14:paraId="6D8FB802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3D930396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LogFarma Sp. z o.o.</w:t>
            </w:r>
          </w:p>
          <w:p w14:paraId="4BFD69D5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1/1</w:t>
            </w:r>
          </w:p>
          <w:p w14:paraId="53D1F023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14:paraId="37F64DCD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137834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2C3CBB72" w14:textId="77777777" w:rsidTr="00D04B84">
        <w:tc>
          <w:tcPr>
            <w:tcW w:w="2169" w:type="dxa"/>
            <w:shd w:val="clear" w:color="auto" w:fill="auto"/>
          </w:tcPr>
          <w:p w14:paraId="329384A5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60547054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22661DCF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42925921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372130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- 91.17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514E7C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91,17</w:t>
            </w:r>
          </w:p>
        </w:tc>
      </w:tr>
      <w:tr w:rsidR="00A34E41" w:rsidRPr="00834EF4" w14:paraId="0B564F04" w14:textId="77777777" w:rsidTr="00D04B84">
        <w:tc>
          <w:tcPr>
            <w:tcW w:w="2169" w:type="dxa"/>
            <w:shd w:val="clear" w:color="auto" w:fill="auto"/>
          </w:tcPr>
          <w:p w14:paraId="30EFDA6F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7C9B9BE1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LogFarma Sp. z o.o.</w:t>
            </w:r>
          </w:p>
          <w:p w14:paraId="78B7F27B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1/1</w:t>
            </w:r>
          </w:p>
          <w:p w14:paraId="43DE60AE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14:paraId="452FC0C3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02D29A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644DCE76" w14:textId="77777777" w:rsidTr="00D04B84">
        <w:tc>
          <w:tcPr>
            <w:tcW w:w="2169" w:type="dxa"/>
            <w:shd w:val="clear" w:color="auto" w:fill="auto"/>
          </w:tcPr>
          <w:p w14:paraId="0922039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78F0F8CB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4F857962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4E8E8555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C9DFAD3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AC4E89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0,00</w:t>
            </w:r>
          </w:p>
        </w:tc>
      </w:tr>
      <w:tr w:rsidR="00A34E41" w:rsidRPr="00834EF4" w14:paraId="47A666E6" w14:textId="77777777" w:rsidTr="00D04B84">
        <w:tc>
          <w:tcPr>
            <w:tcW w:w="2169" w:type="dxa"/>
            <w:shd w:val="clear" w:color="auto" w:fill="auto"/>
          </w:tcPr>
          <w:p w14:paraId="17F665E7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62B00B02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LogFarma Sp. z o.o.</w:t>
            </w:r>
          </w:p>
          <w:p w14:paraId="16A33F7E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1/1</w:t>
            </w:r>
          </w:p>
          <w:p w14:paraId="0FC7909B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14:paraId="760336E3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5DA596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27FF55F5" w14:textId="77777777" w:rsidTr="00D04B84">
        <w:tc>
          <w:tcPr>
            <w:tcW w:w="2169" w:type="dxa"/>
            <w:shd w:val="clear" w:color="auto" w:fill="auto"/>
          </w:tcPr>
          <w:p w14:paraId="55C665B0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3737EC80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7778C2FD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6EDD519A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B907E27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4465BA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0,00</w:t>
            </w:r>
          </w:p>
        </w:tc>
      </w:tr>
      <w:tr w:rsidR="00A34E41" w:rsidRPr="00834EF4" w14:paraId="6D82E702" w14:textId="77777777" w:rsidTr="00D04B84">
        <w:tc>
          <w:tcPr>
            <w:tcW w:w="2169" w:type="dxa"/>
            <w:shd w:val="clear" w:color="auto" w:fill="auto"/>
          </w:tcPr>
          <w:p w14:paraId="09915320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272EB22B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LogFarma Sp. z o.o.</w:t>
            </w:r>
          </w:p>
          <w:p w14:paraId="4575D04C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1/1</w:t>
            </w:r>
          </w:p>
          <w:p w14:paraId="53C4C1AF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14:paraId="3E473AC1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- 87.67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A5D255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87,67</w:t>
            </w:r>
          </w:p>
        </w:tc>
      </w:tr>
      <w:tr w:rsidR="00A34E41" w:rsidRPr="00834EF4" w14:paraId="3EF6A7DB" w14:textId="77777777" w:rsidTr="00D04B84">
        <w:tc>
          <w:tcPr>
            <w:tcW w:w="2169" w:type="dxa"/>
            <w:shd w:val="clear" w:color="auto" w:fill="auto"/>
          </w:tcPr>
          <w:p w14:paraId="51E539A7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61E1944E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26036FF8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6CEB4BB1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lastRenderedPageBreak/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9C3B3E6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D935EE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6B80A8F1" w14:textId="77777777" w:rsidTr="00D04B84">
        <w:tc>
          <w:tcPr>
            <w:tcW w:w="2169" w:type="dxa"/>
            <w:shd w:val="clear" w:color="auto" w:fill="auto"/>
          </w:tcPr>
          <w:p w14:paraId="17923F79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formaldehyd</w:t>
            </w:r>
          </w:p>
        </w:tc>
        <w:tc>
          <w:tcPr>
            <w:tcW w:w="2793" w:type="dxa"/>
            <w:shd w:val="clear" w:color="auto" w:fill="auto"/>
          </w:tcPr>
          <w:p w14:paraId="6099C04C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Aqua-Med ZPAM-KOLASA SP.J.</w:t>
            </w:r>
          </w:p>
          <w:p w14:paraId="05731E6C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TARGOWA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55</w:t>
            </w:r>
          </w:p>
          <w:p w14:paraId="2C62BD8C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90-323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30E730F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60E010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508521AE" w14:textId="77777777" w:rsidTr="00D04B84">
        <w:tc>
          <w:tcPr>
            <w:tcW w:w="2169" w:type="dxa"/>
            <w:shd w:val="clear" w:color="auto" w:fill="auto"/>
          </w:tcPr>
          <w:p w14:paraId="41DE0B4E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formaldehyd</w:t>
            </w:r>
          </w:p>
        </w:tc>
        <w:tc>
          <w:tcPr>
            <w:tcW w:w="2793" w:type="dxa"/>
            <w:shd w:val="clear" w:color="auto" w:fill="auto"/>
          </w:tcPr>
          <w:p w14:paraId="7E647C95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„Maga-Herba“ Janusz Olszówka Sp. J.</w:t>
            </w:r>
          </w:p>
          <w:p w14:paraId="700C6ABE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46</w:t>
            </w:r>
          </w:p>
          <w:p w14:paraId="2767FCBA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05-870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Błonie</w:t>
            </w:r>
          </w:p>
        </w:tc>
        <w:tc>
          <w:tcPr>
            <w:tcW w:w="2976" w:type="dxa"/>
            <w:shd w:val="clear" w:color="auto" w:fill="auto"/>
          </w:tcPr>
          <w:p w14:paraId="5B572F3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- 83.48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BBC519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83,48</w:t>
            </w:r>
          </w:p>
        </w:tc>
      </w:tr>
      <w:tr w:rsidR="00A34E41" w:rsidRPr="00834EF4" w14:paraId="0E10243B" w14:textId="77777777" w:rsidTr="00D04B84">
        <w:tc>
          <w:tcPr>
            <w:tcW w:w="2169" w:type="dxa"/>
            <w:shd w:val="clear" w:color="auto" w:fill="auto"/>
          </w:tcPr>
          <w:p w14:paraId="1E69E2A2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5F283332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LogFarma Sp. z o.o.</w:t>
            </w:r>
          </w:p>
          <w:p w14:paraId="2440F6E8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1/1</w:t>
            </w:r>
          </w:p>
          <w:p w14:paraId="6B4CF1C7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14:paraId="01E454C9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- 95.16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954F4E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95,16</w:t>
            </w:r>
          </w:p>
        </w:tc>
      </w:tr>
      <w:tr w:rsidR="00A34E41" w:rsidRPr="00834EF4" w14:paraId="4CC2F545" w14:textId="77777777" w:rsidTr="00D04B84">
        <w:tc>
          <w:tcPr>
            <w:tcW w:w="2169" w:type="dxa"/>
            <w:shd w:val="clear" w:color="auto" w:fill="auto"/>
          </w:tcPr>
          <w:p w14:paraId="1C4A9B17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752C88E9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488D3E64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6D9F63F5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CAA1D9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AFAE69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0B92E08A" w14:textId="77777777" w:rsidTr="00D04B84">
        <w:tc>
          <w:tcPr>
            <w:tcW w:w="2169" w:type="dxa"/>
            <w:shd w:val="clear" w:color="auto" w:fill="auto"/>
          </w:tcPr>
          <w:p w14:paraId="6E482D1C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61F76B3A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„Maga-Herba“ Janusz Olszówka Sp. J.</w:t>
            </w:r>
          </w:p>
          <w:p w14:paraId="6BD98B2D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46</w:t>
            </w:r>
          </w:p>
          <w:p w14:paraId="13BD27E6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05-870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Błonie</w:t>
            </w:r>
          </w:p>
        </w:tc>
        <w:tc>
          <w:tcPr>
            <w:tcW w:w="2976" w:type="dxa"/>
            <w:shd w:val="clear" w:color="auto" w:fill="auto"/>
          </w:tcPr>
          <w:p w14:paraId="5AB0616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962EEC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0,00</w:t>
            </w:r>
          </w:p>
        </w:tc>
      </w:tr>
      <w:tr w:rsidR="00A34E41" w:rsidRPr="00834EF4" w14:paraId="74267ED7" w14:textId="77777777" w:rsidTr="00D04B84">
        <w:tc>
          <w:tcPr>
            <w:tcW w:w="2169" w:type="dxa"/>
            <w:shd w:val="clear" w:color="auto" w:fill="auto"/>
          </w:tcPr>
          <w:p w14:paraId="1CBCC894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167A352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4FF13430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736C0680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426060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7810BA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3BCA9E83" w14:textId="77777777" w:rsidTr="00D04B84">
        <w:tc>
          <w:tcPr>
            <w:tcW w:w="2169" w:type="dxa"/>
            <w:shd w:val="clear" w:color="auto" w:fill="auto"/>
          </w:tcPr>
          <w:p w14:paraId="03DD050E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5117A2CE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LogFarma Sp. z o.o.</w:t>
            </w:r>
          </w:p>
          <w:p w14:paraId="12CDA5EF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1/1</w:t>
            </w:r>
          </w:p>
          <w:p w14:paraId="76638748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14:paraId="6349BD9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FBC53E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755BBB7C" w14:textId="77777777" w:rsidTr="00D04B84">
        <w:tc>
          <w:tcPr>
            <w:tcW w:w="2169" w:type="dxa"/>
            <w:shd w:val="clear" w:color="auto" w:fill="auto"/>
          </w:tcPr>
          <w:p w14:paraId="672FC9E6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2F61733E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Aqua-Med ZPAM-KOLASA SP.J.</w:t>
            </w:r>
          </w:p>
          <w:p w14:paraId="488EE093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TARGOWA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55</w:t>
            </w:r>
          </w:p>
          <w:p w14:paraId="2C4A3315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90-323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59671A4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925F37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0,00</w:t>
            </w:r>
          </w:p>
        </w:tc>
      </w:tr>
      <w:tr w:rsidR="00A34E41" w:rsidRPr="00834EF4" w14:paraId="31B9B6EB" w14:textId="77777777" w:rsidTr="00D04B84">
        <w:tc>
          <w:tcPr>
            <w:tcW w:w="2169" w:type="dxa"/>
            <w:shd w:val="clear" w:color="auto" w:fill="auto"/>
          </w:tcPr>
          <w:p w14:paraId="5B348393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14:paraId="08A87E3D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42FFA9D9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6523D2CE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A5B1509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42B8D7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0,00</w:t>
            </w:r>
          </w:p>
        </w:tc>
      </w:tr>
      <w:tr w:rsidR="00A34E41" w:rsidRPr="00834EF4" w14:paraId="1C97B1CB" w14:textId="77777777" w:rsidTr="00D04B84">
        <w:tc>
          <w:tcPr>
            <w:tcW w:w="2169" w:type="dxa"/>
            <w:shd w:val="clear" w:color="auto" w:fill="auto"/>
          </w:tcPr>
          <w:p w14:paraId="3CAB32A9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EC34D59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757AFB89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0A10BD6B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F3F7515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7B7DDA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694F8941" w14:textId="77777777" w:rsidTr="00D04B84">
        <w:tc>
          <w:tcPr>
            <w:tcW w:w="2169" w:type="dxa"/>
            <w:shd w:val="clear" w:color="auto" w:fill="auto"/>
          </w:tcPr>
          <w:p w14:paraId="028C88ED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646D9259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Firma Handlowo-Usługowa "VITO"</w:t>
            </w:r>
          </w:p>
          <w:p w14:paraId="5A9442E7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os.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16/17</w:t>
            </w:r>
          </w:p>
          <w:p w14:paraId="04D7738F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31-862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878EE0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- 89.57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510592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89,57</w:t>
            </w:r>
          </w:p>
        </w:tc>
      </w:tr>
      <w:tr w:rsidR="00A34E41" w:rsidRPr="00834EF4" w14:paraId="318F2BA6" w14:textId="77777777" w:rsidTr="00D04B84">
        <w:tc>
          <w:tcPr>
            <w:tcW w:w="2169" w:type="dxa"/>
            <w:shd w:val="clear" w:color="auto" w:fill="auto"/>
          </w:tcPr>
          <w:p w14:paraId="2B516CF0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6DCD035C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6D06C7E5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382F968D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14AF6A87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968593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5ACCFD42" w14:textId="77777777" w:rsidTr="00D04B84">
        <w:tc>
          <w:tcPr>
            <w:tcW w:w="2169" w:type="dxa"/>
            <w:shd w:val="clear" w:color="auto" w:fill="auto"/>
          </w:tcPr>
          <w:p w14:paraId="5C8A5193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41685F2D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Firma Handlowo-Usługowa "VITO"</w:t>
            </w:r>
          </w:p>
          <w:p w14:paraId="5C1814F7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os.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16/17</w:t>
            </w:r>
          </w:p>
          <w:p w14:paraId="22E93CD8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31-862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8D000A2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- 77.83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B542B6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77,83</w:t>
            </w:r>
          </w:p>
        </w:tc>
      </w:tr>
      <w:tr w:rsidR="00A34E41" w:rsidRPr="00834EF4" w14:paraId="02D233F5" w14:textId="77777777" w:rsidTr="00D04B84">
        <w:tc>
          <w:tcPr>
            <w:tcW w:w="2169" w:type="dxa"/>
            <w:shd w:val="clear" w:color="auto" w:fill="auto"/>
          </w:tcPr>
          <w:p w14:paraId="051CAF36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lastRenderedPageBreak/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387A631D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4A3927BA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0DB5DC65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14D4CFA8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2F2604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61D1B787" w14:textId="77777777" w:rsidTr="00D04B84">
        <w:tc>
          <w:tcPr>
            <w:tcW w:w="2169" w:type="dxa"/>
            <w:shd w:val="clear" w:color="auto" w:fill="auto"/>
          </w:tcPr>
          <w:p w14:paraId="552002F0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481D8F3A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Firma Handlowo-Usługowa "VITO"</w:t>
            </w:r>
          </w:p>
          <w:p w14:paraId="310C6CFA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os.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16/17</w:t>
            </w:r>
          </w:p>
          <w:p w14:paraId="44BD828B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31-862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545F287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- 92.64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75EB53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92,64</w:t>
            </w:r>
          </w:p>
        </w:tc>
      </w:tr>
      <w:tr w:rsidR="00A34E41" w:rsidRPr="00834EF4" w14:paraId="222A7753" w14:textId="77777777" w:rsidTr="00D04B84">
        <w:tc>
          <w:tcPr>
            <w:tcW w:w="2169" w:type="dxa"/>
            <w:shd w:val="clear" w:color="auto" w:fill="auto"/>
          </w:tcPr>
          <w:p w14:paraId="457A90D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0A140119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3C7ABFE6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4C20ADA6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1CB2A401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4A8705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2833DCB6" w14:textId="77777777" w:rsidTr="00D04B84">
        <w:tc>
          <w:tcPr>
            <w:tcW w:w="2169" w:type="dxa"/>
            <w:shd w:val="clear" w:color="auto" w:fill="auto"/>
          </w:tcPr>
          <w:p w14:paraId="523080F2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29CF9CEE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Firma Handlowo-Usługowa "VITO"</w:t>
            </w:r>
          </w:p>
          <w:p w14:paraId="1CC42836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os.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16/17</w:t>
            </w:r>
          </w:p>
          <w:p w14:paraId="2C47599D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31-862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845A624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- 80.56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037F35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80,56</w:t>
            </w:r>
          </w:p>
        </w:tc>
      </w:tr>
      <w:tr w:rsidR="00A34E41" w:rsidRPr="00834EF4" w14:paraId="0A776738" w14:textId="77777777" w:rsidTr="00D04B84">
        <w:tc>
          <w:tcPr>
            <w:tcW w:w="2169" w:type="dxa"/>
            <w:shd w:val="clear" w:color="auto" w:fill="auto"/>
          </w:tcPr>
          <w:p w14:paraId="68A6FE64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697A3F15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11D2F308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64C22AAF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07EC5EEF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02A4C2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7E5369CF" w14:textId="77777777" w:rsidTr="00D04B84">
        <w:tc>
          <w:tcPr>
            <w:tcW w:w="2169" w:type="dxa"/>
            <w:shd w:val="clear" w:color="auto" w:fill="auto"/>
          </w:tcPr>
          <w:p w14:paraId="21BF806D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4AAE8819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Firma Handlowo-Usługowa "VITO"</w:t>
            </w:r>
          </w:p>
          <w:p w14:paraId="24A81142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os.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16/17</w:t>
            </w:r>
          </w:p>
          <w:p w14:paraId="5EAAD336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31-862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A75AE55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ADEC69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48067BAF" w14:textId="77777777" w:rsidTr="00D04B84">
        <w:tc>
          <w:tcPr>
            <w:tcW w:w="2169" w:type="dxa"/>
            <w:shd w:val="clear" w:color="auto" w:fill="auto"/>
          </w:tcPr>
          <w:p w14:paraId="610F192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1B4560EA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4FA39FC3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5334E2DE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2EF02F1F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- 80.27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4C953F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80,27</w:t>
            </w:r>
          </w:p>
        </w:tc>
      </w:tr>
      <w:tr w:rsidR="00A34E41" w:rsidRPr="00834EF4" w14:paraId="5C32C2A8" w14:textId="77777777" w:rsidTr="00D04B84">
        <w:tc>
          <w:tcPr>
            <w:tcW w:w="2169" w:type="dxa"/>
            <w:shd w:val="clear" w:color="auto" w:fill="auto"/>
          </w:tcPr>
          <w:p w14:paraId="3BC3D4B2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opłatki apteczne</w:t>
            </w:r>
          </w:p>
        </w:tc>
        <w:tc>
          <w:tcPr>
            <w:tcW w:w="2793" w:type="dxa"/>
            <w:shd w:val="clear" w:color="auto" w:fill="auto"/>
          </w:tcPr>
          <w:p w14:paraId="62C38E9F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0343616D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</w:t>
            </w:r>
          </w:p>
          <w:p w14:paraId="4AFD4925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1EBF345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E0A551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7047FDA0" w14:textId="77777777" w:rsidTr="00D04B84">
        <w:tc>
          <w:tcPr>
            <w:tcW w:w="2169" w:type="dxa"/>
            <w:shd w:val="clear" w:color="auto" w:fill="auto"/>
          </w:tcPr>
          <w:p w14:paraId="226283A5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386117E6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7FDEACEA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1C9C8F76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3D385E7C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8D92DD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  <w:tr w:rsidR="00A34E41" w:rsidRPr="00834EF4" w14:paraId="71A03874" w14:textId="77777777" w:rsidTr="00D04B84">
        <w:tc>
          <w:tcPr>
            <w:tcW w:w="2169" w:type="dxa"/>
            <w:shd w:val="clear" w:color="auto" w:fill="auto"/>
          </w:tcPr>
          <w:p w14:paraId="14D9DF0F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054F06B6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Firma Handlowo-Usługowa "VITO"</w:t>
            </w:r>
          </w:p>
          <w:p w14:paraId="43C139CD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os.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16/17</w:t>
            </w:r>
          </w:p>
          <w:p w14:paraId="66D34476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31-862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1F65EA6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- 55.20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99E2D7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55,20</w:t>
            </w:r>
          </w:p>
        </w:tc>
      </w:tr>
      <w:tr w:rsidR="00A34E41" w:rsidRPr="00834EF4" w14:paraId="0A6D07A2" w14:textId="77777777" w:rsidTr="00D04B84">
        <w:tc>
          <w:tcPr>
            <w:tcW w:w="2169" w:type="dxa"/>
            <w:shd w:val="clear" w:color="auto" w:fill="auto"/>
          </w:tcPr>
          <w:p w14:paraId="2AA2BF24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408B8B70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44712CD7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44D21630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4AAA005C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DCA9DA" w14:textId="77777777" w:rsidR="00A34E41" w:rsidRPr="00211A34" w:rsidRDefault="00A34E41" w:rsidP="00D04B84">
            <w:pPr>
              <w:jc w:val="center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  100,00</w:t>
            </w:r>
          </w:p>
        </w:tc>
      </w:tr>
    </w:tbl>
    <w:p w14:paraId="0398782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B461E54" w14:textId="1EF10F59" w:rsidR="00B464D3" w:rsidRPr="00E56378" w:rsidRDefault="00A34E41" w:rsidP="00B464D3">
      <w:pPr>
        <w:jc w:val="right"/>
        <w:rPr>
          <w:sz w:val="32"/>
          <w:szCs w:val="32"/>
          <w:vertAlign w:val="superscript"/>
        </w:rPr>
      </w:pPr>
      <w:r w:rsidRPr="00A34E41">
        <w:rPr>
          <w:sz w:val="22"/>
          <w:szCs w:val="22"/>
        </w:rPr>
        <w:t xml:space="preserve">  </w:t>
      </w:r>
    </w:p>
    <w:bookmarkEnd w:id="0"/>
    <w:p w14:paraId="1C062BC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A4878" w14:textId="77777777" w:rsidR="004B55C0" w:rsidRDefault="004B55C0">
      <w:r>
        <w:separator/>
      </w:r>
    </w:p>
  </w:endnote>
  <w:endnote w:type="continuationSeparator" w:id="0">
    <w:p w14:paraId="3F1A1570" w14:textId="77777777" w:rsidR="004B55C0" w:rsidRDefault="004B5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999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4F4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A0D3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D42FE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F15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AFC30" w14:textId="77777777" w:rsidR="004B55C0" w:rsidRDefault="004B55C0">
      <w:r>
        <w:separator/>
      </w:r>
    </w:p>
  </w:footnote>
  <w:footnote w:type="continuationSeparator" w:id="0">
    <w:p w14:paraId="75731034" w14:textId="77777777" w:rsidR="004B55C0" w:rsidRDefault="004B5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8B0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8B37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96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5C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55C0"/>
    <w:rsid w:val="004C3459"/>
    <w:rsid w:val="004E324A"/>
    <w:rsid w:val="004E7234"/>
    <w:rsid w:val="005232DC"/>
    <w:rsid w:val="0054734E"/>
    <w:rsid w:val="00596EA3"/>
    <w:rsid w:val="00596FD7"/>
    <w:rsid w:val="005E5BFF"/>
    <w:rsid w:val="00607F9B"/>
    <w:rsid w:val="00644DCB"/>
    <w:rsid w:val="00657C1E"/>
    <w:rsid w:val="006E3089"/>
    <w:rsid w:val="006E5D2C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4E41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06A0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54328"/>
  <w15:chartTrackingRefBased/>
  <w15:docId w15:val="{001369A5-E76B-4056-8A3B-92DA50E1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7</Pages>
  <Words>1756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1899-12-31T23:00:00Z</cp:lastPrinted>
  <dcterms:created xsi:type="dcterms:W3CDTF">2022-11-22T11:18:00Z</dcterms:created>
  <dcterms:modified xsi:type="dcterms:W3CDTF">2022-11-23T10:35:00Z</dcterms:modified>
</cp:coreProperties>
</file>