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25203" w14:textId="77777777" w:rsidR="00AA34BD" w:rsidRPr="00240E71" w:rsidRDefault="00AA34BD" w:rsidP="00AA34B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02CEC4F"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AC12996" w14:textId="77777777" w:rsidR="00AA34BD" w:rsidRDefault="00AA34BD" w:rsidP="00AA34B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F6539EE" w14:textId="77777777" w:rsidR="00AA34BD" w:rsidRPr="0022732C" w:rsidRDefault="00AA34BD" w:rsidP="00AA34B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96C4283" w14:textId="77777777" w:rsidR="00AA34BD" w:rsidRDefault="00AA34BD" w:rsidP="00AA34B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940A0BD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F6343F5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E32EAEB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26AF5D6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C6602FD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408D5B48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09F3BBEA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67CC2EB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B4E9314" w14:textId="77777777" w:rsidR="00AA34BD" w:rsidRPr="0022732C" w:rsidRDefault="00AA34BD" w:rsidP="00AA34B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06D3AB5" w14:textId="77777777" w:rsidR="00AA34BD" w:rsidRDefault="00AA34BD" w:rsidP="00AA34BD">
      <w:pPr>
        <w:spacing w:line="360" w:lineRule="auto"/>
      </w:pPr>
      <w:r>
        <w:t>Do: Nazwa i siedziba Zamawiającego:</w:t>
      </w:r>
    </w:p>
    <w:p w14:paraId="297226CB" w14:textId="77777777" w:rsidR="00AA34BD" w:rsidRPr="00C44BB7" w:rsidRDefault="00AA34BD" w:rsidP="00AA34BD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1B470919" w14:textId="77777777" w:rsidR="00AA34BD" w:rsidRPr="00C44BB7" w:rsidRDefault="00AA34BD" w:rsidP="00AA34BD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0F34C546" w14:textId="77777777" w:rsidR="00AA34BD" w:rsidRDefault="00AA34BD" w:rsidP="00AA34BD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7680C2F4" w14:textId="77777777" w:rsidR="00AA34BD" w:rsidRDefault="00AA34BD" w:rsidP="00AA34BD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44C3F124" w14:textId="77777777" w:rsidR="00AA34BD" w:rsidRDefault="00AA34BD" w:rsidP="00AA34BD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2C06DE80" w14:textId="77777777" w:rsidR="00AA34BD" w:rsidRDefault="00AA34BD" w:rsidP="00AA34BD">
      <w:pPr>
        <w:ind w:firstLine="3969"/>
        <w:rPr>
          <w:b/>
        </w:rPr>
      </w:pPr>
    </w:p>
    <w:p w14:paraId="1E92A7F9" w14:textId="3CD94066" w:rsidR="00AA34BD" w:rsidRDefault="00AA34BD" w:rsidP="00AA34B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F30848">
        <w:rPr>
          <w:b/>
        </w:rPr>
        <w:t xml:space="preserve">Dostawa </w:t>
      </w:r>
      <w:r>
        <w:rPr>
          <w:b/>
        </w:rPr>
        <w:t>projektora multimedialnego na potrzeby BON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KC-zp.272-6</w:t>
      </w:r>
      <w:r>
        <w:rPr>
          <w:b/>
          <w:sz w:val="26"/>
        </w:rPr>
        <w:t>99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p w14:paraId="7B42BC44" w14:textId="77777777" w:rsidR="00AA34BD" w:rsidRDefault="00AA34BD" w:rsidP="00AA34BD">
      <w:pPr>
        <w:widowControl w:val="0"/>
        <w:spacing w:line="264" w:lineRule="auto"/>
        <w:ind w:right="1"/>
        <w:rPr>
          <w:b/>
        </w:rPr>
      </w:pPr>
    </w:p>
    <w:p w14:paraId="4A3D817A" w14:textId="77777777" w:rsidR="00AA34BD" w:rsidRDefault="00AA34BD" w:rsidP="00AA34B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49CFA11" w14:textId="77777777" w:rsidR="00AA34BD" w:rsidRDefault="00AA34BD" w:rsidP="00AA34BD">
      <w:pPr>
        <w:widowControl w:val="0"/>
        <w:spacing w:line="264" w:lineRule="auto"/>
        <w:ind w:right="1"/>
        <w:rPr>
          <w:b/>
        </w:rPr>
      </w:pPr>
    </w:p>
    <w:p w14:paraId="0532225D" w14:textId="77777777" w:rsidR="00AA34BD" w:rsidRDefault="00AA34BD" w:rsidP="00AA34B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F5D087F" w14:textId="77777777" w:rsidR="00AA34BD" w:rsidRPr="00FB1B4F" w:rsidRDefault="00AA34BD" w:rsidP="00AA34B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F1BF19C" w14:textId="77777777" w:rsidR="00AA34BD" w:rsidRPr="00FB1B4F" w:rsidRDefault="00AA34BD" w:rsidP="00AA34B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E10E914" w14:textId="77777777" w:rsidR="00AA34BD" w:rsidRPr="00FB1B4F" w:rsidRDefault="00AA34BD" w:rsidP="00AA34B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9CA8452" w14:textId="77777777" w:rsidR="00AA34BD" w:rsidRDefault="00AA34BD" w:rsidP="00AA34BD">
      <w:pPr>
        <w:pStyle w:val="Tekstpodstawowy"/>
      </w:pPr>
      <w:r>
        <w:t>Powyższa cena podatek VAT w wysokości 23 % tj.…………………….PLN</w:t>
      </w:r>
    </w:p>
    <w:p w14:paraId="694338BF" w14:textId="77777777" w:rsidR="00AA34BD" w:rsidRDefault="00AA34BD" w:rsidP="00AA34BD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52E4D412" w14:textId="77777777" w:rsidR="00AA34BD" w:rsidRDefault="00AA34BD" w:rsidP="00AA34BD">
      <w:pPr>
        <w:widowControl w:val="0"/>
        <w:ind w:right="1"/>
        <w:jc w:val="both"/>
        <w:rPr>
          <w:b/>
        </w:rPr>
      </w:pPr>
    </w:p>
    <w:p w14:paraId="2FA8AAD4" w14:textId="5992A1DB" w:rsidR="00AA34BD" w:rsidRDefault="00AA34BD" w:rsidP="00AA34BD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4C67FA">
        <w:rPr>
          <w:b/>
          <w:bCs/>
        </w:rPr>
        <w:t>do</w:t>
      </w:r>
      <w:r w:rsidR="004C67FA" w:rsidRPr="004C67FA">
        <w:rPr>
          <w:b/>
          <w:bCs/>
        </w:rPr>
        <w:t>7</w:t>
      </w:r>
      <w:r w:rsidRPr="004C67FA">
        <w:rPr>
          <w:b/>
          <w:bCs/>
        </w:rPr>
        <w:t xml:space="preserve"> dni od daty podpisania umowy</w:t>
      </w:r>
      <w:r>
        <w:t xml:space="preserve"> </w:t>
      </w:r>
    </w:p>
    <w:p w14:paraId="1F6E9AC1" w14:textId="77777777" w:rsidR="004C67FA" w:rsidRDefault="00AA34BD" w:rsidP="004C67FA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4C67FA">
        <w:t>……………………</w:t>
      </w:r>
      <w:r>
        <w:t xml:space="preserve"> miesiące</w:t>
      </w:r>
      <w:r w:rsidR="004C67FA" w:rsidRPr="005320E7">
        <w:rPr>
          <w:i/>
        </w:rPr>
        <w:t>(</w:t>
      </w:r>
      <w:r w:rsidR="004C67FA" w:rsidRPr="000978CB">
        <w:rPr>
          <w:i/>
          <w:highlight w:val="yellow"/>
        </w:rPr>
        <w:t>kryterium oceny ofert</w:t>
      </w:r>
      <w:r w:rsidR="004C67FA" w:rsidRPr="005320E7">
        <w:rPr>
          <w:i/>
        </w:rPr>
        <w:t>)</w:t>
      </w:r>
    </w:p>
    <w:p w14:paraId="74AE5D41" w14:textId="7133A9F0" w:rsidR="00AA34BD" w:rsidRDefault="00AA34BD" w:rsidP="00AA34BD">
      <w:pPr>
        <w:widowControl w:val="0"/>
        <w:ind w:right="1"/>
        <w:jc w:val="both"/>
        <w:rPr>
          <w:b/>
        </w:rPr>
      </w:pPr>
    </w:p>
    <w:p w14:paraId="603C8970" w14:textId="77777777" w:rsidR="00AA34BD" w:rsidRPr="00FE545C" w:rsidRDefault="00AA34BD" w:rsidP="00AA34BD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D716D39" w14:textId="77777777" w:rsidR="00AA34BD" w:rsidRPr="00FE545C" w:rsidRDefault="00AA34BD" w:rsidP="00AA34BD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377EDE3" w14:textId="77777777" w:rsidR="00AA34BD" w:rsidRDefault="00AA34BD" w:rsidP="00AA34BD">
      <w:pPr>
        <w:jc w:val="both"/>
        <w:rPr>
          <w:sz w:val="18"/>
          <w:szCs w:val="18"/>
        </w:rPr>
      </w:pPr>
    </w:p>
    <w:p w14:paraId="3AEDF090" w14:textId="77777777" w:rsidR="00AA34BD" w:rsidRDefault="00AA34BD" w:rsidP="00AA34B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53288A5" w14:textId="77777777" w:rsidR="00AA34BD" w:rsidRPr="00730EFE" w:rsidRDefault="00AA34BD" w:rsidP="00AA34B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EB114F6" w14:textId="77777777" w:rsidR="00AA34BD" w:rsidRPr="001D671E" w:rsidRDefault="00AA34BD" w:rsidP="00AA34B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A7DCDE0" w14:textId="77777777" w:rsidR="00AA34BD" w:rsidRDefault="00AA34BD" w:rsidP="00AA34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74FE02C" w14:textId="77777777" w:rsidR="00AA34BD" w:rsidRDefault="00AA34BD" w:rsidP="00AA34B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57AAA3" w14:textId="77777777" w:rsidR="00AA34BD" w:rsidRDefault="00AA34BD" w:rsidP="00AA34B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3A00F7" w14:textId="77777777" w:rsidR="00AA34BD" w:rsidRPr="001D671E" w:rsidRDefault="00AA34BD" w:rsidP="00AA34B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34BD" w:rsidRPr="00FE545C" w14:paraId="301C6512" w14:textId="77777777" w:rsidTr="00C677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3BDB9" w14:textId="77777777" w:rsidR="00AA34BD" w:rsidRPr="00FE545C" w:rsidRDefault="00AA34BD" w:rsidP="00C677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252AD" w14:textId="77777777" w:rsidR="00AA34BD" w:rsidRPr="00FE545C" w:rsidRDefault="00AA34BD" w:rsidP="00C677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CBA82FA" w14:textId="77777777" w:rsidR="00AA34BD" w:rsidRPr="00FE545C" w:rsidRDefault="00AA34BD" w:rsidP="00C677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F7947" w14:textId="77777777" w:rsidR="00AA34BD" w:rsidRPr="00FE545C" w:rsidRDefault="00AA34BD" w:rsidP="00C677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A34BD" w:rsidRPr="00FE545C" w14:paraId="7F34CD2A" w14:textId="77777777" w:rsidTr="00C677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E39EE" w14:textId="77777777" w:rsidR="00AA34BD" w:rsidRPr="00FE545C" w:rsidRDefault="00AA34BD" w:rsidP="00C6772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149DC" w14:textId="77777777" w:rsidR="00AA34BD" w:rsidRPr="00FE545C" w:rsidRDefault="00AA34BD" w:rsidP="00C677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B5410" w14:textId="77777777" w:rsidR="00AA34BD" w:rsidRPr="00FE545C" w:rsidRDefault="00AA34BD" w:rsidP="00C677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A34BD" w:rsidRPr="00FE545C" w14:paraId="5D917CCA" w14:textId="77777777" w:rsidTr="00C677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FBEEB" w14:textId="77777777" w:rsidR="00AA34BD" w:rsidRPr="00FE545C" w:rsidRDefault="00AA34BD" w:rsidP="00C6772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BFE30" w14:textId="77777777" w:rsidR="00AA34BD" w:rsidRPr="00FE545C" w:rsidRDefault="00AA34BD" w:rsidP="00C677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32F7C" w14:textId="77777777" w:rsidR="00AA34BD" w:rsidRPr="00FE545C" w:rsidRDefault="00AA34BD" w:rsidP="00C677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16D3BEF" w14:textId="77777777" w:rsidR="00AA34BD" w:rsidRDefault="00AA34BD" w:rsidP="00AA34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6A0FE8A" w14:textId="77777777" w:rsidR="00AA34BD" w:rsidRPr="00D638CC" w:rsidRDefault="00AA34BD" w:rsidP="00AA34B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951CF3F" w14:textId="77777777" w:rsidR="00AA34BD" w:rsidRPr="002F276A" w:rsidRDefault="00AA34BD" w:rsidP="00AA34B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8878EE" w14:textId="77777777" w:rsidR="00AA34BD" w:rsidRPr="002F276A" w:rsidRDefault="00AA34BD" w:rsidP="00AA34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8942286" w14:textId="77777777" w:rsidR="00AA34BD" w:rsidRPr="002F276A" w:rsidRDefault="00AA34BD" w:rsidP="00AA34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5FD1CE9" w14:textId="77777777" w:rsidR="00AA34BD" w:rsidRPr="002F276A" w:rsidRDefault="00AA34BD" w:rsidP="00AA34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A4AF341" w14:textId="77777777" w:rsidR="00AA34BD" w:rsidRPr="002F276A" w:rsidRDefault="00AA34BD" w:rsidP="00AA34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862F1EF" w14:textId="77777777" w:rsidR="00AA34BD" w:rsidRDefault="00AA34BD" w:rsidP="00AA34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6E83830" w14:textId="77777777" w:rsidR="00AA34BD" w:rsidRDefault="00AA34BD" w:rsidP="00AA34B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C06586" w14:textId="77777777" w:rsidR="00AA34BD" w:rsidRDefault="00AA34BD" w:rsidP="00AA34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103A896" w14:textId="77777777" w:rsidR="00AA34BD" w:rsidRDefault="00AA34BD" w:rsidP="00AA34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4675358" w14:textId="77777777" w:rsidR="00AA34BD" w:rsidRDefault="00AA34BD" w:rsidP="00AA34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AF50A12" w14:textId="77777777" w:rsidR="00AA34BD" w:rsidRDefault="00AA34BD" w:rsidP="00AA34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9029BD" w14:textId="77777777" w:rsidR="00AA34BD" w:rsidRDefault="00AA34BD" w:rsidP="00AA34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9DD8EF" w14:textId="77777777" w:rsidR="00AA34BD" w:rsidRPr="000B45FE" w:rsidRDefault="00AA34BD" w:rsidP="00AA34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97EECF" w14:textId="77777777" w:rsidR="00AA34BD" w:rsidRDefault="00AA34BD" w:rsidP="00AA34BD">
      <w:pPr>
        <w:jc w:val="both"/>
        <w:rPr>
          <w:sz w:val="22"/>
          <w:szCs w:val="22"/>
        </w:rPr>
      </w:pPr>
    </w:p>
    <w:p w14:paraId="0FB17EED" w14:textId="77777777" w:rsidR="00AA34BD" w:rsidRPr="00423B06" w:rsidRDefault="00AA34BD" w:rsidP="00AA34B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75F0A2A" w14:textId="77777777" w:rsidR="00AA34BD" w:rsidRDefault="00AA34BD" w:rsidP="00AA34B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415AC5A" w14:textId="77777777" w:rsidR="00AA34BD" w:rsidRPr="001C0490" w:rsidRDefault="00AA34BD" w:rsidP="00AA34BD"/>
    <w:p w14:paraId="4E81A9EC" w14:textId="77777777" w:rsidR="00AA34BD" w:rsidRPr="000C54C8" w:rsidRDefault="00AA34BD" w:rsidP="00AA34BD"/>
    <w:p w14:paraId="5F60A989" w14:textId="77777777" w:rsidR="00AA34BD" w:rsidRPr="00995192" w:rsidRDefault="00AA34BD" w:rsidP="00AA34BD"/>
    <w:p w14:paraId="3CEA30E2" w14:textId="77777777" w:rsidR="00FE545C" w:rsidRPr="00AA34BD" w:rsidRDefault="00FE545C" w:rsidP="00AA34BD"/>
    <w:sectPr w:rsidR="00FE545C" w:rsidRPr="00AA34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04440" w14:textId="77777777" w:rsidR="008F3F2F" w:rsidRDefault="008F3F2F">
      <w:r>
        <w:separator/>
      </w:r>
    </w:p>
  </w:endnote>
  <w:endnote w:type="continuationSeparator" w:id="0">
    <w:p w14:paraId="7609CF0F" w14:textId="77777777" w:rsidR="008F3F2F" w:rsidRDefault="008F3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9FB8" w14:textId="77777777" w:rsidR="00157FCF" w:rsidRDefault="00157F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F10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CA3A8" w14:textId="77777777" w:rsidR="00157FCF" w:rsidRDefault="00157F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2511C" w14:textId="77777777" w:rsidR="008F3F2F" w:rsidRDefault="008F3F2F">
      <w:r>
        <w:separator/>
      </w:r>
    </w:p>
  </w:footnote>
  <w:footnote w:type="continuationSeparator" w:id="0">
    <w:p w14:paraId="0FAEC5D5" w14:textId="77777777" w:rsidR="008F3F2F" w:rsidRDefault="008F3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764A" w14:textId="77777777" w:rsidR="00157FCF" w:rsidRDefault="00157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226B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4E100" w14:textId="77777777" w:rsidR="00157FCF" w:rsidRDefault="00157F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19436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20921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127596">
    <w:abstractNumId w:val="0"/>
  </w:num>
  <w:num w:numId="4" w16cid:durableId="4933723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F2F"/>
    <w:rsid w:val="00012286"/>
    <w:rsid w:val="00071CCC"/>
    <w:rsid w:val="000B731D"/>
    <w:rsid w:val="000D6134"/>
    <w:rsid w:val="000E09C7"/>
    <w:rsid w:val="000F6589"/>
    <w:rsid w:val="00106636"/>
    <w:rsid w:val="00116EC6"/>
    <w:rsid w:val="00157FCF"/>
    <w:rsid w:val="001801DD"/>
    <w:rsid w:val="001D4612"/>
    <w:rsid w:val="00207E98"/>
    <w:rsid w:val="002723B0"/>
    <w:rsid w:val="00315A4A"/>
    <w:rsid w:val="004B7300"/>
    <w:rsid w:val="004C6753"/>
    <w:rsid w:val="004C67F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3F2F"/>
    <w:rsid w:val="00970FE4"/>
    <w:rsid w:val="00A0022B"/>
    <w:rsid w:val="00A346FE"/>
    <w:rsid w:val="00A47B4D"/>
    <w:rsid w:val="00A83018"/>
    <w:rsid w:val="00AA34B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0423303"/>
  <w15:chartTrackingRefBased/>
  <w15:docId w15:val="{8E3BA03D-27F9-475F-A51D-30C334B93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B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443</Words>
  <Characters>4044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2022-11-21T11:28:00Z</cp:lastPrinted>
  <dcterms:created xsi:type="dcterms:W3CDTF">2022-11-21T11:32:00Z</dcterms:created>
  <dcterms:modified xsi:type="dcterms:W3CDTF">2022-11-21T11:32:00Z</dcterms:modified>
</cp:coreProperties>
</file>