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1CECDC" w14:textId="2E815220" w:rsidR="008D2AB8" w:rsidRPr="00774185" w:rsidRDefault="008D2AB8" w:rsidP="008D2AB8">
      <w:pPr>
        <w:pStyle w:val="Nagwek3"/>
        <w:jc w:val="right"/>
        <w:rPr>
          <w:rFonts w:ascii="Times New Roman" w:hAnsi="Times New Roman"/>
          <w:sz w:val="22"/>
          <w:szCs w:val="22"/>
        </w:rPr>
      </w:pPr>
      <w:r w:rsidRPr="00774185">
        <w:rPr>
          <w:rFonts w:ascii="Times New Roman" w:hAnsi="Times New Roman"/>
          <w:b w:val="0"/>
          <w:sz w:val="22"/>
          <w:szCs w:val="22"/>
        </w:rPr>
        <w:tab/>
      </w:r>
      <w:r w:rsidRPr="00774185">
        <w:rPr>
          <w:rFonts w:ascii="Times New Roman" w:hAnsi="Times New Roman"/>
          <w:b w:val="0"/>
          <w:sz w:val="22"/>
          <w:szCs w:val="22"/>
        </w:rPr>
        <w:tab/>
      </w:r>
      <w:r w:rsidRPr="00774185">
        <w:rPr>
          <w:rFonts w:ascii="Times New Roman" w:hAnsi="Times New Roman"/>
          <w:b w:val="0"/>
          <w:sz w:val="22"/>
          <w:szCs w:val="22"/>
        </w:rPr>
        <w:tab/>
      </w:r>
      <w:r w:rsidRPr="00774185">
        <w:rPr>
          <w:rFonts w:ascii="Times New Roman" w:hAnsi="Times New Roman"/>
          <w:b w:val="0"/>
          <w:sz w:val="22"/>
          <w:szCs w:val="22"/>
        </w:rPr>
        <w:tab/>
      </w:r>
      <w:r w:rsidRPr="00774185">
        <w:rPr>
          <w:rFonts w:ascii="Times New Roman" w:hAnsi="Times New Roman"/>
          <w:b w:val="0"/>
          <w:sz w:val="22"/>
          <w:szCs w:val="22"/>
        </w:rPr>
        <w:tab/>
      </w:r>
      <w:r w:rsidRPr="00774185">
        <w:rPr>
          <w:rFonts w:ascii="Times New Roman" w:hAnsi="Times New Roman"/>
          <w:b w:val="0"/>
          <w:sz w:val="22"/>
          <w:szCs w:val="22"/>
        </w:rPr>
        <w:tab/>
      </w:r>
      <w:r w:rsidRPr="00774185">
        <w:rPr>
          <w:rFonts w:ascii="Times New Roman" w:hAnsi="Times New Roman"/>
          <w:b w:val="0"/>
          <w:sz w:val="22"/>
          <w:szCs w:val="22"/>
        </w:rPr>
        <w:tab/>
      </w:r>
      <w:r w:rsidRPr="00774185">
        <w:rPr>
          <w:rFonts w:ascii="Times New Roman" w:hAnsi="Times New Roman"/>
          <w:sz w:val="22"/>
          <w:szCs w:val="22"/>
        </w:rPr>
        <w:t xml:space="preserve">Załącznik nr </w:t>
      </w:r>
      <w:r w:rsidR="00012286" w:rsidRPr="00774185">
        <w:rPr>
          <w:rFonts w:ascii="Times New Roman" w:hAnsi="Times New Roman"/>
          <w:sz w:val="22"/>
          <w:szCs w:val="22"/>
        </w:rPr>
        <w:t>1</w:t>
      </w:r>
      <w:r w:rsidR="00AF65C8">
        <w:rPr>
          <w:rFonts w:ascii="Times New Roman" w:hAnsi="Times New Roman"/>
          <w:sz w:val="22"/>
          <w:szCs w:val="22"/>
        </w:rPr>
        <w:t>a</w:t>
      </w:r>
    </w:p>
    <w:p w14:paraId="6BB77C73" w14:textId="77777777" w:rsidR="008D2AB8" w:rsidRPr="00774185" w:rsidRDefault="008D2AB8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792E4162" w14:textId="6AFE026A" w:rsidR="008D2AB8" w:rsidRPr="00774185" w:rsidRDefault="00913FD9" w:rsidP="008D2AB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NOWY OBOWIĄZUJĄCY </w:t>
      </w:r>
      <w:r w:rsidR="008D2AB8" w:rsidRPr="00774185">
        <w:rPr>
          <w:b/>
          <w:sz w:val="22"/>
          <w:szCs w:val="22"/>
        </w:rPr>
        <w:t>FORMULARZ OFERTY</w:t>
      </w:r>
    </w:p>
    <w:p w14:paraId="7E8F454F" w14:textId="77777777" w:rsidR="008D2AB8" w:rsidRPr="00774185" w:rsidRDefault="008D2AB8" w:rsidP="008D2AB8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962D984" w14:textId="77777777" w:rsidR="002063F0" w:rsidRPr="00774185" w:rsidRDefault="002063F0" w:rsidP="002063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74185">
        <w:rPr>
          <w:sz w:val="22"/>
          <w:szCs w:val="22"/>
        </w:rPr>
        <w:t>NAZWA WYKONAWCY:……………………………………………………………………..</w:t>
      </w:r>
    </w:p>
    <w:p w14:paraId="403F737F" w14:textId="77777777" w:rsidR="002063F0" w:rsidRPr="00774185" w:rsidRDefault="002063F0" w:rsidP="002063F0">
      <w:pPr>
        <w:tabs>
          <w:tab w:val="right" w:pos="8222"/>
        </w:tabs>
        <w:spacing w:line="360" w:lineRule="auto"/>
        <w:jc w:val="both"/>
        <w:rPr>
          <w:sz w:val="22"/>
          <w:szCs w:val="22"/>
        </w:rPr>
      </w:pPr>
      <w:r w:rsidRPr="00774185">
        <w:rPr>
          <w:sz w:val="22"/>
          <w:szCs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14:paraId="5D3EA11B" w14:textId="77777777" w:rsidR="002063F0" w:rsidRPr="00774185" w:rsidRDefault="002063F0" w:rsidP="002063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74185">
        <w:rPr>
          <w:sz w:val="22"/>
          <w:szCs w:val="22"/>
        </w:rPr>
        <w:t>ADRES:…………………………………………………………………………………………</w:t>
      </w:r>
    </w:p>
    <w:p w14:paraId="46B77E12" w14:textId="77777777" w:rsidR="002063F0" w:rsidRPr="00774185" w:rsidRDefault="002063F0" w:rsidP="002063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74185">
        <w:rPr>
          <w:sz w:val="22"/>
          <w:szCs w:val="22"/>
        </w:rPr>
        <w:t>WOJEWÓDZTWO ……………………………............................................................................</w:t>
      </w:r>
    </w:p>
    <w:p w14:paraId="086C5CA6" w14:textId="77777777" w:rsidR="002063F0" w:rsidRPr="00774185" w:rsidRDefault="002063F0" w:rsidP="002063F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74185">
        <w:rPr>
          <w:sz w:val="22"/>
          <w:szCs w:val="22"/>
          <w:lang w:val="de-DE"/>
        </w:rPr>
        <w:t>TEL.</w:t>
      </w:r>
      <w:r w:rsidRPr="00774185">
        <w:rPr>
          <w:sz w:val="22"/>
          <w:szCs w:val="22"/>
        </w:rPr>
        <w:t>……………………………………………………………………………………………..</w:t>
      </w:r>
    </w:p>
    <w:p w14:paraId="402AF331" w14:textId="77777777" w:rsidR="002063F0" w:rsidRPr="00774185" w:rsidRDefault="002063F0" w:rsidP="002063F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74185">
        <w:rPr>
          <w:sz w:val="22"/>
          <w:szCs w:val="22"/>
          <w:lang w:val="de-DE"/>
        </w:rPr>
        <w:t xml:space="preserve">FAX </w:t>
      </w:r>
      <w:r w:rsidRPr="00774185">
        <w:rPr>
          <w:sz w:val="22"/>
          <w:szCs w:val="22"/>
        </w:rPr>
        <w:t>…………………………………………………………………………………………….</w:t>
      </w:r>
    </w:p>
    <w:p w14:paraId="4AC0830E" w14:textId="77777777" w:rsidR="002063F0" w:rsidRPr="00774185" w:rsidRDefault="002063F0" w:rsidP="002063F0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774185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56708B46" w14:textId="77777777" w:rsidR="002063F0" w:rsidRPr="00774185" w:rsidRDefault="002063F0" w:rsidP="002063F0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774185">
        <w:rPr>
          <w:sz w:val="22"/>
          <w:szCs w:val="22"/>
          <w:lang w:val="de-DE"/>
        </w:rPr>
        <w:t xml:space="preserve">NIP…………………………………. </w:t>
      </w:r>
      <w:r w:rsidRPr="00774185">
        <w:rPr>
          <w:sz w:val="22"/>
          <w:szCs w:val="22"/>
        </w:rPr>
        <w:t>REGON:………………………………………………...</w:t>
      </w:r>
    </w:p>
    <w:p w14:paraId="369BD871" w14:textId="77777777" w:rsidR="002063F0" w:rsidRPr="00774185" w:rsidRDefault="002063F0" w:rsidP="002063F0">
      <w:pPr>
        <w:tabs>
          <w:tab w:val="left" w:pos="694"/>
          <w:tab w:val="right" w:pos="9000"/>
        </w:tabs>
        <w:rPr>
          <w:b/>
          <w:sz w:val="22"/>
          <w:szCs w:val="22"/>
        </w:rPr>
      </w:pPr>
      <w:r w:rsidRPr="00774185">
        <w:rPr>
          <w:sz w:val="22"/>
          <w:szCs w:val="22"/>
        </w:rPr>
        <w:t>BANK/ NR KONTA ……………………</w:t>
      </w:r>
    </w:p>
    <w:p w14:paraId="13CB42FE" w14:textId="77777777" w:rsidR="008D2AB8" w:rsidRPr="00774185" w:rsidRDefault="008D2AB8" w:rsidP="008D2AB8">
      <w:pPr>
        <w:tabs>
          <w:tab w:val="right" w:pos="9000"/>
        </w:tabs>
        <w:spacing w:line="360" w:lineRule="auto"/>
        <w:rPr>
          <w:sz w:val="22"/>
          <w:szCs w:val="22"/>
        </w:rPr>
      </w:pPr>
    </w:p>
    <w:p w14:paraId="77D5B8E0" w14:textId="77777777" w:rsidR="008D2AB8" w:rsidRPr="00774185" w:rsidRDefault="008D2AB8" w:rsidP="008D2AB8">
      <w:pPr>
        <w:spacing w:line="360" w:lineRule="auto"/>
        <w:rPr>
          <w:sz w:val="22"/>
          <w:szCs w:val="22"/>
        </w:rPr>
      </w:pPr>
      <w:r w:rsidRPr="00774185">
        <w:rPr>
          <w:sz w:val="22"/>
          <w:szCs w:val="22"/>
        </w:rPr>
        <w:t>Do: Nazwa i siedziba Zamawiającego:</w:t>
      </w:r>
    </w:p>
    <w:p w14:paraId="5D2268D4" w14:textId="77777777" w:rsidR="006551C2" w:rsidRPr="00774185" w:rsidRDefault="006551C2" w:rsidP="008D2AB8">
      <w:pPr>
        <w:ind w:right="-110"/>
        <w:rPr>
          <w:b/>
          <w:sz w:val="22"/>
          <w:szCs w:val="22"/>
        </w:rPr>
      </w:pPr>
      <w:r w:rsidRPr="00774185">
        <w:rPr>
          <w:b/>
          <w:sz w:val="22"/>
          <w:szCs w:val="22"/>
        </w:rPr>
        <w:t>Akademia Górniczo - Hutnicza</w:t>
      </w:r>
    </w:p>
    <w:p w14:paraId="0C1C65CF" w14:textId="77777777" w:rsidR="006551C2" w:rsidRPr="00774185" w:rsidRDefault="006551C2" w:rsidP="008D2AB8">
      <w:pPr>
        <w:ind w:right="-110"/>
        <w:rPr>
          <w:b/>
          <w:sz w:val="22"/>
          <w:szCs w:val="22"/>
        </w:rPr>
      </w:pPr>
      <w:r w:rsidRPr="00774185">
        <w:rPr>
          <w:b/>
          <w:sz w:val="22"/>
          <w:szCs w:val="22"/>
        </w:rPr>
        <w:t>im. Stanisława Staszica w Krakowie</w:t>
      </w:r>
    </w:p>
    <w:p w14:paraId="387A730B" w14:textId="77777777" w:rsidR="008D2AB8" w:rsidRPr="00774185" w:rsidRDefault="006551C2" w:rsidP="008D2AB8">
      <w:pPr>
        <w:ind w:right="-110"/>
        <w:rPr>
          <w:b/>
          <w:sz w:val="22"/>
          <w:szCs w:val="22"/>
        </w:rPr>
      </w:pPr>
      <w:r w:rsidRPr="00774185">
        <w:rPr>
          <w:b/>
          <w:sz w:val="22"/>
          <w:szCs w:val="22"/>
        </w:rPr>
        <w:t>Dział Zamówień Publicznych</w:t>
      </w:r>
      <w:r w:rsidR="008D2AB8" w:rsidRPr="00774185">
        <w:rPr>
          <w:b/>
          <w:sz w:val="22"/>
          <w:szCs w:val="22"/>
        </w:rPr>
        <w:t xml:space="preserve">  </w:t>
      </w:r>
    </w:p>
    <w:p w14:paraId="4C9C335A" w14:textId="77777777" w:rsidR="008D2AB8" w:rsidRPr="00774185" w:rsidRDefault="006551C2" w:rsidP="008D2AB8">
      <w:pPr>
        <w:ind w:right="-110"/>
        <w:rPr>
          <w:b/>
          <w:sz w:val="22"/>
          <w:szCs w:val="22"/>
        </w:rPr>
      </w:pPr>
      <w:r w:rsidRPr="00774185">
        <w:rPr>
          <w:b/>
          <w:sz w:val="22"/>
          <w:szCs w:val="22"/>
        </w:rPr>
        <w:t>Al. Mickiewicza</w:t>
      </w:r>
      <w:r w:rsidR="008D2AB8" w:rsidRPr="00774185">
        <w:rPr>
          <w:b/>
          <w:sz w:val="22"/>
          <w:szCs w:val="22"/>
        </w:rPr>
        <w:t xml:space="preserve"> </w:t>
      </w:r>
      <w:r w:rsidRPr="00774185">
        <w:rPr>
          <w:b/>
          <w:sz w:val="22"/>
          <w:szCs w:val="22"/>
        </w:rPr>
        <w:t>30</w:t>
      </w:r>
      <w:r w:rsidR="008D2AB8" w:rsidRPr="00774185">
        <w:rPr>
          <w:b/>
          <w:sz w:val="22"/>
          <w:szCs w:val="22"/>
        </w:rPr>
        <w:t xml:space="preserve"> </w:t>
      </w:r>
    </w:p>
    <w:p w14:paraId="1F6AF30B" w14:textId="77777777" w:rsidR="008D2AB8" w:rsidRPr="00774185" w:rsidRDefault="006551C2" w:rsidP="008D2AB8">
      <w:pPr>
        <w:rPr>
          <w:b/>
          <w:sz w:val="22"/>
          <w:szCs w:val="22"/>
        </w:rPr>
      </w:pPr>
      <w:r w:rsidRPr="00774185">
        <w:rPr>
          <w:b/>
          <w:sz w:val="22"/>
          <w:szCs w:val="22"/>
        </w:rPr>
        <w:t>30-059</w:t>
      </w:r>
      <w:r w:rsidR="008D2AB8" w:rsidRPr="00774185">
        <w:rPr>
          <w:b/>
          <w:sz w:val="22"/>
          <w:szCs w:val="22"/>
        </w:rPr>
        <w:t xml:space="preserve"> </w:t>
      </w:r>
      <w:r w:rsidRPr="00774185">
        <w:rPr>
          <w:b/>
          <w:sz w:val="22"/>
          <w:szCs w:val="22"/>
        </w:rPr>
        <w:t>Kraków</w:t>
      </w:r>
      <w:r w:rsidR="008D2AB8" w:rsidRPr="00774185">
        <w:rPr>
          <w:b/>
          <w:sz w:val="22"/>
          <w:szCs w:val="22"/>
        </w:rPr>
        <w:t xml:space="preserve">,  </w:t>
      </w:r>
    </w:p>
    <w:p w14:paraId="64FA9D53" w14:textId="77777777" w:rsidR="008D2AB8" w:rsidRPr="00774185" w:rsidRDefault="008D2AB8" w:rsidP="008D2AB8">
      <w:pPr>
        <w:ind w:firstLine="3969"/>
        <w:rPr>
          <w:b/>
          <w:sz w:val="22"/>
          <w:szCs w:val="22"/>
        </w:rPr>
      </w:pPr>
    </w:p>
    <w:p w14:paraId="7D72590F" w14:textId="77777777" w:rsidR="008D2AB8" w:rsidRPr="00774185" w:rsidRDefault="008D2AB8" w:rsidP="008D2AB8">
      <w:pPr>
        <w:widowControl w:val="0"/>
        <w:ind w:right="1"/>
        <w:jc w:val="both"/>
        <w:rPr>
          <w:sz w:val="22"/>
          <w:szCs w:val="22"/>
        </w:rPr>
      </w:pPr>
      <w:r w:rsidRPr="00774185">
        <w:rPr>
          <w:sz w:val="22"/>
          <w:szCs w:val="22"/>
        </w:rPr>
        <w:t xml:space="preserve">Przystępując do postępowania o udzielenie zamówienia publicznego, którego przedmiotem jest </w:t>
      </w:r>
      <w:r w:rsidR="006551C2" w:rsidRPr="00774185">
        <w:rPr>
          <w:b/>
          <w:sz w:val="22"/>
          <w:szCs w:val="22"/>
        </w:rPr>
        <w:t xml:space="preserve">dostawa materiałów reklamowych na potrzeby </w:t>
      </w:r>
      <w:proofErr w:type="spellStart"/>
      <w:r w:rsidR="006551C2" w:rsidRPr="00774185">
        <w:rPr>
          <w:b/>
          <w:sz w:val="22"/>
          <w:szCs w:val="22"/>
        </w:rPr>
        <w:t>WIEiT</w:t>
      </w:r>
      <w:proofErr w:type="spellEnd"/>
      <w:r w:rsidR="006551C2" w:rsidRPr="00774185">
        <w:rPr>
          <w:b/>
          <w:sz w:val="22"/>
          <w:szCs w:val="22"/>
        </w:rPr>
        <w:t xml:space="preserve"> - KC-zp.272-680/22</w:t>
      </w:r>
      <w:r w:rsidRPr="00774185">
        <w:rPr>
          <w:b/>
          <w:sz w:val="22"/>
          <w:szCs w:val="22"/>
        </w:rPr>
        <w:t xml:space="preserve">, </w:t>
      </w:r>
      <w:r w:rsidRPr="00774185">
        <w:rPr>
          <w:sz w:val="22"/>
          <w:szCs w:val="22"/>
        </w:rPr>
        <w:t>oferuję realizację przedmiotu zamówienia,</w:t>
      </w:r>
      <w:r w:rsidR="00F3548C" w:rsidRPr="00774185">
        <w:rPr>
          <w:sz w:val="22"/>
          <w:szCs w:val="22"/>
        </w:rPr>
        <w:t xml:space="preserve"> </w:t>
      </w:r>
      <w:r w:rsidRPr="00774185">
        <w:rPr>
          <w:sz w:val="22"/>
          <w:szCs w:val="22"/>
        </w:rPr>
        <w:t>zgodnie z zasadami określonymi w specyfikacji warunków zamówienia.</w:t>
      </w:r>
    </w:p>
    <w:p w14:paraId="26CF8179" w14:textId="77777777" w:rsidR="008D2AB8" w:rsidRPr="00774185" w:rsidRDefault="008D2AB8" w:rsidP="008D2AB8">
      <w:pPr>
        <w:tabs>
          <w:tab w:val="right" w:pos="9000"/>
        </w:tabs>
        <w:rPr>
          <w:sz w:val="22"/>
          <w:szCs w:val="22"/>
        </w:rPr>
      </w:pP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99"/>
        <w:gridCol w:w="1644"/>
        <w:gridCol w:w="908"/>
        <w:gridCol w:w="1360"/>
        <w:gridCol w:w="1134"/>
        <w:gridCol w:w="709"/>
        <w:gridCol w:w="1757"/>
      </w:tblGrid>
      <w:tr w:rsidR="00CE153B" w:rsidRPr="00774185" w14:paraId="1B69DFDA" w14:textId="77777777" w:rsidTr="00774185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A6BD87" w14:textId="77777777" w:rsidR="00CE153B" w:rsidRPr="00A77BC2" w:rsidRDefault="00CE153B" w:rsidP="00332985">
            <w:pPr>
              <w:jc w:val="center"/>
              <w:rPr>
                <w:sz w:val="22"/>
                <w:szCs w:val="22"/>
              </w:rPr>
            </w:pPr>
            <w:r w:rsidRPr="00A77BC2">
              <w:rPr>
                <w:sz w:val="22"/>
                <w:szCs w:val="22"/>
              </w:rPr>
              <w:t>L.p.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4C18ADA" w14:textId="77777777" w:rsidR="00CE153B" w:rsidRPr="00A77BC2" w:rsidRDefault="00CE153B" w:rsidP="00332985">
            <w:pPr>
              <w:jc w:val="center"/>
              <w:rPr>
                <w:b/>
                <w:sz w:val="22"/>
                <w:szCs w:val="22"/>
              </w:rPr>
            </w:pPr>
            <w:r w:rsidRPr="00A77BC2">
              <w:rPr>
                <w:b/>
                <w:sz w:val="22"/>
                <w:szCs w:val="22"/>
              </w:rPr>
              <w:t>Nazwa elementu</w:t>
            </w:r>
          </w:p>
          <w:p w14:paraId="3FF8D0D9" w14:textId="77777777" w:rsidR="00CE153B" w:rsidRPr="00A77BC2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A77BC2">
              <w:rPr>
                <w:b/>
                <w:sz w:val="22"/>
                <w:szCs w:val="22"/>
              </w:rPr>
              <w:t>(lub usługi)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770D964" w14:textId="77777777" w:rsidR="00CE153B" w:rsidRPr="00A77BC2" w:rsidRDefault="00CE153B" w:rsidP="00332985">
            <w:pPr>
              <w:jc w:val="center"/>
              <w:rPr>
                <w:b/>
                <w:sz w:val="22"/>
                <w:szCs w:val="22"/>
              </w:rPr>
            </w:pPr>
            <w:r w:rsidRPr="00A77BC2">
              <w:rPr>
                <w:b/>
                <w:sz w:val="22"/>
                <w:szCs w:val="22"/>
              </w:rPr>
              <w:t>Producent/wyrób własny</w:t>
            </w: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F50B2E2" w14:textId="77777777" w:rsidR="00CE153B" w:rsidRPr="00A77BC2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A77BC2">
              <w:rPr>
                <w:b/>
                <w:bCs/>
                <w:sz w:val="22"/>
                <w:szCs w:val="22"/>
              </w:rPr>
              <w:t>Liczba szt./</w:t>
            </w:r>
          </w:p>
          <w:p w14:paraId="65EB74F8" w14:textId="77777777" w:rsidR="00CE153B" w:rsidRPr="00A77BC2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A77BC2">
              <w:rPr>
                <w:b/>
                <w:bCs/>
                <w:sz w:val="22"/>
                <w:szCs w:val="22"/>
              </w:rPr>
              <w:t>Ilość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F34B60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774185">
              <w:rPr>
                <w:sz w:val="22"/>
                <w:szCs w:val="22"/>
              </w:rPr>
              <w:t>[PLN]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49F7053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Wartość netto</w:t>
            </w:r>
          </w:p>
          <w:p w14:paraId="03A500D0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[PLN]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C1CEB2D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VAT</w:t>
            </w:r>
          </w:p>
          <w:p w14:paraId="2C76FF5B" w14:textId="77777777" w:rsidR="00CE153B" w:rsidRPr="00774185" w:rsidRDefault="00CE153B" w:rsidP="00332985">
            <w:pPr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[%]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C2F1003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648627A4" w14:textId="77777777" w:rsidR="00CE153B" w:rsidRPr="00774185" w:rsidRDefault="00CE153B" w:rsidP="00332985">
            <w:pPr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[PLN]</w:t>
            </w:r>
          </w:p>
          <w:p w14:paraId="09ABB5CB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 (z doliczonym </w:t>
            </w:r>
            <w:r w:rsidRPr="00774185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CE153B" w:rsidRPr="00774185" w14:paraId="2655A374" w14:textId="77777777" w:rsidTr="00774185">
        <w:trPr>
          <w:trHeight w:val="275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7BD5D06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6A69D2D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  <w:highlight w:val="yellow"/>
              </w:rPr>
            </w:pPr>
            <w:r w:rsidRPr="00A77BC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E893B4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9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5771763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3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4C9173E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18D88A7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DC05480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6766035" w14:textId="77777777" w:rsidR="00CE153B" w:rsidRPr="00774185" w:rsidRDefault="00CE153B" w:rsidP="00332985">
            <w:pPr>
              <w:jc w:val="center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CE153B" w:rsidRPr="00774185" w14:paraId="63859CD6" w14:textId="77777777" w:rsidTr="00774185">
        <w:trPr>
          <w:trHeight w:val="22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6C5695" w14:textId="77777777" w:rsidR="00CE153B" w:rsidRPr="00774185" w:rsidRDefault="00CE153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269DE" w14:textId="77777777" w:rsidR="00CE153B" w:rsidRPr="00774185" w:rsidRDefault="00D64B3C" w:rsidP="00332985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Antybakteryjna podkładka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45E63" w14:textId="77777777" w:rsidR="00CE153B" w:rsidRPr="00774185" w:rsidRDefault="00CE153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5D5A7" w14:textId="77777777" w:rsidR="00CE153B" w:rsidRPr="00774185" w:rsidRDefault="00D64B3C" w:rsidP="00332985">
            <w:pPr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150</w:t>
            </w:r>
            <w:r w:rsidR="00CE153B" w:rsidRPr="00774185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251C4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7ADD5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A84B837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9C0F4B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  <w:p w14:paraId="7E0366A4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CE153B" w:rsidRPr="00774185" w14:paraId="719C5E7D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DE9B7B" w14:textId="77777777" w:rsidR="00CE153B" w:rsidRPr="00774185" w:rsidRDefault="00CE153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F7A13" w14:textId="77777777" w:rsidR="00CE153B" w:rsidRPr="00774185" w:rsidRDefault="00D64B3C" w:rsidP="00332985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Zestaw karteczek samoprzylepnych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B142D" w14:textId="77777777" w:rsidR="00CE153B" w:rsidRPr="00774185" w:rsidRDefault="00CE153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1E40E" w14:textId="77777777" w:rsidR="00CE153B" w:rsidRPr="00774185" w:rsidRDefault="00D64B3C" w:rsidP="00332985">
            <w:pPr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400 </w:t>
            </w:r>
            <w:r w:rsidR="00CE153B" w:rsidRPr="00774185">
              <w:rPr>
                <w:sz w:val="22"/>
                <w:szCs w:val="22"/>
              </w:rPr>
              <w:t>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6C188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B4D14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858EDD4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6A8B7B4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CE153B" w:rsidRPr="00774185" w14:paraId="62D91562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E1C30B" w14:textId="77777777" w:rsidR="00CE153B" w:rsidRPr="00774185" w:rsidRDefault="00CE153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44A8B" w14:textId="77777777" w:rsidR="00CE153B" w:rsidRPr="00774185" w:rsidRDefault="0044675B" w:rsidP="00332985">
            <w:pPr>
              <w:rPr>
                <w:sz w:val="22"/>
                <w:szCs w:val="22"/>
                <w:highlight w:val="yellow"/>
              </w:rPr>
            </w:pPr>
            <w:r w:rsidRPr="00774185">
              <w:rPr>
                <w:color w:val="000000"/>
                <w:sz w:val="22"/>
                <w:szCs w:val="22"/>
              </w:rPr>
              <w:t>Długopis ekologiczny wykonany z papieru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CB6A0" w14:textId="77777777" w:rsidR="00CE153B" w:rsidRPr="00774185" w:rsidRDefault="00CE153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E6E2FB" w14:textId="77777777" w:rsidR="00CE153B" w:rsidRPr="00774185" w:rsidRDefault="00CE153B" w:rsidP="00332985">
            <w:pPr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 </w:t>
            </w:r>
            <w:r w:rsidR="0044675B" w:rsidRPr="00774185">
              <w:rPr>
                <w:sz w:val="22"/>
                <w:szCs w:val="22"/>
              </w:rPr>
              <w:t xml:space="preserve">500 </w:t>
            </w:r>
            <w:r w:rsidRPr="00774185">
              <w:rPr>
                <w:sz w:val="22"/>
                <w:szCs w:val="22"/>
              </w:rPr>
              <w:t>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E7C44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228AD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7AF44DE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9F1F88D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CE153B" w:rsidRPr="00774185" w14:paraId="5ABBE63A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D163A7A" w14:textId="77777777" w:rsidR="00CE153B" w:rsidRPr="00774185" w:rsidRDefault="00CE153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E270D" w14:textId="77777777" w:rsidR="00CE153B" w:rsidRPr="00774185" w:rsidRDefault="0044675B" w:rsidP="00332985">
            <w:pPr>
              <w:rPr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Notatnik EKO z długopisem z 70 gładkimi kartkami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CD133" w14:textId="77777777" w:rsidR="00CE153B" w:rsidRPr="00774185" w:rsidRDefault="00CE153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26333" w14:textId="77777777" w:rsidR="00CE153B" w:rsidRPr="00774185" w:rsidRDefault="0044675B" w:rsidP="00332985">
            <w:pPr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300 </w:t>
            </w:r>
            <w:r w:rsidR="00CE153B" w:rsidRPr="00774185">
              <w:rPr>
                <w:sz w:val="22"/>
                <w:szCs w:val="22"/>
              </w:rPr>
              <w:t>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474EB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62999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1869E56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4751538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CE153B" w:rsidRPr="00774185" w14:paraId="1F6D0B9F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57C1396" w14:textId="77777777" w:rsidR="00CE153B" w:rsidRPr="00774185" w:rsidRDefault="00CE153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5D80" w14:textId="77777777" w:rsidR="00CE153B" w:rsidRPr="00774185" w:rsidRDefault="0044675B" w:rsidP="00332985">
            <w:pPr>
              <w:rPr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Długopis z funkcją oparcia na telefon komórkowy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7C2A7" w14:textId="77777777" w:rsidR="00CE153B" w:rsidRPr="00774185" w:rsidRDefault="00CE153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361A1" w14:textId="77777777" w:rsidR="00CE153B" w:rsidRPr="00774185" w:rsidRDefault="00CE153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 </w:t>
            </w:r>
            <w:r w:rsidR="0044675B" w:rsidRPr="00774185">
              <w:rPr>
                <w:sz w:val="22"/>
                <w:szCs w:val="22"/>
              </w:rPr>
              <w:t xml:space="preserve">500 </w:t>
            </w:r>
            <w:r w:rsidRPr="00774185">
              <w:rPr>
                <w:sz w:val="22"/>
                <w:szCs w:val="22"/>
              </w:rPr>
              <w:t>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5129C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7E28F" w14:textId="77777777" w:rsidR="00CE153B" w:rsidRPr="00774185" w:rsidRDefault="00CE153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A1B5366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55B6CE4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6EE6B832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407A66C" w14:textId="3E1289BE" w:rsidR="0044675B" w:rsidRPr="00774185" w:rsidRDefault="00913FD9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858CD" w14:textId="77777777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Długopis z gumową końcówką do obsługi ekranów dotykowych w smartfonach i tabletach przystosowaną do ekranów dotykowych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36299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A7547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400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1FBA3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F63B3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2A08872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39F3CA7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64AB9B2C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4354BBB" w14:textId="3C7FBCEF" w:rsidR="0044675B" w:rsidRPr="00774185" w:rsidRDefault="00913FD9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6F843" w14:textId="77777777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Latarka z długopisem i karabińczykiem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EE613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D4888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200 szt. 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47D3F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5ACAE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EE8466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D5A1A30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6C60E117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66CCADE" w14:textId="46B0CEBB" w:rsidR="0044675B" w:rsidRPr="00774185" w:rsidRDefault="00913FD9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F5EFF" w14:textId="77777777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proofErr w:type="spellStart"/>
            <w:r w:rsidRPr="00774185">
              <w:rPr>
                <w:color w:val="000000"/>
                <w:sz w:val="22"/>
                <w:szCs w:val="22"/>
              </w:rPr>
              <w:t>Zakreślacz</w:t>
            </w:r>
            <w:proofErr w:type="spellEnd"/>
            <w:r w:rsidRPr="00774185">
              <w:rPr>
                <w:color w:val="000000"/>
                <w:sz w:val="22"/>
                <w:szCs w:val="22"/>
              </w:rPr>
              <w:t xml:space="preserve"> w kształcie żarówki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C26E5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CD2E5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35B69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67D4F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9521DB3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E4A1DAA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185B29C2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BA8237E" w14:textId="0A88975D" w:rsidR="0044675B" w:rsidRPr="00774185" w:rsidRDefault="00913FD9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68797" w14:textId="77777777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Elastyczna lampka USB do komputera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C9E7E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94488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100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6D972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09B31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17EE8A29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536F4D4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1291EEA9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C5DA88D" w14:textId="2BBB7884" w:rsidR="0044675B" w:rsidRPr="00774185" w:rsidRDefault="0044675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1</w:t>
            </w:r>
            <w:r w:rsidR="00913FD9">
              <w:rPr>
                <w:sz w:val="22"/>
                <w:szCs w:val="22"/>
              </w:rPr>
              <w:t>0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82874" w14:textId="77777777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Dwustronne światełko odblaskowe w kształcie kółka z rozpinaną zawieszką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4AE1A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7EB9E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6F3E1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6AC4B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74CA3DE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23767B2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5F3D0469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37D7874" w14:textId="11DD87A1" w:rsidR="0044675B" w:rsidRPr="00774185" w:rsidRDefault="0044675B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1</w:t>
            </w:r>
            <w:r w:rsidR="00913FD9">
              <w:rPr>
                <w:sz w:val="22"/>
                <w:szCs w:val="22"/>
              </w:rPr>
              <w:t>1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2B04F" w14:textId="77777777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Opaska odblaskowa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2D36A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56825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300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916BA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9BBC1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534C151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3E910F9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2F7DEDD2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DF15D3" w14:textId="1F148B5D" w:rsidR="0044675B" w:rsidRPr="00774185" w:rsidRDefault="00E856E1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505CA" w14:textId="77777777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Notatnik „uśmiechnięta buzia”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BCA75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2CD8F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4DCCF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E6C4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F2CA075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E146545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2D33628C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D195E65" w14:textId="309080AD" w:rsidR="0044675B" w:rsidRPr="00774185" w:rsidRDefault="00E856E1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6F8A6" w14:textId="77777777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Opaska na ramię, etui na telefon komórkowy lub odtwarzacz mp3 z przezroczystą kieszonką na zamek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DB55F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3D8C7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006E9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5F076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B6B436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62C512F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5FF9958C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275872F9" w14:textId="055CD03D" w:rsidR="0044675B" w:rsidRPr="00774185" w:rsidRDefault="00E856E1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F7355" w14:textId="77777777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Kubek ceramiczny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83230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A18A8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C0A7DE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4CA64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C051087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1957FFB6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0813601A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4EB110D" w14:textId="1D9B50CD" w:rsidR="0044675B" w:rsidRPr="00774185" w:rsidRDefault="00E856E1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9D67F" w14:textId="77777777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Parasol sztormowy 30''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69783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F3A1C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50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4FC84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4493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4FB6F2D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CE4FEE4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6C06C223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A5A6ECE" w14:textId="05B56120" w:rsidR="0044675B" w:rsidRPr="00774185" w:rsidRDefault="00E856E1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9B8DE" w14:textId="77777777" w:rsidR="0044675B" w:rsidRPr="00774185" w:rsidRDefault="0044675B" w:rsidP="00332985">
            <w:pPr>
              <w:rPr>
                <w:color w:val="000000"/>
                <w:sz w:val="22"/>
                <w:szCs w:val="22"/>
              </w:rPr>
            </w:pPr>
            <w:r w:rsidRPr="00774185">
              <w:rPr>
                <w:color w:val="000000"/>
                <w:sz w:val="22"/>
                <w:szCs w:val="22"/>
              </w:rPr>
              <w:t>Smycz z metalowym karabińczykiem i złączką bezpieczeństwa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5E2EE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FACD7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1000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6688F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5EF1F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B934272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B68BC26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51FC08B9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52ABBA" w14:textId="4B494EC2" w:rsidR="0044675B" w:rsidRPr="00774185" w:rsidRDefault="00E856E1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F7E1" w14:textId="77777777" w:rsidR="0044675B" w:rsidRPr="00774185" w:rsidRDefault="00A77BC2" w:rsidP="003329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P</w:t>
            </w:r>
            <w:r w:rsidR="0044675B" w:rsidRPr="00774185">
              <w:rPr>
                <w:color w:val="000000"/>
                <w:sz w:val="22"/>
                <w:szCs w:val="22"/>
              </w:rPr>
              <w:t>endrive</w:t>
            </w:r>
            <w:r w:rsidR="0044675B" w:rsidRPr="00774185">
              <w:rPr>
                <w:sz w:val="22"/>
                <w:szCs w:val="22"/>
              </w:rPr>
              <w:t xml:space="preserve"> USB 3.0, 32 GB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C4F81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2B665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C12D0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A9266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45F2EEB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297BB5F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44675B" w:rsidRPr="00774185" w14:paraId="6F5B5303" w14:textId="77777777" w:rsidTr="00774185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E7798C" w14:textId="1D8605DD" w:rsidR="0044675B" w:rsidRPr="00774185" w:rsidRDefault="00E856E1" w:rsidP="00332985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189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ECF9E" w14:textId="77777777" w:rsidR="0044675B" w:rsidRPr="00774185" w:rsidRDefault="00A77BC2" w:rsidP="00332985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K</w:t>
            </w:r>
            <w:r w:rsidR="0044675B" w:rsidRPr="00774185">
              <w:rPr>
                <w:color w:val="000000"/>
                <w:sz w:val="22"/>
                <w:szCs w:val="22"/>
              </w:rPr>
              <w:t>oszulki z krótkim rękawem</w:t>
            </w:r>
          </w:p>
        </w:tc>
        <w:tc>
          <w:tcPr>
            <w:tcW w:w="164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FBF7C" w14:textId="77777777" w:rsidR="0044675B" w:rsidRPr="00774185" w:rsidRDefault="0044675B" w:rsidP="00332985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9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1BEC7" w14:textId="77777777" w:rsidR="0044675B" w:rsidRPr="00774185" w:rsidRDefault="0044675B" w:rsidP="00CE153B">
            <w:pPr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200 szt.</w:t>
            </w:r>
          </w:p>
        </w:tc>
        <w:tc>
          <w:tcPr>
            <w:tcW w:w="13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0C41E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3074FD" w14:textId="77777777" w:rsidR="0044675B" w:rsidRPr="00774185" w:rsidRDefault="0044675B" w:rsidP="00332985">
            <w:pPr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204C955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2CAC76EE" w14:textId="77777777" w:rsidR="0044675B" w:rsidRPr="00774185" w:rsidRDefault="0044675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CE153B" w:rsidRPr="00774185" w14:paraId="1D5BF068" w14:textId="77777777" w:rsidTr="00774185">
        <w:trPr>
          <w:trHeight w:val="163"/>
        </w:trPr>
        <w:tc>
          <w:tcPr>
            <w:tcW w:w="63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D8C9008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  <w:p w14:paraId="347E32C9" w14:textId="77777777" w:rsidR="00CE153B" w:rsidRPr="00774185" w:rsidRDefault="00CE153B" w:rsidP="00332985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774185">
              <w:rPr>
                <w:b/>
                <w:bCs/>
                <w:sz w:val="22"/>
                <w:szCs w:val="22"/>
              </w:rPr>
              <w:t>RAZEM:</w:t>
            </w:r>
          </w:p>
          <w:p w14:paraId="0AFDBF12" w14:textId="77777777" w:rsidR="00B93724" w:rsidRPr="00774185" w:rsidRDefault="00B93724" w:rsidP="00056EAD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D1C8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257C0FF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B93BA38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</w:tr>
      <w:tr w:rsidR="00CE153B" w:rsidRPr="00774185" w14:paraId="449C9229" w14:textId="77777777" w:rsidTr="00774185">
        <w:trPr>
          <w:trHeight w:val="163"/>
        </w:trPr>
        <w:tc>
          <w:tcPr>
            <w:tcW w:w="6375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27535" w14:textId="77777777" w:rsidR="00CE153B" w:rsidRPr="00774185" w:rsidRDefault="00CE153B" w:rsidP="00332985">
            <w:pPr>
              <w:rPr>
                <w:i/>
                <w:iCs/>
                <w:sz w:val="22"/>
                <w:szCs w:val="22"/>
              </w:rPr>
            </w:pPr>
            <w:r w:rsidRPr="00774185">
              <w:rPr>
                <w:i/>
                <w:iCs/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23F771A2" w14:textId="77777777" w:rsidR="00CE153B" w:rsidRPr="00774185" w:rsidRDefault="00CE153B" w:rsidP="00332985">
            <w:pPr>
              <w:rPr>
                <w:sz w:val="22"/>
                <w:szCs w:val="22"/>
              </w:rPr>
            </w:pPr>
            <w:r w:rsidRPr="00774185">
              <w:rPr>
                <w:i/>
                <w:iCs/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F2599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E23EF1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75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9956DA9" w14:textId="77777777" w:rsidR="00CE153B" w:rsidRPr="00774185" w:rsidRDefault="00CE153B" w:rsidP="00332985">
            <w:pPr>
              <w:ind w:right="425"/>
              <w:rPr>
                <w:sz w:val="22"/>
                <w:szCs w:val="22"/>
              </w:rPr>
            </w:pPr>
          </w:p>
        </w:tc>
      </w:tr>
    </w:tbl>
    <w:p w14:paraId="459FF75A" w14:textId="77777777" w:rsidR="00201594" w:rsidRPr="00774185" w:rsidRDefault="00201594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24E103F9" w14:textId="77777777" w:rsidR="008D2AB8" w:rsidRPr="00774185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774185">
        <w:rPr>
          <w:b/>
          <w:sz w:val="22"/>
          <w:szCs w:val="22"/>
        </w:rPr>
        <w:t xml:space="preserve">Termin realizacji umowy: </w:t>
      </w:r>
      <w:r w:rsidRPr="00B93724">
        <w:rPr>
          <w:b/>
          <w:bCs/>
          <w:sz w:val="22"/>
          <w:szCs w:val="22"/>
        </w:rPr>
        <w:t>……………</w:t>
      </w:r>
      <w:r w:rsidR="00CE153B" w:rsidRPr="00B93724">
        <w:rPr>
          <w:b/>
          <w:bCs/>
          <w:sz w:val="22"/>
          <w:szCs w:val="22"/>
        </w:rPr>
        <w:t xml:space="preserve"> dni od daty podpisania umowy</w:t>
      </w:r>
      <w:r w:rsidR="00CE153B" w:rsidRPr="00774185">
        <w:rPr>
          <w:sz w:val="22"/>
          <w:szCs w:val="22"/>
        </w:rPr>
        <w:t xml:space="preserve"> </w:t>
      </w:r>
      <w:r w:rsidR="00CE153B" w:rsidRPr="00774185">
        <w:rPr>
          <w:sz w:val="22"/>
          <w:szCs w:val="22"/>
          <w:highlight w:val="yellow"/>
        </w:rPr>
        <w:t>(</w:t>
      </w:r>
      <w:r w:rsidRPr="00774185">
        <w:rPr>
          <w:i/>
          <w:sz w:val="22"/>
          <w:szCs w:val="22"/>
          <w:highlight w:val="yellow"/>
        </w:rPr>
        <w:t>kryterium oceny ofert)</w:t>
      </w:r>
    </w:p>
    <w:p w14:paraId="67623DD9" w14:textId="77777777" w:rsidR="008D2AB8" w:rsidRPr="00774185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774185">
        <w:rPr>
          <w:sz w:val="22"/>
          <w:szCs w:val="22"/>
        </w:rPr>
        <w:t xml:space="preserve">Oświadczamy, że zgodnie z ustawą z dnia </w:t>
      </w:r>
      <w:r w:rsidR="00A0022B" w:rsidRPr="00774185">
        <w:rPr>
          <w:sz w:val="22"/>
          <w:szCs w:val="22"/>
        </w:rPr>
        <w:t>6 marca 2018 r</w:t>
      </w:r>
      <w:r w:rsidRPr="00774185">
        <w:rPr>
          <w:sz w:val="22"/>
          <w:szCs w:val="22"/>
        </w:rPr>
        <w:t>.</w:t>
      </w:r>
      <w:r w:rsidR="00A0022B" w:rsidRPr="00774185">
        <w:rPr>
          <w:sz w:val="22"/>
          <w:szCs w:val="22"/>
        </w:rPr>
        <w:t xml:space="preserve"> Prawo przedsiębiorców, </w:t>
      </w:r>
      <w:r w:rsidRPr="00774185">
        <w:rPr>
          <w:sz w:val="22"/>
          <w:szCs w:val="22"/>
        </w:rPr>
        <w:t>należymy do małych lub średnich przedsiębiorców:</w:t>
      </w:r>
      <w:r w:rsidRPr="00774185">
        <w:rPr>
          <w:b/>
          <w:sz w:val="22"/>
          <w:szCs w:val="22"/>
        </w:rPr>
        <w:t xml:space="preserve"> TAK/NIE</w:t>
      </w:r>
    </w:p>
    <w:p w14:paraId="3EEB983B" w14:textId="77777777" w:rsidR="00545B2B" w:rsidRPr="00774185" w:rsidRDefault="008D2AB8" w:rsidP="00545B2B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774185">
        <w:rPr>
          <w:b/>
          <w:sz w:val="22"/>
          <w:szCs w:val="22"/>
        </w:rPr>
        <w:t xml:space="preserve">Termin płatności: </w:t>
      </w:r>
      <w:r w:rsidR="00545B2B" w:rsidRPr="0077418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F3BE693" w14:textId="77777777" w:rsidR="008D2AB8" w:rsidRPr="00774185" w:rsidRDefault="008D2AB8" w:rsidP="008D2AB8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680978C1" w14:textId="77777777" w:rsidR="008D2AB8" w:rsidRPr="00774185" w:rsidRDefault="008D2AB8" w:rsidP="008D2AB8">
      <w:pPr>
        <w:jc w:val="both"/>
        <w:rPr>
          <w:sz w:val="22"/>
          <w:szCs w:val="22"/>
        </w:rPr>
      </w:pPr>
    </w:p>
    <w:p w14:paraId="4E6A7EEC" w14:textId="77777777" w:rsidR="00FE545C" w:rsidRPr="00774185" w:rsidRDefault="008D2AB8" w:rsidP="00FE545C">
      <w:pPr>
        <w:rPr>
          <w:b/>
          <w:sz w:val="22"/>
          <w:szCs w:val="22"/>
          <w:u w:val="single"/>
        </w:rPr>
      </w:pPr>
      <w:r w:rsidRPr="00774185">
        <w:rPr>
          <w:sz w:val="22"/>
          <w:szCs w:val="22"/>
        </w:rPr>
        <w:br w:type="page"/>
      </w:r>
      <w:r w:rsidR="00FE545C" w:rsidRPr="00774185">
        <w:rPr>
          <w:b/>
          <w:sz w:val="22"/>
          <w:szCs w:val="22"/>
          <w:u w:val="single"/>
        </w:rPr>
        <w:lastRenderedPageBreak/>
        <w:t>Jednocześnie oświadczamy, że:</w:t>
      </w:r>
    </w:p>
    <w:p w14:paraId="6693F268" w14:textId="77777777" w:rsidR="00F3548C" w:rsidRPr="00774185" w:rsidRDefault="00F3548C" w:rsidP="00F3548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774185"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54C77558" w14:textId="77777777" w:rsidR="00F3548C" w:rsidRPr="00774185" w:rsidRDefault="00F3548C" w:rsidP="00F3548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774185">
        <w:rPr>
          <w:color w:val="000000"/>
          <w:sz w:val="22"/>
          <w:szCs w:val="22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774185">
        <w:rPr>
          <w:color w:val="000000"/>
          <w:sz w:val="22"/>
          <w:szCs w:val="22"/>
        </w:rPr>
        <w:t xml:space="preserve"> i nie wnosimy do nich żadnych zastrzeżeń.</w:t>
      </w:r>
    </w:p>
    <w:p w14:paraId="02ED8A96" w14:textId="77777777" w:rsidR="00F3548C" w:rsidRPr="00774185" w:rsidRDefault="00F3548C" w:rsidP="00F3548C">
      <w:pPr>
        <w:numPr>
          <w:ilvl w:val="0"/>
          <w:numId w:val="1"/>
        </w:numPr>
        <w:jc w:val="both"/>
        <w:rPr>
          <w:sz w:val="22"/>
          <w:szCs w:val="22"/>
        </w:rPr>
      </w:pPr>
      <w:r w:rsidRPr="00774185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DEA5942" w14:textId="77777777" w:rsidR="00F3548C" w:rsidRPr="00774185" w:rsidRDefault="00F3548C" w:rsidP="00F3548C">
      <w:pPr>
        <w:ind w:left="360"/>
        <w:jc w:val="both"/>
        <w:rPr>
          <w:i/>
          <w:sz w:val="22"/>
          <w:szCs w:val="22"/>
        </w:rPr>
      </w:pPr>
      <w:r w:rsidRPr="00774185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26F1EBB" w14:textId="77777777" w:rsidR="00F3548C" w:rsidRPr="00774185" w:rsidRDefault="00F3548C" w:rsidP="00F3548C">
      <w:pPr>
        <w:ind w:left="360"/>
        <w:jc w:val="both"/>
        <w:rPr>
          <w:i/>
          <w:sz w:val="22"/>
          <w:szCs w:val="22"/>
        </w:rPr>
      </w:pPr>
      <w:r w:rsidRPr="00774185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BFAD01E" w14:textId="77777777" w:rsidR="00F3548C" w:rsidRPr="00774185" w:rsidRDefault="00F3548C" w:rsidP="00F3548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774185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3548C" w:rsidRPr="00774185" w14:paraId="57768666" w14:textId="77777777" w:rsidTr="0033298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0EBCC1" w14:textId="77777777" w:rsidR="00F3548C" w:rsidRPr="00774185" w:rsidRDefault="00F3548C" w:rsidP="003329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06C183F" w14:textId="77777777" w:rsidR="00F3548C" w:rsidRPr="00774185" w:rsidRDefault="00F3548C" w:rsidP="003329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 xml:space="preserve">Opis części zamówienia, którą wykonawca </w:t>
            </w:r>
          </w:p>
          <w:p w14:paraId="0DEB0474" w14:textId="77777777" w:rsidR="00F3548C" w:rsidRPr="00774185" w:rsidRDefault="00F3548C" w:rsidP="003329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168845" w14:textId="77777777" w:rsidR="00F3548C" w:rsidRPr="00774185" w:rsidRDefault="00F3548C" w:rsidP="0033298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774185">
              <w:rPr>
                <w:sz w:val="22"/>
                <w:szCs w:val="22"/>
              </w:rPr>
              <w:t>Nazwa podwykonawcy</w:t>
            </w:r>
            <w:r w:rsidRPr="00774185">
              <w:rPr>
                <w:sz w:val="22"/>
                <w:szCs w:val="22"/>
              </w:rPr>
              <w:br/>
              <w:t>(o ile jest znana)</w:t>
            </w:r>
          </w:p>
        </w:tc>
      </w:tr>
      <w:tr w:rsidR="00F3548C" w:rsidRPr="00774185" w14:paraId="2B826FB4" w14:textId="77777777" w:rsidTr="0033298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0ECDE5" w14:textId="77777777" w:rsidR="00F3548C" w:rsidRPr="00774185" w:rsidRDefault="00F3548C" w:rsidP="0033298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FDB809" w14:textId="77777777" w:rsidR="00F3548C" w:rsidRPr="00774185" w:rsidRDefault="00F3548C" w:rsidP="0033298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8A1632" w14:textId="77777777" w:rsidR="00F3548C" w:rsidRPr="00774185" w:rsidRDefault="00F3548C" w:rsidP="0033298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F3548C" w:rsidRPr="00774185" w14:paraId="57101C7C" w14:textId="77777777" w:rsidTr="0033298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429D3" w14:textId="77777777" w:rsidR="00F3548C" w:rsidRPr="00774185" w:rsidRDefault="00F3548C" w:rsidP="0033298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C570E6" w14:textId="77777777" w:rsidR="00F3548C" w:rsidRPr="00774185" w:rsidRDefault="00F3548C" w:rsidP="0033298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88FAF3" w14:textId="77777777" w:rsidR="00F3548C" w:rsidRPr="00774185" w:rsidRDefault="00F3548C" w:rsidP="0033298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2021A394" w14:textId="77777777" w:rsidR="00F3548C" w:rsidRPr="00774185" w:rsidRDefault="00F3548C" w:rsidP="00F3548C">
      <w:pPr>
        <w:numPr>
          <w:ilvl w:val="0"/>
          <w:numId w:val="1"/>
        </w:numPr>
        <w:jc w:val="both"/>
        <w:rPr>
          <w:sz w:val="22"/>
          <w:szCs w:val="22"/>
        </w:rPr>
      </w:pPr>
      <w:r w:rsidRPr="00774185">
        <w:rPr>
          <w:sz w:val="22"/>
          <w:szCs w:val="22"/>
        </w:rPr>
        <w:t>Upoważnionymi do reprezentowania naszej firmy są następujące osoby:</w:t>
      </w:r>
    </w:p>
    <w:p w14:paraId="458D3923" w14:textId="77777777" w:rsidR="00F3548C" w:rsidRPr="00774185" w:rsidRDefault="00F3548C" w:rsidP="00F3548C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774185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774185">
        <w:rPr>
          <w:rFonts w:ascii="Times New Roman" w:hAnsi="Times New Roman" w:cs="Times New Roman"/>
          <w:sz w:val="22"/>
          <w:szCs w:val="22"/>
        </w:rPr>
        <w:tab/>
      </w:r>
      <w:r w:rsidRPr="00774185">
        <w:rPr>
          <w:rFonts w:ascii="Times New Roman" w:hAnsi="Times New Roman" w:cs="Times New Roman"/>
          <w:sz w:val="22"/>
          <w:szCs w:val="22"/>
        </w:rPr>
        <w:tab/>
      </w:r>
      <w:r w:rsidRPr="00774185">
        <w:rPr>
          <w:rFonts w:ascii="Times New Roman" w:hAnsi="Times New Roman" w:cs="Times New Roman"/>
          <w:sz w:val="22"/>
          <w:szCs w:val="22"/>
        </w:rPr>
        <w:tab/>
      </w:r>
      <w:r w:rsidRPr="00774185">
        <w:rPr>
          <w:rFonts w:ascii="Times New Roman" w:hAnsi="Times New Roman" w:cs="Times New Roman"/>
          <w:sz w:val="22"/>
          <w:szCs w:val="22"/>
        </w:rPr>
        <w:tab/>
      </w:r>
      <w:r w:rsidRPr="00774185">
        <w:rPr>
          <w:rFonts w:ascii="Times New Roman" w:hAnsi="Times New Roman" w:cs="Times New Roman"/>
          <w:sz w:val="22"/>
          <w:szCs w:val="22"/>
        </w:rPr>
        <w:tab/>
      </w:r>
      <w:r w:rsidRPr="00774185">
        <w:rPr>
          <w:rFonts w:ascii="Times New Roman" w:hAnsi="Times New Roman" w:cs="Times New Roman"/>
          <w:sz w:val="22"/>
          <w:szCs w:val="22"/>
        </w:rPr>
        <w:tab/>
      </w:r>
      <w:r w:rsidRPr="00774185">
        <w:rPr>
          <w:rFonts w:ascii="Times New Roman" w:hAnsi="Times New Roman" w:cs="Times New Roman"/>
          <w:sz w:val="22"/>
          <w:szCs w:val="22"/>
        </w:rPr>
        <w:tab/>
      </w:r>
    </w:p>
    <w:p w14:paraId="55D5BB6C" w14:textId="77777777" w:rsidR="00F3548C" w:rsidRPr="00774185" w:rsidRDefault="00F3548C" w:rsidP="00F3548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7418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74185">
        <w:rPr>
          <w:sz w:val="22"/>
          <w:szCs w:val="22"/>
        </w:rPr>
        <w:tab/>
      </w:r>
      <w:r w:rsidRPr="00774185">
        <w:rPr>
          <w:sz w:val="22"/>
          <w:szCs w:val="22"/>
        </w:rPr>
        <w:tab/>
        <w:t xml:space="preserve"> </w:t>
      </w:r>
    </w:p>
    <w:p w14:paraId="0383F18F" w14:textId="77777777" w:rsidR="00F3548C" w:rsidRPr="00774185" w:rsidRDefault="00F3548C" w:rsidP="00F3548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</w:p>
    <w:p w14:paraId="77D6ADD3" w14:textId="77777777" w:rsidR="00F3548C" w:rsidRPr="00774185" w:rsidRDefault="00F3548C" w:rsidP="00F3548C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774185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774185">
        <w:rPr>
          <w:sz w:val="22"/>
          <w:szCs w:val="22"/>
        </w:rPr>
        <w:tab/>
      </w:r>
      <w:r w:rsidRPr="00774185">
        <w:rPr>
          <w:sz w:val="22"/>
          <w:szCs w:val="22"/>
        </w:rPr>
        <w:tab/>
        <w:t xml:space="preserve"> </w:t>
      </w:r>
    </w:p>
    <w:p w14:paraId="01D75E4F" w14:textId="77777777" w:rsidR="00F3548C" w:rsidRPr="00774185" w:rsidRDefault="00F3548C" w:rsidP="00F3548C">
      <w:pPr>
        <w:numPr>
          <w:ilvl w:val="0"/>
          <w:numId w:val="1"/>
        </w:numPr>
        <w:jc w:val="both"/>
        <w:rPr>
          <w:sz w:val="22"/>
          <w:szCs w:val="22"/>
        </w:rPr>
      </w:pPr>
      <w:r w:rsidRPr="00774185">
        <w:rPr>
          <w:sz w:val="22"/>
          <w:szCs w:val="22"/>
        </w:rPr>
        <w:t>upoważnienie dla powyżej wskazanych osób wynika z następującego (</w:t>
      </w:r>
      <w:proofErr w:type="spellStart"/>
      <w:r w:rsidRPr="00774185">
        <w:rPr>
          <w:sz w:val="22"/>
          <w:szCs w:val="22"/>
        </w:rPr>
        <w:t>ych</w:t>
      </w:r>
      <w:proofErr w:type="spellEnd"/>
      <w:r w:rsidRPr="00774185">
        <w:rPr>
          <w:sz w:val="22"/>
          <w:szCs w:val="22"/>
        </w:rPr>
        <w:t>) dokumentu(ów)</w:t>
      </w:r>
    </w:p>
    <w:p w14:paraId="3E49AA7B" w14:textId="77777777" w:rsidR="00F3548C" w:rsidRPr="00774185" w:rsidRDefault="00F3548C" w:rsidP="00F3548C">
      <w:pPr>
        <w:jc w:val="both"/>
        <w:rPr>
          <w:sz w:val="22"/>
          <w:szCs w:val="22"/>
        </w:rPr>
      </w:pPr>
      <w:r w:rsidRPr="00774185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2B1E09DA" w14:textId="77777777" w:rsidR="00F3548C" w:rsidRPr="00774185" w:rsidRDefault="00F3548C" w:rsidP="00F3548C">
      <w:pPr>
        <w:numPr>
          <w:ilvl w:val="0"/>
          <w:numId w:val="1"/>
        </w:numPr>
        <w:jc w:val="both"/>
        <w:rPr>
          <w:sz w:val="22"/>
          <w:szCs w:val="22"/>
        </w:rPr>
      </w:pPr>
      <w:r w:rsidRPr="00774185">
        <w:rPr>
          <w:sz w:val="22"/>
          <w:szCs w:val="22"/>
        </w:rPr>
        <w:t>załącznikami do niniejszej oferty są:</w:t>
      </w:r>
    </w:p>
    <w:p w14:paraId="3A6CC085" w14:textId="77777777" w:rsidR="00F3548C" w:rsidRPr="00774185" w:rsidRDefault="00F3548C" w:rsidP="00F354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74185">
        <w:rPr>
          <w:sz w:val="22"/>
          <w:szCs w:val="22"/>
        </w:rPr>
        <w:t>………………………………………………………………………………………….</w:t>
      </w:r>
    </w:p>
    <w:p w14:paraId="79227D5D" w14:textId="77777777" w:rsidR="00F3548C" w:rsidRPr="00774185" w:rsidRDefault="00F3548C" w:rsidP="00F354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74185">
        <w:rPr>
          <w:sz w:val="22"/>
          <w:szCs w:val="22"/>
        </w:rPr>
        <w:t>……………………………………………..……………………………………………</w:t>
      </w:r>
    </w:p>
    <w:p w14:paraId="3B304AD4" w14:textId="77777777" w:rsidR="00F3548C" w:rsidRPr="00774185" w:rsidRDefault="00F3548C" w:rsidP="00F354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74185"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46B36C2D" w14:textId="77777777" w:rsidR="00F3548C" w:rsidRPr="00774185" w:rsidRDefault="00F3548C" w:rsidP="00F354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74185">
        <w:rPr>
          <w:sz w:val="22"/>
          <w:szCs w:val="22"/>
        </w:rPr>
        <w:t>………………………………………………………………………………………….</w:t>
      </w:r>
    </w:p>
    <w:p w14:paraId="6C49C6EC" w14:textId="77777777" w:rsidR="00F3548C" w:rsidRPr="00774185" w:rsidRDefault="00F3548C" w:rsidP="00F3548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774185">
        <w:rPr>
          <w:sz w:val="22"/>
          <w:szCs w:val="22"/>
        </w:rPr>
        <w:t>……………………………………………..……………………………………………</w:t>
      </w:r>
    </w:p>
    <w:p w14:paraId="65613E00" w14:textId="77777777" w:rsidR="00F3548C" w:rsidRPr="00774185" w:rsidRDefault="00F3548C" w:rsidP="00F3548C">
      <w:pPr>
        <w:spacing w:line="360" w:lineRule="auto"/>
        <w:ind w:left="1440"/>
        <w:jc w:val="both"/>
        <w:rPr>
          <w:sz w:val="22"/>
          <w:szCs w:val="22"/>
        </w:rPr>
      </w:pPr>
    </w:p>
    <w:p w14:paraId="5E945FFD" w14:textId="77777777" w:rsidR="00F3548C" w:rsidRPr="00774185" w:rsidRDefault="00F3548C" w:rsidP="00F3548C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2"/>
          <w:szCs w:val="22"/>
          <w:lang w:eastAsia="zh-CN"/>
        </w:rPr>
      </w:pPr>
      <w:r w:rsidRPr="00B468D4">
        <w:rPr>
          <w:rFonts w:eastAsia="Calibri"/>
          <w:b/>
          <w:sz w:val="22"/>
          <w:szCs w:val="22"/>
          <w:highlight w:val="yellow"/>
          <w:lang w:eastAsia="zh-CN"/>
        </w:rPr>
        <w:t>Oferta</w:t>
      </w:r>
      <w:r w:rsidRPr="00B468D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B468D4">
        <w:rPr>
          <w:rFonts w:eastAsia="Calibri"/>
          <w:b/>
          <w:sz w:val="22"/>
          <w:szCs w:val="22"/>
          <w:highlight w:val="yellow"/>
          <w:lang w:eastAsia="zh-CN"/>
        </w:rPr>
        <w:t>powinna</w:t>
      </w:r>
      <w:r w:rsidRPr="00B468D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B468D4">
        <w:rPr>
          <w:rFonts w:eastAsia="Calibri"/>
          <w:b/>
          <w:sz w:val="22"/>
          <w:szCs w:val="22"/>
          <w:highlight w:val="yellow"/>
          <w:lang w:eastAsia="zh-CN"/>
        </w:rPr>
        <w:t>być sporządzona</w:t>
      </w:r>
      <w:r w:rsidRPr="00B468D4">
        <w:rPr>
          <w:rFonts w:eastAsia="Calibri"/>
          <w:sz w:val="22"/>
          <w:szCs w:val="22"/>
          <w:highlight w:val="yellow"/>
          <w:lang w:eastAsia="zh-CN"/>
        </w:rPr>
        <w:t xml:space="preserve"> </w:t>
      </w:r>
      <w:r w:rsidRPr="00B468D4">
        <w:rPr>
          <w:rFonts w:eastAsia="Calibri"/>
          <w:b/>
          <w:sz w:val="22"/>
          <w:szCs w:val="22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 w:rsidRPr="00B468D4">
        <w:rPr>
          <w:rFonts w:eastAsia="Calibri"/>
          <w:sz w:val="22"/>
          <w:szCs w:val="22"/>
          <w:highlight w:val="yellow"/>
          <w:lang w:eastAsia="zh-CN"/>
        </w:rPr>
        <w:t>.</w:t>
      </w:r>
    </w:p>
    <w:p w14:paraId="7D334C84" w14:textId="77777777" w:rsidR="00F3548C" w:rsidRPr="00774185" w:rsidRDefault="00F3548C" w:rsidP="00FE545C">
      <w:pPr>
        <w:rPr>
          <w:b/>
          <w:sz w:val="22"/>
          <w:szCs w:val="22"/>
          <w:u w:val="single"/>
        </w:rPr>
      </w:pPr>
    </w:p>
    <w:p w14:paraId="340B5B77" w14:textId="77777777" w:rsidR="00FE545C" w:rsidRPr="00774185" w:rsidRDefault="00FE545C" w:rsidP="00FE545C">
      <w:pPr>
        <w:jc w:val="right"/>
        <w:rPr>
          <w:sz w:val="22"/>
          <w:szCs w:val="22"/>
        </w:rPr>
      </w:pPr>
    </w:p>
    <w:sectPr w:rsidR="00FE545C" w:rsidRPr="0077418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F9442" w14:textId="77777777" w:rsidR="00AF65C8" w:rsidRDefault="00AF65C8">
      <w:r>
        <w:separator/>
      </w:r>
    </w:p>
  </w:endnote>
  <w:endnote w:type="continuationSeparator" w:id="0">
    <w:p w14:paraId="16C221C4" w14:textId="77777777" w:rsidR="00AF65C8" w:rsidRDefault="00AF65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68127" w14:textId="77777777" w:rsidR="006551C2" w:rsidRDefault="006551C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BD4C5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BA486" w14:textId="77777777" w:rsidR="006551C2" w:rsidRDefault="006551C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0B348" w14:textId="77777777" w:rsidR="00AF65C8" w:rsidRDefault="00AF65C8">
      <w:r>
        <w:separator/>
      </w:r>
    </w:p>
  </w:footnote>
  <w:footnote w:type="continuationSeparator" w:id="0">
    <w:p w14:paraId="1D4F82C1" w14:textId="77777777" w:rsidR="00AF65C8" w:rsidRDefault="00AF65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A51ABB" w14:textId="77777777" w:rsidR="006551C2" w:rsidRDefault="006551C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69589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C9BA2E" w14:textId="77777777" w:rsidR="006551C2" w:rsidRDefault="006551C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3467156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6504549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459303740">
    <w:abstractNumId w:val="0"/>
  </w:num>
  <w:num w:numId="4" w16cid:durableId="7286959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3BDD"/>
    <w:rsid w:val="00012286"/>
    <w:rsid w:val="00056EAD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1594"/>
    <w:rsid w:val="002063F0"/>
    <w:rsid w:val="00207E98"/>
    <w:rsid w:val="002723B0"/>
    <w:rsid w:val="00315A4A"/>
    <w:rsid w:val="0044675B"/>
    <w:rsid w:val="004B7300"/>
    <w:rsid w:val="004C6753"/>
    <w:rsid w:val="00545B2B"/>
    <w:rsid w:val="00595C87"/>
    <w:rsid w:val="005D2C65"/>
    <w:rsid w:val="005E6D94"/>
    <w:rsid w:val="0063384F"/>
    <w:rsid w:val="00643C6F"/>
    <w:rsid w:val="00646202"/>
    <w:rsid w:val="0065290F"/>
    <w:rsid w:val="006551C2"/>
    <w:rsid w:val="0067398B"/>
    <w:rsid w:val="006815F6"/>
    <w:rsid w:val="00774185"/>
    <w:rsid w:val="007748F0"/>
    <w:rsid w:val="007A4321"/>
    <w:rsid w:val="00833933"/>
    <w:rsid w:val="00853083"/>
    <w:rsid w:val="008B2F0C"/>
    <w:rsid w:val="008B4928"/>
    <w:rsid w:val="008D2AB8"/>
    <w:rsid w:val="008F1C66"/>
    <w:rsid w:val="00913FD9"/>
    <w:rsid w:val="00953BDD"/>
    <w:rsid w:val="00970FE4"/>
    <w:rsid w:val="00A0022B"/>
    <w:rsid w:val="00A346FE"/>
    <w:rsid w:val="00A47B4D"/>
    <w:rsid w:val="00A77BC2"/>
    <w:rsid w:val="00A83018"/>
    <w:rsid w:val="00AF65C8"/>
    <w:rsid w:val="00B468D4"/>
    <w:rsid w:val="00B774DC"/>
    <w:rsid w:val="00B93724"/>
    <w:rsid w:val="00C969A6"/>
    <w:rsid w:val="00CA7D36"/>
    <w:rsid w:val="00CE153B"/>
    <w:rsid w:val="00D24208"/>
    <w:rsid w:val="00D325FF"/>
    <w:rsid w:val="00D60C38"/>
    <w:rsid w:val="00D64B3C"/>
    <w:rsid w:val="00D66893"/>
    <w:rsid w:val="00D90ACB"/>
    <w:rsid w:val="00DC1500"/>
    <w:rsid w:val="00E44371"/>
    <w:rsid w:val="00E856E1"/>
    <w:rsid w:val="00E949B0"/>
    <w:rsid w:val="00F00591"/>
    <w:rsid w:val="00F3548C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C601FDE"/>
  <w15:chartTrackingRefBased/>
  <w15:docId w15:val="{C9AE5D21-FB7C-4A52-B643-0ECB08B0D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4</Pages>
  <Words>662</Words>
  <Characters>5010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6</cp:revision>
  <cp:lastPrinted>1899-12-31T23:00:00Z</cp:lastPrinted>
  <dcterms:created xsi:type="dcterms:W3CDTF">2022-11-22T10:41:00Z</dcterms:created>
  <dcterms:modified xsi:type="dcterms:W3CDTF">2022-11-22T10:45:00Z</dcterms:modified>
</cp:coreProperties>
</file>