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0951F0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F20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8E3478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540996DF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DE7F20" w:rsidRPr="00DE7F20">
        <w:rPr>
          <w:b/>
        </w:rPr>
        <w:t>kurs nauki języka angielskiego - na różnych poziomach zaawansowania - dla pracowników administracyjnych i zarządzających Uczelni realizowany w ramach projektu ZPR AGH- KC-zp.272-</w:t>
      </w:r>
      <w:r w:rsidR="008E3478">
        <w:rPr>
          <w:b/>
        </w:rPr>
        <w:t>700</w:t>
      </w:r>
      <w:r w:rsidR="00DE7F20" w:rsidRPr="00DE7F20">
        <w:rPr>
          <w:b/>
        </w:rPr>
        <w:t>/22</w:t>
      </w:r>
      <w:r w:rsidR="00450386" w:rsidRPr="00450386">
        <w:rPr>
          <w:b/>
        </w:rPr>
        <w:t>.</w:t>
      </w:r>
    </w:p>
    <w:p w14:paraId="352570AC" w14:textId="77777777" w:rsidR="00C73817" w:rsidRDefault="00C73817" w:rsidP="00225675">
      <w:pPr>
        <w:tabs>
          <w:tab w:val="left" w:pos="0"/>
        </w:tabs>
        <w:jc w:val="both"/>
        <w:rPr>
          <w:b/>
        </w:rPr>
      </w:pPr>
    </w:p>
    <w:p w14:paraId="00126B88" w14:textId="1865BC53" w:rsidR="00130DDC" w:rsidRPr="00AA36AA" w:rsidRDefault="00C73817" w:rsidP="00225675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Oświadczam, że dysponuję lub będę dysponował: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4E7BD2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372AA31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8E3478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C73817" w:rsidRPr="001D740A" w14:paraId="66125296" w14:textId="77777777" w:rsidTr="004E7BD2">
        <w:trPr>
          <w:trHeight w:val="210"/>
        </w:trPr>
        <w:tc>
          <w:tcPr>
            <w:tcW w:w="7508" w:type="dxa"/>
            <w:gridSpan w:val="2"/>
            <w:vAlign w:val="center"/>
          </w:tcPr>
          <w:p w14:paraId="1D46F53F" w14:textId="77CF6926" w:rsidR="00C73817" w:rsidRDefault="00C73817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LEKTOR</w:t>
            </w:r>
            <w:r w:rsidR="004E7BD2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JĘZYKA ANGIELSKIEGO</w:t>
            </w:r>
          </w:p>
        </w:tc>
        <w:tc>
          <w:tcPr>
            <w:tcW w:w="2343" w:type="dxa"/>
            <w:vAlign w:val="center"/>
          </w:tcPr>
          <w:p w14:paraId="463B254A" w14:textId="77777777" w:rsidR="00C73817" w:rsidRPr="001F3612" w:rsidRDefault="00C73817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987E4B" w:rsidRPr="00DF3D15" w14:paraId="05175DAA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300CC8DB" w14:textId="1E94545D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dwuletnie doświadczenie obejmujące min. 100 godzin nauczania metodą bezpośrednią np.: Metoda </w:t>
            </w:r>
            <w:proofErr w:type="spellStart"/>
            <w:r w:rsidR="000A0917"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0A0917"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211460C4" w14:textId="77777777" w:rsidR="00C73817" w:rsidRDefault="00C73817" w:rsidP="00C73817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007A11A" w14:textId="74AD0342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0A0917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A0917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730775EF" w14:textId="77777777" w:rsidR="00C73817" w:rsidRDefault="00C73817" w:rsidP="00C73817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09F48DE" w14:textId="10EED6B5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dyplom ukończenia studiów magisterskich lub wyższych zawodowych na kierunku filologia angielska lub lingwistyka stosowana obejmująca język angielski i przygotowanie pedagogiczne </w:t>
            </w:r>
            <w:r w:rsidR="000A0917"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32E9993" w14:textId="1DC65C05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</w:pPr>
          </w:p>
          <w:p w14:paraId="5DC4E775" w14:textId="6C53C014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FA4F43E" w14:textId="35AF9FD7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lub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2D93DCE3" w14:textId="1C8DCBE1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06D3414C" w14:textId="07FFA993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</w:t>
            </w:r>
            <w:r w:rsidR="004E7BD2"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="004E7BD2" w:rsidRPr="00CA2E73">
              <w:rPr>
                <w:bCs/>
                <w:iCs/>
                <w:lang w:eastAsia="zh-CN"/>
              </w:rPr>
              <w:t xml:space="preserve"> </w:t>
            </w:r>
            <w:r w:rsidR="004E7BD2" w:rsidRPr="00431178">
              <w:rPr>
                <w:highlight w:val="yellow"/>
              </w:rPr>
              <w:t>TAK/NIE*</w:t>
            </w:r>
          </w:p>
          <w:p w14:paraId="0A633190" w14:textId="64CDFFEA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DDFB303" w14:textId="79665600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="004E7BD2" w:rsidRPr="004E7BD2">
              <w:rPr>
                <w:rFonts w:eastAsia="Calibri"/>
                <w:i/>
                <w:sz w:val="22"/>
                <w:szCs w:val="22"/>
                <w:lang w:eastAsia="en-US"/>
              </w:rPr>
              <w:t xml:space="preserve">wpisać jaki,  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37F4DA06" w14:textId="0E5BEDE2" w:rsidR="00987E4B" w:rsidRPr="00431178" w:rsidRDefault="00987E4B" w:rsidP="00C73817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C73817" w:rsidRPr="00DF3D15" w14:paraId="06ABF33F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6972DE29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6C1B836" w14:textId="77777777" w:rsidR="004E7BD2" w:rsidRPr="002F6C4A" w:rsidRDefault="004E7BD2" w:rsidP="004E7BD2">
            <w:r w:rsidRPr="002F6C4A">
              <w:t>…………………..</w:t>
            </w:r>
          </w:p>
          <w:p w14:paraId="00C4F059" w14:textId="77777777" w:rsidR="004E7BD2" w:rsidRPr="002F6C4A" w:rsidRDefault="004E7BD2" w:rsidP="004E7BD2"/>
          <w:p w14:paraId="1E453C35" w14:textId="77777777" w:rsidR="004E7BD2" w:rsidRPr="002F6C4A" w:rsidRDefault="004E7BD2" w:rsidP="004E7BD2"/>
          <w:p w14:paraId="0D5F2642" w14:textId="612387BB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0BF205EA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5ED9987B" w14:textId="77777777" w:rsidR="004E7BD2" w:rsidRDefault="004E7BD2" w:rsidP="004E7BD2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CBB828B" w14:textId="6CBDE048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208C02DD" w14:textId="77777777" w:rsidR="004E7BD2" w:rsidRDefault="004E7BD2" w:rsidP="004E7BD2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36568F2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1BDE3B1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</w:p>
          <w:p w14:paraId="5CD4DD0F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D316788" w14:textId="1C81C8BE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1B5DB981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75A24F5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EC9E53D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526C3717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164B5B1E" w14:textId="77777777" w:rsidR="00C73817" w:rsidRDefault="00C7381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63F34506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6605EB7C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2B1B0B68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7915751" w14:textId="77777777" w:rsidR="004E7BD2" w:rsidRPr="002F6C4A" w:rsidRDefault="004E7BD2" w:rsidP="004E7BD2">
            <w:r w:rsidRPr="002F6C4A">
              <w:t>…………………..</w:t>
            </w:r>
          </w:p>
          <w:p w14:paraId="2DCFA3A8" w14:textId="77777777" w:rsidR="004E7BD2" w:rsidRPr="002F6C4A" w:rsidRDefault="004E7BD2" w:rsidP="004E7BD2"/>
          <w:p w14:paraId="11C626B8" w14:textId="77777777" w:rsidR="004E7BD2" w:rsidRPr="002F6C4A" w:rsidRDefault="004E7BD2" w:rsidP="004E7BD2"/>
          <w:p w14:paraId="031E4CA0" w14:textId="79C82DA4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1C8A56C8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022FFFF1" w14:textId="77777777" w:rsidR="004E7BD2" w:rsidRDefault="004E7BD2" w:rsidP="004E7BD2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67A6665" w14:textId="297505A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20B6D9C2" w14:textId="77777777" w:rsidR="004E7BD2" w:rsidRDefault="004E7BD2" w:rsidP="004E7BD2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1CCA044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22D0F28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</w:p>
          <w:p w14:paraId="55AB476F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6E06403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lub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09699625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32B1AEC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58A0D7C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7C34330C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3C6E37FE" w14:textId="77777777" w:rsidR="00C73817" w:rsidRDefault="00C7381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6B66E902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6A3270E6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0F8BF3C1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712DA4E" w14:textId="77777777" w:rsidR="004E7BD2" w:rsidRPr="002F6C4A" w:rsidRDefault="004E7BD2" w:rsidP="004E7BD2">
            <w:r w:rsidRPr="002F6C4A">
              <w:t>…………………..</w:t>
            </w:r>
          </w:p>
          <w:p w14:paraId="794D95BC" w14:textId="77777777" w:rsidR="004E7BD2" w:rsidRPr="002F6C4A" w:rsidRDefault="004E7BD2" w:rsidP="004E7BD2"/>
          <w:p w14:paraId="30763E5D" w14:textId="77777777" w:rsidR="004E7BD2" w:rsidRPr="002F6C4A" w:rsidRDefault="004E7BD2" w:rsidP="004E7BD2"/>
          <w:p w14:paraId="1D898A8D" w14:textId="4343535F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79974DDD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3C9316E3" w14:textId="77777777" w:rsidR="004E7BD2" w:rsidRDefault="004E7BD2" w:rsidP="004E7BD2">
            <w:pPr>
              <w:autoSpaceDN w:val="0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1E1E930" w14:textId="3FE06600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02BBD7C5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B514175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7491BBD" w14:textId="77777777" w:rsidR="004E7BD2" w:rsidRPr="00C73817" w:rsidRDefault="004E7BD2" w:rsidP="004E7BD2">
            <w:pPr>
              <w:autoSpaceDN w:val="0"/>
              <w:contextualSpacing/>
              <w:jc w:val="both"/>
            </w:pPr>
          </w:p>
          <w:p w14:paraId="4ABA2AB4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3051DC5" w14:textId="070E795D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5653FB5C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6EDEEEBB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97974DD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3854915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4094F3A0" w14:textId="77777777" w:rsidR="00C73817" w:rsidRDefault="00C73817" w:rsidP="004E7BD2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2D532801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149CC563" w14:textId="77777777" w:rsidTr="004E7BD2">
        <w:trPr>
          <w:trHeight w:val="482"/>
        </w:trPr>
        <w:tc>
          <w:tcPr>
            <w:tcW w:w="7508" w:type="dxa"/>
            <w:gridSpan w:val="2"/>
            <w:shd w:val="clear" w:color="auto" w:fill="auto"/>
          </w:tcPr>
          <w:p w14:paraId="0EC2D355" w14:textId="6153FF13" w:rsidR="004E7BD2" w:rsidRPr="004E7BD2" w:rsidRDefault="004E7BD2" w:rsidP="004E7BD2">
            <w:pPr>
              <w:autoSpaceDN w:val="0"/>
              <w:spacing w:before="24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E7BD2">
              <w:rPr>
                <w:b/>
                <w:color w:val="000000"/>
              </w:rPr>
              <w:t>NATIVE SPEAKER</w:t>
            </w:r>
            <w:r>
              <w:rPr>
                <w:b/>
                <w:color w:val="000000"/>
              </w:rPr>
              <w:t xml:space="preserve"> </w:t>
            </w:r>
            <w:r w:rsidRPr="004E7BD2">
              <w:rPr>
                <w:b/>
                <w:color w:val="000000"/>
              </w:rPr>
              <w:t>tj. rodzimy użytkownik języka angielskiego</w:t>
            </w:r>
          </w:p>
        </w:tc>
        <w:tc>
          <w:tcPr>
            <w:tcW w:w="2343" w:type="dxa"/>
          </w:tcPr>
          <w:p w14:paraId="63321D59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54AC1213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08E23856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997E008" w14:textId="77777777" w:rsidR="004E7BD2" w:rsidRPr="002F6C4A" w:rsidRDefault="004E7BD2" w:rsidP="004E7BD2">
            <w:r w:rsidRPr="002F6C4A">
              <w:t>…………………..</w:t>
            </w:r>
          </w:p>
          <w:p w14:paraId="027A73DE" w14:textId="77777777" w:rsidR="004E7BD2" w:rsidRPr="002F6C4A" w:rsidRDefault="004E7BD2" w:rsidP="004E7BD2"/>
          <w:p w14:paraId="2EBBC0C6" w14:textId="77777777" w:rsidR="004E7BD2" w:rsidRPr="002F6C4A" w:rsidRDefault="004E7BD2" w:rsidP="004E7BD2"/>
          <w:p w14:paraId="2FDBAF06" w14:textId="73DF3D74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340B2C26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przynajmniej dwuletnie doświadczenie obejmujące min. 100 godzin nauczania metodą bezpośrednią np.: Metoda </w:t>
            </w:r>
            <w:proofErr w:type="spellStart"/>
            <w:r w:rsidR="00C73817"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C73817"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2BBEE5F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B498929" w14:textId="1259CEC0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dyplom ukończenia studiów wyższych, przygotowanie pedagogiczne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49070D7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4445B881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1A5D4CAE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F2CFBD8" w14:textId="3DF59BC7" w:rsidR="00C73817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E854BD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0ABB056C" w14:textId="46AFE29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6494A0FB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9D6472F" w14:textId="3E54B9F6" w:rsidR="00C73817" w:rsidRDefault="004E7BD2" w:rsidP="00BD29A9">
            <w:pPr>
              <w:tabs>
                <w:tab w:val="left" w:pos="0"/>
              </w:tabs>
              <w:jc w:val="both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minimum </w:t>
            </w:r>
            <w:r w:rsidR="00BD29A9" w:rsidRP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C73817" w:rsidRPr="00BD29A9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>letnie doświadczenie w szkoleniu z zakresu języka angielskiego osób dorosłych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4C758CEC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792CC882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56456D98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8A5422" w14:textId="77777777" w:rsidR="004E7BD2" w:rsidRPr="002F6C4A" w:rsidRDefault="004E7BD2" w:rsidP="004E7BD2">
            <w:r w:rsidRPr="002F6C4A">
              <w:t>…………………..</w:t>
            </w:r>
          </w:p>
          <w:p w14:paraId="15CA761E" w14:textId="77777777" w:rsidR="004E7BD2" w:rsidRPr="002F6C4A" w:rsidRDefault="004E7BD2" w:rsidP="004E7BD2"/>
          <w:p w14:paraId="1322279B" w14:textId="77777777" w:rsidR="004E7BD2" w:rsidRPr="002F6C4A" w:rsidRDefault="004E7BD2" w:rsidP="004E7BD2"/>
          <w:p w14:paraId="6E9BFA29" w14:textId="20561C75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lastRenderedPageBreak/>
              <w:t>…………………</w:t>
            </w:r>
          </w:p>
        </w:tc>
        <w:tc>
          <w:tcPr>
            <w:tcW w:w="5807" w:type="dxa"/>
          </w:tcPr>
          <w:p w14:paraId="115F1159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7293EE7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45EE6E7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7CD1497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719BDB8A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0342328D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D99F09D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B0830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F9F01F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221B9F46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0D8F9CB" w14:textId="6265738B" w:rsidR="004E7BD2" w:rsidRDefault="004E7BD2" w:rsidP="00BD29A9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4EF3C72C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1BBAAD9C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228E825B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02BAC55" w14:textId="77777777" w:rsidR="004E7BD2" w:rsidRPr="002F6C4A" w:rsidRDefault="004E7BD2" w:rsidP="004E7BD2">
            <w:r w:rsidRPr="002F6C4A">
              <w:t>…………………..</w:t>
            </w:r>
          </w:p>
          <w:p w14:paraId="367F1976" w14:textId="77777777" w:rsidR="004E7BD2" w:rsidRPr="002F6C4A" w:rsidRDefault="004E7BD2" w:rsidP="004E7BD2"/>
          <w:p w14:paraId="4500A2E0" w14:textId="77777777" w:rsidR="004E7BD2" w:rsidRPr="002F6C4A" w:rsidRDefault="004E7BD2" w:rsidP="004E7BD2"/>
          <w:p w14:paraId="40436D4E" w14:textId="44755181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360D408F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7280F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4CA8DD4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9AFA86C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12DD301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4A8AE208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D0E3A87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E81CEB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24AA2EFA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2FD8EADD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5C51E27" w14:textId="6DCBD27A" w:rsidR="004E7BD2" w:rsidRDefault="004E7BD2" w:rsidP="00BD29A9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2622AFB0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0E7B62B9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63C48B71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6265621" w14:textId="77777777" w:rsidR="004E7BD2" w:rsidRPr="002F6C4A" w:rsidRDefault="004E7BD2" w:rsidP="004E7BD2">
            <w:r w:rsidRPr="002F6C4A">
              <w:t>…………………..</w:t>
            </w:r>
          </w:p>
          <w:p w14:paraId="07C2EEEF" w14:textId="77777777" w:rsidR="004E7BD2" w:rsidRPr="002F6C4A" w:rsidRDefault="004E7BD2" w:rsidP="004E7BD2"/>
          <w:p w14:paraId="5C54EA1D" w14:textId="77777777" w:rsidR="004E7BD2" w:rsidRPr="002F6C4A" w:rsidRDefault="004E7BD2" w:rsidP="004E7BD2"/>
          <w:p w14:paraId="4B3B94A9" w14:textId="40A64994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16311722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45129AC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8B89FC5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DD6452D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70288571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5D9445CC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C4685CB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88778B0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602DDDC3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5AA17C45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7C2F428" w14:textId="4017C407" w:rsidR="004E7BD2" w:rsidRDefault="004E7BD2" w:rsidP="00BD29A9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1D1D776D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6C70FB7A" w14:textId="0C1B5869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C73817">
        <w:rPr>
          <w:b/>
        </w:rPr>
        <w:t>y</w:t>
      </w:r>
      <w:r w:rsidRPr="00431178">
        <w:rPr>
          <w:b/>
        </w:rPr>
        <w:t xml:space="preserve"> posiada</w:t>
      </w:r>
      <w:r w:rsidR="00C73817">
        <w:rPr>
          <w:b/>
        </w:rPr>
        <w:t>ją</w:t>
      </w:r>
      <w:r w:rsidRPr="00431178">
        <w:rPr>
          <w:b/>
        </w:rPr>
        <w:t xml:space="preserve"> wskazane </w:t>
      </w:r>
      <w:r w:rsidR="004E7BD2">
        <w:rPr>
          <w:b/>
        </w:rPr>
        <w:t xml:space="preserve">wykształcenie i </w:t>
      </w:r>
      <w:r w:rsidRPr="00431178">
        <w:rPr>
          <w:b/>
        </w:rPr>
        <w:t xml:space="preserve">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0160EC0B" w14:textId="77777777" w:rsidR="008E3478" w:rsidRPr="00764A77" w:rsidRDefault="008E3478" w:rsidP="008E3478">
      <w:pPr>
        <w:jc w:val="center"/>
        <w:rPr>
          <w:bCs/>
          <w:i/>
          <w:iCs/>
          <w:color w:val="FF0000"/>
          <w:lang w:eastAsia="en-US"/>
        </w:rPr>
      </w:pPr>
      <w:r w:rsidRPr="00764A7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</w:p>
    <w:p w14:paraId="7E4C140B" w14:textId="77777777" w:rsidR="008E3478" w:rsidRDefault="008E3478" w:rsidP="008E3478">
      <w:pPr>
        <w:jc w:val="center"/>
      </w:pPr>
      <w:r w:rsidRPr="00764A77">
        <w:rPr>
          <w:bCs/>
          <w:i/>
          <w:iCs/>
          <w:color w:val="FF0000"/>
          <w:lang w:eastAsia="en-US"/>
        </w:rPr>
        <w:t xml:space="preserve"> podpisem elektronicznym lub podpisem zaufanym lub elektronicznym podpisem osobistym.</w:t>
      </w:r>
    </w:p>
    <w:p w14:paraId="6720FE90" w14:textId="77777777" w:rsidR="00C13436" w:rsidRDefault="00C13436" w:rsidP="00C13436">
      <w:pPr>
        <w:rPr>
          <w:sz w:val="16"/>
          <w:szCs w:val="16"/>
        </w:rPr>
      </w:pPr>
      <w:bookmarkStart w:id="0" w:name="_GoBack"/>
      <w:bookmarkEnd w:id="0"/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 w:rsidSect="004E7BD2">
      <w:headerReference w:type="default" r:id="rId7"/>
      <w:footnotePr>
        <w:numFmt w:val="chicago"/>
      </w:footnotePr>
      <w:pgSz w:w="11906" w:h="16838"/>
      <w:pgMar w:top="1417" w:right="1152" w:bottom="127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25112" w14:textId="77777777" w:rsidR="000E62BD" w:rsidRDefault="000E62BD">
      <w:r>
        <w:separator/>
      </w:r>
    </w:p>
  </w:endnote>
  <w:endnote w:type="continuationSeparator" w:id="0">
    <w:p w14:paraId="7826FC95" w14:textId="77777777" w:rsidR="000E62BD" w:rsidRDefault="000E6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52ECE" w14:textId="77777777" w:rsidR="000E62BD" w:rsidRDefault="000E62BD">
      <w:r>
        <w:separator/>
      </w:r>
    </w:p>
  </w:footnote>
  <w:footnote w:type="continuationSeparator" w:id="0">
    <w:p w14:paraId="1A7F5D81" w14:textId="77777777" w:rsidR="000E62BD" w:rsidRDefault="000E62BD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D404E"/>
    <w:multiLevelType w:val="hybridMultilevel"/>
    <w:tmpl w:val="F000B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0A0917"/>
    <w:rsid w:val="000E62BD"/>
    <w:rsid w:val="00100E3F"/>
    <w:rsid w:val="00130DDC"/>
    <w:rsid w:val="001857F9"/>
    <w:rsid w:val="00192AB5"/>
    <w:rsid w:val="001C528B"/>
    <w:rsid w:val="001D0F1F"/>
    <w:rsid w:val="001E754C"/>
    <w:rsid w:val="00225675"/>
    <w:rsid w:val="002328A0"/>
    <w:rsid w:val="00263CEB"/>
    <w:rsid w:val="002A7896"/>
    <w:rsid w:val="002A7F51"/>
    <w:rsid w:val="002D2204"/>
    <w:rsid w:val="002F6C4A"/>
    <w:rsid w:val="00440E32"/>
    <w:rsid w:val="00450386"/>
    <w:rsid w:val="004640BD"/>
    <w:rsid w:val="00491BB5"/>
    <w:rsid w:val="004B79E1"/>
    <w:rsid w:val="004C16AB"/>
    <w:rsid w:val="004E7BD2"/>
    <w:rsid w:val="00501D59"/>
    <w:rsid w:val="00517D50"/>
    <w:rsid w:val="00527F15"/>
    <w:rsid w:val="0056690C"/>
    <w:rsid w:val="00575D1B"/>
    <w:rsid w:val="005B4FE1"/>
    <w:rsid w:val="005D357A"/>
    <w:rsid w:val="005E07C6"/>
    <w:rsid w:val="005F6749"/>
    <w:rsid w:val="0060166B"/>
    <w:rsid w:val="006121FF"/>
    <w:rsid w:val="00672270"/>
    <w:rsid w:val="006828A2"/>
    <w:rsid w:val="006C69D3"/>
    <w:rsid w:val="00752C3F"/>
    <w:rsid w:val="00753DBC"/>
    <w:rsid w:val="00786C56"/>
    <w:rsid w:val="007D02BE"/>
    <w:rsid w:val="007E4A49"/>
    <w:rsid w:val="007F6736"/>
    <w:rsid w:val="008016E7"/>
    <w:rsid w:val="008539D0"/>
    <w:rsid w:val="008A65DF"/>
    <w:rsid w:val="008E3478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BD29A9"/>
    <w:rsid w:val="00C06BD6"/>
    <w:rsid w:val="00C13436"/>
    <w:rsid w:val="00C303B2"/>
    <w:rsid w:val="00C72695"/>
    <w:rsid w:val="00C73817"/>
    <w:rsid w:val="00C74409"/>
    <w:rsid w:val="00CA1579"/>
    <w:rsid w:val="00CA2E73"/>
    <w:rsid w:val="00CE175A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DD721C"/>
    <w:rsid w:val="00DE7F20"/>
    <w:rsid w:val="00E97FEE"/>
    <w:rsid w:val="00EB6F4B"/>
    <w:rsid w:val="00F04CB8"/>
    <w:rsid w:val="00F21267"/>
    <w:rsid w:val="00F55B12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83F7C131-541E-430A-8B28-F03473D3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1190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2022-11-21T10:46:00Z</cp:lastPrinted>
  <dcterms:created xsi:type="dcterms:W3CDTF">2022-11-21T10:24:00Z</dcterms:created>
  <dcterms:modified xsi:type="dcterms:W3CDTF">2022-11-21T10:46:00Z</dcterms:modified>
</cp:coreProperties>
</file>