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35E1868A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6A5C91" w:rsidRPr="006A5C91">
        <w:rPr>
          <w:rFonts w:ascii="Times New Roman" w:hAnsi="Times New Roman"/>
          <w:b/>
        </w:rPr>
        <w:t>kurs nauki języka angielskiego - na różnych poziomach zaawansowania - dla pracowników administracyjnych i zarządzających Uczelni realizowany w ramach projektu ZPR AGH- KC-zp.272-700/22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56516C1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6A5C91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4BB28" w14:textId="77777777" w:rsidR="006C0AA0" w:rsidRDefault="006C0AA0" w:rsidP="0038231F">
      <w:pPr>
        <w:spacing w:after="0" w:line="240" w:lineRule="auto"/>
      </w:pPr>
      <w:r>
        <w:separator/>
      </w:r>
    </w:p>
  </w:endnote>
  <w:endnote w:type="continuationSeparator" w:id="0">
    <w:p w14:paraId="5A169004" w14:textId="77777777" w:rsidR="006C0AA0" w:rsidRDefault="006C0A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8B3956" w14:textId="77777777" w:rsidR="006C0AA0" w:rsidRDefault="006C0AA0" w:rsidP="0038231F">
      <w:pPr>
        <w:spacing w:after="0" w:line="240" w:lineRule="auto"/>
      </w:pPr>
      <w:r>
        <w:separator/>
      </w:r>
    </w:p>
  </w:footnote>
  <w:footnote w:type="continuationSeparator" w:id="0">
    <w:p w14:paraId="0BD10D55" w14:textId="77777777" w:rsidR="006C0AA0" w:rsidRDefault="006C0AA0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bookmarkStart w:id="0" w:name="_GoBack"/>
      <w:bookmarkEnd w:id="0"/>
      <w:r w:rsidR="007023E2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56"/>
      <w:gridCol w:w="372"/>
      <w:gridCol w:w="372"/>
      <w:gridCol w:w="372"/>
    </w:tblGrid>
    <w:tr w:rsidR="002635B8" w14:paraId="36ED9734" w14:textId="77777777" w:rsidTr="007131C8">
      <w:tc>
        <w:tcPr>
          <w:tcW w:w="2303" w:type="dxa"/>
        </w:tcPr>
        <w:p w14:paraId="48DDF0B7" w14:textId="669DA100" w:rsidR="002635B8" w:rsidRDefault="006A5C91" w:rsidP="002635B8">
          <w:pPr>
            <w:spacing w:after="0" w:line="240" w:lineRule="auto"/>
            <w:rPr>
              <w14:props3d w14:extrusionH="25400" w14:contourW="25400" w14:prstMaterial="none"/>
            </w:rPr>
          </w:pPr>
          <w:r w:rsidRPr="00EB7AD2">
            <w:rPr>
              <w:noProof/>
            </w:rPr>
            <w:drawing>
              <wp:inline distT="0" distB="0" distL="0" distR="0" wp14:anchorId="6B084662" wp14:editId="2E2F4603">
                <wp:extent cx="4905375" cy="447675"/>
                <wp:effectExtent l="0" t="0" r="9525" b="9525"/>
                <wp:docPr id="1" name="Obraz 1" descr="Log_POWER_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Log_POWER_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0537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54A4A84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1116C"/>
    <w:rsid w:val="00634311"/>
    <w:rsid w:val="00641874"/>
    <w:rsid w:val="006676AE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2F0BC-545C-426A-AA7B-112C60756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2022-10-11T08:05:00Z</cp:lastPrinted>
  <dcterms:created xsi:type="dcterms:W3CDTF">2022-11-21T11:14:00Z</dcterms:created>
  <dcterms:modified xsi:type="dcterms:W3CDTF">2022-11-21T11:17:00Z</dcterms:modified>
</cp:coreProperties>
</file>