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2A82F" w14:textId="0AC1C645" w:rsidR="00D665F5" w:rsidRPr="00190AF3" w:rsidRDefault="00482F6C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190AF3">
        <w:rPr>
          <w:sz w:val="24"/>
          <w:szCs w:val="24"/>
        </w:rPr>
        <w:t>Rawicz</w:t>
      </w:r>
      <w:r w:rsidR="00190AF3">
        <w:rPr>
          <w:sz w:val="24"/>
          <w:szCs w:val="24"/>
        </w:rPr>
        <w:t>,</w:t>
      </w:r>
      <w:r w:rsidR="00D665F5" w:rsidRPr="00190AF3">
        <w:rPr>
          <w:sz w:val="24"/>
          <w:szCs w:val="24"/>
        </w:rPr>
        <w:t xml:space="preserve"> dnia</w:t>
      </w:r>
      <w:r w:rsidR="00190AF3">
        <w:rPr>
          <w:sz w:val="24"/>
          <w:szCs w:val="24"/>
        </w:rPr>
        <w:t xml:space="preserve"> 22 listopada 2022 r.</w:t>
      </w:r>
    </w:p>
    <w:p w14:paraId="20EAF409" w14:textId="77777777" w:rsidR="00D665F5" w:rsidRPr="00190AF3" w:rsidRDefault="00D665F5" w:rsidP="00D665F5">
      <w:pPr>
        <w:spacing w:after="240"/>
        <w:jc w:val="right"/>
        <w:rPr>
          <w:sz w:val="24"/>
          <w:szCs w:val="24"/>
        </w:rPr>
      </w:pPr>
    </w:p>
    <w:p w14:paraId="70A0B264" w14:textId="77777777" w:rsidR="00D665F5" w:rsidRPr="00190AF3" w:rsidRDefault="00482F6C" w:rsidP="00577BC6">
      <w:pPr>
        <w:spacing w:after="40"/>
        <w:rPr>
          <w:b/>
          <w:bCs/>
          <w:sz w:val="24"/>
          <w:szCs w:val="24"/>
        </w:rPr>
      </w:pPr>
      <w:r w:rsidRPr="00190AF3">
        <w:rPr>
          <w:b/>
          <w:bCs/>
          <w:sz w:val="24"/>
          <w:szCs w:val="24"/>
        </w:rPr>
        <w:t>Powiatowe Centrum Usług Wspólnych w Rawiczu</w:t>
      </w:r>
    </w:p>
    <w:p w14:paraId="5FE89E36" w14:textId="77777777" w:rsidR="00D665F5" w:rsidRPr="00190AF3" w:rsidRDefault="00482F6C" w:rsidP="00D665F5">
      <w:pPr>
        <w:rPr>
          <w:sz w:val="24"/>
          <w:szCs w:val="24"/>
        </w:rPr>
      </w:pPr>
      <w:r w:rsidRPr="00190AF3">
        <w:rPr>
          <w:sz w:val="24"/>
          <w:szCs w:val="24"/>
        </w:rPr>
        <w:t>ul. Mikołaja Kopernika</w:t>
      </w:r>
      <w:r w:rsidR="00D665F5" w:rsidRPr="00190AF3">
        <w:rPr>
          <w:sz w:val="24"/>
          <w:szCs w:val="24"/>
        </w:rPr>
        <w:t xml:space="preserve"> </w:t>
      </w:r>
      <w:r w:rsidRPr="00190AF3">
        <w:rPr>
          <w:sz w:val="24"/>
          <w:szCs w:val="24"/>
        </w:rPr>
        <w:t>4</w:t>
      </w:r>
    </w:p>
    <w:p w14:paraId="7A0A6F6E" w14:textId="77777777" w:rsidR="00D665F5" w:rsidRPr="00190AF3" w:rsidRDefault="00482F6C" w:rsidP="00D665F5">
      <w:pPr>
        <w:rPr>
          <w:sz w:val="24"/>
          <w:szCs w:val="24"/>
        </w:rPr>
      </w:pPr>
      <w:r w:rsidRPr="00190AF3">
        <w:rPr>
          <w:sz w:val="24"/>
          <w:szCs w:val="24"/>
        </w:rPr>
        <w:t>63-900</w:t>
      </w:r>
      <w:r w:rsidR="00D665F5" w:rsidRPr="00190AF3">
        <w:rPr>
          <w:sz w:val="24"/>
          <w:szCs w:val="24"/>
        </w:rPr>
        <w:t xml:space="preserve"> </w:t>
      </w:r>
      <w:r w:rsidRPr="00190AF3">
        <w:rPr>
          <w:sz w:val="24"/>
          <w:szCs w:val="24"/>
        </w:rPr>
        <w:t>Rawicz</w:t>
      </w:r>
    </w:p>
    <w:p w14:paraId="7D8D5995" w14:textId="77777777" w:rsidR="00D665F5" w:rsidRPr="00190AF3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B2B1F3" w14:textId="77777777" w:rsidR="00D665F5" w:rsidRPr="00190AF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C6184D5" w14:textId="77777777" w:rsidR="00A80738" w:rsidRPr="00190AF3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190AF3">
        <w:rPr>
          <w:sz w:val="24"/>
          <w:szCs w:val="24"/>
        </w:rPr>
        <w:t>Znak sprawy:</w:t>
      </w:r>
      <w:r w:rsidRPr="00190AF3">
        <w:rPr>
          <w:b/>
          <w:sz w:val="24"/>
          <w:szCs w:val="24"/>
        </w:rPr>
        <w:t xml:space="preserve"> </w:t>
      </w:r>
      <w:r w:rsidR="00482F6C" w:rsidRPr="00190AF3">
        <w:rPr>
          <w:b/>
          <w:sz w:val="24"/>
          <w:szCs w:val="24"/>
        </w:rPr>
        <w:t>PCUW.261.2.15.2022</w:t>
      </w:r>
      <w:r w:rsidR="00A80738" w:rsidRPr="00190AF3">
        <w:rPr>
          <w:sz w:val="24"/>
          <w:szCs w:val="24"/>
        </w:rPr>
        <w:tab/>
        <w:t xml:space="preserve"> </w:t>
      </w:r>
    </w:p>
    <w:p w14:paraId="143192C8" w14:textId="77777777" w:rsidR="00A80738" w:rsidRPr="00190AF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D8CD5C" w14:textId="77777777" w:rsidR="00A80738" w:rsidRPr="00190AF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4B1FEF" w14:textId="77777777" w:rsidR="00A80738" w:rsidRPr="00190AF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14E1AD" w14:textId="77777777" w:rsidR="00A80738" w:rsidRPr="00190AF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90AF3">
        <w:rPr>
          <w:b/>
          <w:spacing w:val="20"/>
          <w:sz w:val="28"/>
        </w:rPr>
        <w:t>INFORMACJA Z OTWARCIA OFERT</w:t>
      </w:r>
    </w:p>
    <w:p w14:paraId="5922791F" w14:textId="77777777" w:rsidR="00A80738" w:rsidRPr="00190AF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0AE8F7A" w14:textId="77D52EDD" w:rsidR="00A80738" w:rsidRPr="00190AF3" w:rsidRDefault="00C659E2" w:rsidP="00190AF3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  <w:r w:rsidRPr="00190AF3">
        <w:rPr>
          <w:bCs/>
          <w:sz w:val="24"/>
          <w:szCs w:val="24"/>
        </w:rPr>
        <w:t>Dotyczy</w:t>
      </w:r>
      <w:r w:rsidR="00190AF3">
        <w:rPr>
          <w:bCs/>
          <w:sz w:val="24"/>
          <w:szCs w:val="24"/>
        </w:rPr>
        <w:t>:</w:t>
      </w:r>
      <w:r w:rsidR="00190AF3">
        <w:rPr>
          <w:bCs/>
          <w:sz w:val="24"/>
          <w:szCs w:val="24"/>
        </w:rPr>
        <w:tab/>
      </w:r>
      <w:r w:rsidRPr="00190AF3">
        <w:rPr>
          <w:sz w:val="24"/>
          <w:szCs w:val="24"/>
        </w:rPr>
        <w:t>postępowania o udzielenie zamówienia publicznego prowadzonego w trybie</w:t>
      </w:r>
      <w:r w:rsidR="00482F6C" w:rsidRPr="00190AF3">
        <w:rPr>
          <w:sz w:val="24"/>
          <w:szCs w:val="24"/>
        </w:rPr>
        <w:t xml:space="preserve"> podstawow</w:t>
      </w:r>
      <w:r w:rsidR="00190AF3">
        <w:rPr>
          <w:sz w:val="24"/>
          <w:szCs w:val="24"/>
        </w:rPr>
        <w:t>ym</w:t>
      </w:r>
      <w:r w:rsidR="00482F6C" w:rsidRPr="00190AF3">
        <w:rPr>
          <w:sz w:val="24"/>
          <w:szCs w:val="24"/>
        </w:rPr>
        <w:t xml:space="preserve"> bez negocjacji - art. 275 pkt 1 ustawy Pzp</w:t>
      </w:r>
      <w:r w:rsidR="00190AF3">
        <w:rPr>
          <w:sz w:val="24"/>
          <w:szCs w:val="24"/>
        </w:rPr>
        <w:t>,</w:t>
      </w:r>
      <w:r w:rsidRPr="00190AF3">
        <w:rPr>
          <w:sz w:val="24"/>
          <w:szCs w:val="24"/>
        </w:rPr>
        <w:t xml:space="preserve"> na</w:t>
      </w:r>
      <w:r w:rsidR="00190AF3">
        <w:rPr>
          <w:sz w:val="24"/>
          <w:szCs w:val="24"/>
        </w:rPr>
        <w:t xml:space="preserve"> zadanie pn.</w:t>
      </w:r>
      <w:r w:rsidRPr="00190AF3">
        <w:rPr>
          <w:sz w:val="24"/>
          <w:szCs w:val="24"/>
        </w:rPr>
        <w:t>:</w:t>
      </w:r>
      <w:r w:rsidR="00190AF3">
        <w:rPr>
          <w:sz w:val="24"/>
          <w:szCs w:val="24"/>
        </w:rPr>
        <w:t xml:space="preserve"> </w:t>
      </w:r>
      <w:r w:rsidR="00482F6C" w:rsidRPr="00190AF3">
        <w:rPr>
          <w:b/>
          <w:i/>
          <w:iCs/>
          <w:sz w:val="24"/>
          <w:szCs w:val="24"/>
        </w:rPr>
        <w:t xml:space="preserve">Sukcesywne dostawy żywności dla Domu Pomocy Społecznej w Pakówce </w:t>
      </w:r>
      <w:r w:rsidR="00190AF3">
        <w:rPr>
          <w:b/>
          <w:i/>
          <w:iCs/>
          <w:sz w:val="24"/>
          <w:szCs w:val="24"/>
        </w:rPr>
        <w:br/>
      </w:r>
      <w:r w:rsidR="00482F6C" w:rsidRPr="00190AF3">
        <w:rPr>
          <w:b/>
          <w:i/>
          <w:iCs/>
          <w:sz w:val="24"/>
          <w:szCs w:val="24"/>
        </w:rPr>
        <w:t>w okresie od 01.01.2023 r. do 31.03.2023 r.</w:t>
      </w:r>
    </w:p>
    <w:p w14:paraId="6FE7025B" w14:textId="09047B9D" w:rsidR="00A80738" w:rsidRDefault="00D665F5" w:rsidP="00190AF3">
      <w:pPr>
        <w:spacing w:before="120" w:line="276" w:lineRule="auto"/>
        <w:jc w:val="both"/>
        <w:rPr>
          <w:sz w:val="24"/>
          <w:szCs w:val="24"/>
        </w:rPr>
      </w:pPr>
      <w:r w:rsidRPr="00190AF3">
        <w:rPr>
          <w:sz w:val="24"/>
          <w:szCs w:val="24"/>
        </w:rPr>
        <w:t>Zamawiający</w:t>
      </w:r>
      <w:r w:rsidR="00190AF3">
        <w:rPr>
          <w:sz w:val="24"/>
          <w:szCs w:val="24"/>
        </w:rPr>
        <w:t xml:space="preserve"> – </w:t>
      </w:r>
      <w:r w:rsidR="00190AF3" w:rsidRPr="00190AF3">
        <w:rPr>
          <w:b/>
          <w:bCs/>
          <w:sz w:val="24"/>
          <w:szCs w:val="24"/>
        </w:rPr>
        <w:t>Powiatowe Centrum Usług Wspólnych w Rawiczu</w:t>
      </w:r>
      <w:r w:rsidRPr="00190AF3">
        <w:rPr>
          <w:sz w:val="24"/>
          <w:szCs w:val="24"/>
        </w:rPr>
        <w:t>, działając na podstawie art. 22</w:t>
      </w:r>
      <w:r w:rsidR="00FC7F5E" w:rsidRPr="00190AF3">
        <w:rPr>
          <w:sz w:val="24"/>
          <w:szCs w:val="24"/>
        </w:rPr>
        <w:t>2</w:t>
      </w:r>
      <w:r w:rsidRPr="00190AF3">
        <w:rPr>
          <w:sz w:val="24"/>
          <w:szCs w:val="24"/>
        </w:rPr>
        <w:t xml:space="preserve"> ust. 5 </w:t>
      </w:r>
      <w:r w:rsidRPr="00190AF3">
        <w:rPr>
          <w:bCs/>
          <w:sz w:val="24"/>
          <w:szCs w:val="24"/>
        </w:rPr>
        <w:t>ustawy z dnia 11 września 2019 r. Prawo zamówień publicznych</w:t>
      </w:r>
      <w:r w:rsidRPr="00190AF3">
        <w:rPr>
          <w:sz w:val="24"/>
          <w:szCs w:val="24"/>
        </w:rPr>
        <w:t xml:space="preserve"> </w:t>
      </w:r>
      <w:r w:rsidR="00482F6C" w:rsidRPr="00190AF3">
        <w:rPr>
          <w:sz w:val="24"/>
          <w:szCs w:val="24"/>
        </w:rPr>
        <w:t xml:space="preserve">(t.j. Dz.U. </w:t>
      </w:r>
      <w:r w:rsidR="00190AF3">
        <w:rPr>
          <w:sz w:val="24"/>
          <w:szCs w:val="24"/>
        </w:rPr>
        <w:br/>
      </w:r>
      <w:r w:rsidR="00482F6C" w:rsidRPr="00190AF3">
        <w:rPr>
          <w:sz w:val="24"/>
          <w:szCs w:val="24"/>
        </w:rPr>
        <w:t>z 202</w:t>
      </w:r>
      <w:r w:rsidR="00190AF3">
        <w:rPr>
          <w:sz w:val="24"/>
          <w:szCs w:val="24"/>
        </w:rPr>
        <w:t xml:space="preserve">2 </w:t>
      </w:r>
      <w:r w:rsidR="00482F6C" w:rsidRPr="00190AF3">
        <w:rPr>
          <w:sz w:val="24"/>
          <w:szCs w:val="24"/>
        </w:rPr>
        <w:t xml:space="preserve">r. poz. </w:t>
      </w:r>
      <w:r w:rsidR="00190AF3">
        <w:rPr>
          <w:sz w:val="24"/>
          <w:szCs w:val="24"/>
        </w:rPr>
        <w:t>1710 ze zm.</w:t>
      </w:r>
      <w:r w:rsidR="00482F6C" w:rsidRPr="00190AF3">
        <w:rPr>
          <w:sz w:val="24"/>
          <w:szCs w:val="24"/>
        </w:rPr>
        <w:t>)</w:t>
      </w:r>
      <w:r w:rsidR="00490DC0" w:rsidRPr="00190AF3">
        <w:rPr>
          <w:sz w:val="24"/>
          <w:szCs w:val="24"/>
        </w:rPr>
        <w:t xml:space="preserve"> </w:t>
      </w:r>
      <w:r w:rsidRPr="00190AF3">
        <w:rPr>
          <w:sz w:val="24"/>
          <w:szCs w:val="24"/>
        </w:rPr>
        <w:t>udostępnia</w:t>
      </w:r>
      <w:r w:rsidR="00F95C33" w:rsidRPr="00190AF3">
        <w:rPr>
          <w:sz w:val="24"/>
          <w:szCs w:val="24"/>
        </w:rPr>
        <w:t xml:space="preserve"> </w:t>
      </w:r>
      <w:r w:rsidR="004C7E9B" w:rsidRPr="00190AF3">
        <w:rPr>
          <w:sz w:val="24"/>
          <w:szCs w:val="24"/>
        </w:rPr>
        <w:t>informacj</w:t>
      </w:r>
      <w:r w:rsidR="00577BC6" w:rsidRPr="00190AF3">
        <w:rPr>
          <w:sz w:val="24"/>
          <w:szCs w:val="24"/>
        </w:rPr>
        <w:t>ę</w:t>
      </w:r>
      <w:r w:rsidR="00035488" w:rsidRPr="00190AF3">
        <w:rPr>
          <w:sz w:val="24"/>
          <w:szCs w:val="24"/>
        </w:rPr>
        <w:t xml:space="preserve"> z otwarcia ofert</w:t>
      </w:r>
      <w:r w:rsidRPr="00190AF3">
        <w:rPr>
          <w:sz w:val="24"/>
          <w:szCs w:val="24"/>
        </w:rPr>
        <w:t>, mającego miejsce</w:t>
      </w:r>
      <w:r w:rsidR="00FF4AB1" w:rsidRPr="00190AF3">
        <w:rPr>
          <w:sz w:val="24"/>
          <w:szCs w:val="24"/>
        </w:rPr>
        <w:t xml:space="preserve"> w dniu </w:t>
      </w:r>
      <w:r w:rsidR="00482F6C" w:rsidRPr="00190AF3">
        <w:rPr>
          <w:sz w:val="24"/>
          <w:szCs w:val="24"/>
        </w:rPr>
        <w:t>22</w:t>
      </w:r>
      <w:r w:rsidR="00190AF3">
        <w:rPr>
          <w:sz w:val="24"/>
          <w:szCs w:val="24"/>
        </w:rPr>
        <w:t xml:space="preserve"> listopada </w:t>
      </w:r>
      <w:r w:rsidR="00482F6C" w:rsidRPr="00190AF3">
        <w:rPr>
          <w:sz w:val="24"/>
          <w:szCs w:val="24"/>
        </w:rPr>
        <w:t>2022</w:t>
      </w:r>
      <w:r w:rsidR="00190AF3">
        <w:rPr>
          <w:sz w:val="24"/>
          <w:szCs w:val="24"/>
        </w:rPr>
        <w:t xml:space="preserve"> r.,</w:t>
      </w:r>
      <w:r w:rsidR="00FF4AB1" w:rsidRPr="00190AF3">
        <w:rPr>
          <w:sz w:val="24"/>
          <w:szCs w:val="24"/>
        </w:rPr>
        <w:t xml:space="preserve"> o godz. </w:t>
      </w:r>
      <w:r w:rsidR="00482F6C" w:rsidRPr="00190AF3">
        <w:rPr>
          <w:sz w:val="24"/>
          <w:szCs w:val="24"/>
        </w:rPr>
        <w:t>08</w:t>
      </w:r>
      <w:r w:rsidR="00482F6C" w:rsidRPr="00190AF3">
        <w:rPr>
          <w:sz w:val="24"/>
          <w:szCs w:val="24"/>
          <w:vertAlign w:val="superscript"/>
        </w:rPr>
        <w:t>10</w:t>
      </w:r>
      <w:r w:rsidRPr="00190AF3">
        <w:rPr>
          <w:sz w:val="24"/>
          <w:szCs w:val="24"/>
        </w:rPr>
        <w:t xml:space="preserve">, </w:t>
      </w:r>
      <w:r w:rsidR="00190AF3">
        <w:rPr>
          <w:sz w:val="24"/>
          <w:szCs w:val="24"/>
        </w:rPr>
        <w:t xml:space="preserve">podczas którego </w:t>
      </w:r>
      <w:r w:rsidRPr="00190AF3">
        <w:rPr>
          <w:sz w:val="24"/>
          <w:szCs w:val="24"/>
        </w:rPr>
        <w:t xml:space="preserve">otwarte zostały oferty następujących </w:t>
      </w:r>
      <w:r w:rsidR="00190AF3">
        <w:rPr>
          <w:sz w:val="24"/>
          <w:szCs w:val="24"/>
        </w:rPr>
        <w:t>W</w:t>
      </w:r>
      <w:r w:rsidRPr="00190AF3">
        <w:rPr>
          <w:sz w:val="24"/>
          <w:szCs w:val="24"/>
        </w:rPr>
        <w:t>ykonawców:</w:t>
      </w:r>
    </w:p>
    <w:p w14:paraId="0C06DFB3" w14:textId="77777777" w:rsidR="00190AF3" w:rsidRPr="00190AF3" w:rsidRDefault="00190AF3" w:rsidP="00190AF3">
      <w:pPr>
        <w:spacing w:before="120"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190AF3" w14:paraId="11F5D2CA" w14:textId="77777777" w:rsidTr="00190AF3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0C524523" w14:textId="77777777" w:rsidR="006B27ED" w:rsidRPr="00190AF3" w:rsidRDefault="006B27ED" w:rsidP="00C82837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190AF3">
              <w:rPr>
                <w:b/>
                <w:bCs/>
                <w:sz w:val="18"/>
                <w:szCs w:val="18"/>
              </w:rPr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B330EBB" w14:textId="77777777" w:rsidR="006B27ED" w:rsidRPr="00190AF3" w:rsidRDefault="006B27ED" w:rsidP="00C82837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190AF3">
              <w:rPr>
                <w:b/>
                <w:bCs/>
                <w:sz w:val="18"/>
                <w:szCs w:val="18"/>
              </w:rPr>
              <w:t>Nr</w:t>
            </w:r>
            <w:r w:rsidR="00C82837" w:rsidRPr="00190AF3">
              <w:rPr>
                <w:b/>
                <w:bCs/>
                <w:sz w:val="18"/>
                <w:szCs w:val="18"/>
              </w:rPr>
              <w:t xml:space="preserve"> </w:t>
            </w:r>
            <w:r w:rsidRPr="00190AF3">
              <w:rPr>
                <w:b/>
                <w:bCs/>
                <w:sz w:val="18"/>
                <w:szCs w:val="18"/>
              </w:rPr>
              <w:t>zadania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14:paraId="00C8EC90" w14:textId="77777777" w:rsidR="006B27ED" w:rsidRPr="00190AF3" w:rsidRDefault="006B27ED" w:rsidP="00BB547B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190AF3">
              <w:rPr>
                <w:b/>
                <w:bCs/>
                <w:sz w:val="18"/>
                <w:szCs w:val="18"/>
              </w:rPr>
              <w:t>Nazwa 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3727EE82" w14:textId="77777777" w:rsidR="006B27ED" w:rsidRPr="00190AF3" w:rsidRDefault="006B27ED" w:rsidP="00C82837">
            <w:pPr>
              <w:spacing w:before="120" w:after="120"/>
              <w:jc w:val="center"/>
              <w:rPr>
                <w:b/>
                <w:bCs/>
                <w:sz w:val="18"/>
                <w:szCs w:val="18"/>
              </w:rPr>
            </w:pPr>
            <w:r w:rsidRPr="00190AF3">
              <w:rPr>
                <w:b/>
                <w:bCs/>
                <w:sz w:val="18"/>
                <w:szCs w:val="18"/>
              </w:rPr>
              <w:t>Cena oferty</w:t>
            </w:r>
          </w:p>
        </w:tc>
      </w:tr>
      <w:tr w:rsidR="00190AF3" w:rsidRPr="00190AF3" w14:paraId="30F97F97" w14:textId="77777777" w:rsidTr="00190AF3">
        <w:tc>
          <w:tcPr>
            <w:tcW w:w="993" w:type="dxa"/>
            <w:vMerge w:val="restart"/>
            <w:shd w:val="clear" w:color="auto" w:fill="D9D9D9" w:themeFill="background1" w:themeFillShade="D9"/>
            <w:vAlign w:val="center"/>
          </w:tcPr>
          <w:p w14:paraId="6E10CFFE" w14:textId="77777777" w:rsidR="00190AF3" w:rsidRPr="00190AF3" w:rsidRDefault="00190AF3" w:rsidP="000F0E2B">
            <w:pPr>
              <w:spacing w:before="80" w:after="80"/>
              <w:jc w:val="center"/>
              <w:rPr>
                <w:b/>
                <w:bCs/>
              </w:rPr>
            </w:pPr>
            <w:r w:rsidRPr="00190AF3">
              <w:rPr>
                <w:b/>
                <w:bCs/>
              </w:rPr>
              <w:t>1</w:t>
            </w:r>
          </w:p>
          <w:p w14:paraId="1EA43AFE" w14:textId="6A5D99A8" w:rsidR="00190AF3" w:rsidRPr="00190AF3" w:rsidRDefault="00190AF3" w:rsidP="000F0E2B">
            <w:pPr>
              <w:spacing w:before="80" w:after="8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1D77F12D" w14:textId="77777777" w:rsidR="00190AF3" w:rsidRPr="00190AF3" w:rsidRDefault="00190AF3" w:rsidP="000F0E2B">
            <w:pPr>
              <w:spacing w:before="80" w:after="80"/>
              <w:jc w:val="center"/>
              <w:rPr>
                <w:b/>
                <w:bCs/>
              </w:rPr>
            </w:pPr>
            <w:r w:rsidRPr="00190AF3">
              <w:rPr>
                <w:b/>
                <w:bCs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32F3005F" w14:textId="77777777" w:rsidR="00190AF3" w:rsidRDefault="00190AF3" w:rsidP="00190AF3">
            <w:pPr>
              <w:spacing w:before="80"/>
              <w:jc w:val="center"/>
              <w:rPr>
                <w:b/>
                <w:bCs/>
              </w:rPr>
            </w:pPr>
          </w:p>
          <w:p w14:paraId="1D6C0917" w14:textId="40590A75" w:rsidR="00190AF3" w:rsidRPr="00190AF3" w:rsidRDefault="00190AF3" w:rsidP="00190AF3">
            <w:pPr>
              <w:spacing w:before="80"/>
              <w:jc w:val="center"/>
              <w:rPr>
                <w:b/>
                <w:bCs/>
              </w:rPr>
            </w:pPr>
            <w:r w:rsidRPr="00190AF3">
              <w:rPr>
                <w:b/>
                <w:bCs/>
              </w:rPr>
              <w:t>Paweł Kaczan Zakład Handlu i Usług Kama</w:t>
            </w:r>
          </w:p>
          <w:p w14:paraId="54A5849B" w14:textId="5ABA6E13" w:rsidR="00190AF3" w:rsidRPr="00190AF3" w:rsidRDefault="00190AF3" w:rsidP="00190AF3">
            <w:pPr>
              <w:jc w:val="center"/>
            </w:pPr>
            <w:r w:rsidRPr="00190AF3">
              <w:t>Łaszczyn</w:t>
            </w:r>
            <w:r w:rsidRPr="00190AF3">
              <w:t xml:space="preserve"> </w:t>
            </w:r>
            <w:r w:rsidRPr="00190AF3">
              <w:t>25a</w:t>
            </w:r>
          </w:p>
          <w:p w14:paraId="4D828AF9" w14:textId="77777777" w:rsidR="00190AF3" w:rsidRPr="00190AF3" w:rsidRDefault="00190AF3" w:rsidP="00190AF3">
            <w:pPr>
              <w:spacing w:after="80"/>
              <w:jc w:val="center"/>
            </w:pPr>
            <w:r w:rsidRPr="00190AF3">
              <w:t>63-900</w:t>
            </w:r>
            <w:r w:rsidRPr="00190AF3">
              <w:t xml:space="preserve"> </w:t>
            </w:r>
            <w:r w:rsidRPr="00190AF3">
              <w:t>Rawicz</w:t>
            </w:r>
          </w:p>
          <w:p w14:paraId="6CDD128F" w14:textId="214ABF2A" w:rsidR="00190AF3" w:rsidRPr="00190AF3" w:rsidRDefault="00190AF3" w:rsidP="000F0E2B">
            <w:pPr>
              <w:spacing w:after="8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81DF97F" w14:textId="1C255BB9" w:rsidR="00190AF3" w:rsidRPr="00190AF3" w:rsidRDefault="00190AF3" w:rsidP="000F0E2B">
            <w:pPr>
              <w:spacing w:before="80" w:after="80"/>
              <w:jc w:val="center"/>
            </w:pPr>
            <w:r w:rsidRPr="00190AF3">
              <w:t>36</w:t>
            </w:r>
            <w:r>
              <w:t> </w:t>
            </w:r>
            <w:r w:rsidRPr="00190AF3">
              <w:t>841</w:t>
            </w:r>
            <w:r>
              <w:t>,</w:t>
            </w:r>
            <w:r w:rsidRPr="00190AF3">
              <w:t>95 zł</w:t>
            </w:r>
          </w:p>
        </w:tc>
      </w:tr>
      <w:tr w:rsidR="00190AF3" w:rsidRPr="00190AF3" w14:paraId="3D805264" w14:textId="77777777" w:rsidTr="00190AF3">
        <w:tc>
          <w:tcPr>
            <w:tcW w:w="993" w:type="dxa"/>
            <w:vMerge/>
            <w:shd w:val="clear" w:color="auto" w:fill="D9D9D9" w:themeFill="background1" w:themeFillShade="D9"/>
            <w:vAlign w:val="center"/>
          </w:tcPr>
          <w:p w14:paraId="6EA08078" w14:textId="78C30E84" w:rsidR="00190AF3" w:rsidRPr="00190AF3" w:rsidRDefault="00190AF3" w:rsidP="000F0E2B">
            <w:pPr>
              <w:spacing w:before="80" w:after="8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1E6D79C6" w14:textId="77777777" w:rsidR="00190AF3" w:rsidRPr="00190AF3" w:rsidRDefault="00190AF3" w:rsidP="000F0E2B">
            <w:pPr>
              <w:spacing w:before="80" w:after="80"/>
              <w:jc w:val="center"/>
              <w:rPr>
                <w:b/>
                <w:bCs/>
              </w:rPr>
            </w:pPr>
            <w:r w:rsidRPr="00190AF3">
              <w:rPr>
                <w:b/>
                <w:bCs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371F911C" w14:textId="7A84A388" w:rsidR="00190AF3" w:rsidRPr="00190AF3" w:rsidRDefault="00190AF3" w:rsidP="000F0E2B">
            <w:pPr>
              <w:spacing w:after="8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10EBD48" w14:textId="3A1CBF46" w:rsidR="00190AF3" w:rsidRPr="00190AF3" w:rsidRDefault="00190AF3" w:rsidP="000F0E2B">
            <w:pPr>
              <w:spacing w:before="80" w:after="80"/>
              <w:jc w:val="center"/>
            </w:pPr>
            <w:r w:rsidRPr="00190AF3">
              <w:t>26</w:t>
            </w:r>
            <w:r>
              <w:t> </w:t>
            </w:r>
            <w:r w:rsidRPr="00190AF3">
              <w:t>590</w:t>
            </w:r>
            <w:r>
              <w:t>,</w:t>
            </w:r>
            <w:r w:rsidRPr="00190AF3">
              <w:t>68 zł</w:t>
            </w:r>
          </w:p>
        </w:tc>
      </w:tr>
      <w:tr w:rsidR="00190AF3" w:rsidRPr="00190AF3" w14:paraId="76C2A927" w14:textId="77777777" w:rsidTr="00190AF3">
        <w:tc>
          <w:tcPr>
            <w:tcW w:w="993" w:type="dxa"/>
            <w:vMerge/>
            <w:shd w:val="clear" w:color="auto" w:fill="D9D9D9" w:themeFill="background1" w:themeFillShade="D9"/>
            <w:vAlign w:val="center"/>
          </w:tcPr>
          <w:p w14:paraId="7EE59AFE" w14:textId="1F951202" w:rsidR="00190AF3" w:rsidRPr="00190AF3" w:rsidRDefault="00190AF3" w:rsidP="000F0E2B">
            <w:pPr>
              <w:spacing w:before="80" w:after="8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9780C37" w14:textId="77777777" w:rsidR="00190AF3" w:rsidRPr="00190AF3" w:rsidRDefault="00190AF3" w:rsidP="000F0E2B">
            <w:pPr>
              <w:spacing w:before="80" w:after="80"/>
              <w:jc w:val="center"/>
              <w:rPr>
                <w:b/>
                <w:bCs/>
              </w:rPr>
            </w:pPr>
            <w:r w:rsidRPr="00190AF3">
              <w:rPr>
                <w:b/>
                <w:bCs/>
              </w:rPr>
              <w:t>7</w:t>
            </w:r>
          </w:p>
        </w:tc>
        <w:tc>
          <w:tcPr>
            <w:tcW w:w="4110" w:type="dxa"/>
            <w:vMerge/>
            <w:shd w:val="clear" w:color="auto" w:fill="auto"/>
          </w:tcPr>
          <w:p w14:paraId="6509BC3B" w14:textId="1B51E37D" w:rsidR="00190AF3" w:rsidRPr="00190AF3" w:rsidRDefault="00190AF3" w:rsidP="000F0E2B">
            <w:pPr>
              <w:spacing w:after="8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1871879" w14:textId="5DA1DAE4" w:rsidR="00190AF3" w:rsidRPr="00190AF3" w:rsidRDefault="00190AF3" w:rsidP="000F0E2B">
            <w:pPr>
              <w:spacing w:before="80" w:after="80"/>
              <w:jc w:val="center"/>
            </w:pPr>
            <w:r w:rsidRPr="00190AF3">
              <w:t>8</w:t>
            </w:r>
            <w:r>
              <w:t> </w:t>
            </w:r>
            <w:r w:rsidRPr="00190AF3">
              <w:t>523</w:t>
            </w:r>
            <w:r>
              <w:t>,</w:t>
            </w:r>
            <w:r w:rsidRPr="00190AF3">
              <w:t>90 zł</w:t>
            </w:r>
          </w:p>
        </w:tc>
      </w:tr>
      <w:tr w:rsidR="00190AF3" w:rsidRPr="00190AF3" w14:paraId="1CB2F610" w14:textId="77777777" w:rsidTr="00190AF3">
        <w:tc>
          <w:tcPr>
            <w:tcW w:w="993" w:type="dxa"/>
            <w:vMerge/>
            <w:shd w:val="clear" w:color="auto" w:fill="D9D9D9" w:themeFill="background1" w:themeFillShade="D9"/>
            <w:vAlign w:val="center"/>
          </w:tcPr>
          <w:p w14:paraId="24E03D26" w14:textId="04AF8F3E" w:rsidR="00190AF3" w:rsidRPr="00190AF3" w:rsidRDefault="00190AF3" w:rsidP="000F0E2B">
            <w:pPr>
              <w:spacing w:before="80" w:after="8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9969792" w14:textId="77777777" w:rsidR="00190AF3" w:rsidRPr="00190AF3" w:rsidRDefault="00190AF3" w:rsidP="000F0E2B">
            <w:pPr>
              <w:spacing w:before="80" w:after="80"/>
              <w:jc w:val="center"/>
              <w:rPr>
                <w:b/>
                <w:bCs/>
              </w:rPr>
            </w:pPr>
            <w:r w:rsidRPr="00190AF3">
              <w:rPr>
                <w:b/>
                <w:bCs/>
              </w:rPr>
              <w:t>8</w:t>
            </w:r>
          </w:p>
        </w:tc>
        <w:tc>
          <w:tcPr>
            <w:tcW w:w="4110" w:type="dxa"/>
            <w:vMerge/>
            <w:shd w:val="clear" w:color="auto" w:fill="auto"/>
          </w:tcPr>
          <w:p w14:paraId="23951C27" w14:textId="7A656C5F" w:rsidR="00190AF3" w:rsidRPr="00190AF3" w:rsidRDefault="00190AF3" w:rsidP="000F0E2B">
            <w:pPr>
              <w:spacing w:after="8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A65C13C" w14:textId="66175E7D" w:rsidR="00190AF3" w:rsidRPr="00190AF3" w:rsidRDefault="00190AF3" w:rsidP="000F0E2B">
            <w:pPr>
              <w:spacing w:before="80" w:after="80"/>
              <w:jc w:val="center"/>
            </w:pPr>
            <w:r w:rsidRPr="00190AF3">
              <w:t>7</w:t>
            </w:r>
            <w:r>
              <w:t> </w:t>
            </w:r>
            <w:r w:rsidRPr="00190AF3">
              <w:t>298</w:t>
            </w:r>
            <w:r>
              <w:t>,</w:t>
            </w:r>
            <w:r w:rsidRPr="00190AF3">
              <w:t>00 zł</w:t>
            </w:r>
          </w:p>
        </w:tc>
      </w:tr>
      <w:tr w:rsidR="00482F6C" w:rsidRPr="00190AF3" w14:paraId="6CC66150" w14:textId="77777777" w:rsidTr="00190AF3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1896806F" w14:textId="77777777" w:rsidR="00482F6C" w:rsidRPr="00190AF3" w:rsidRDefault="00482F6C" w:rsidP="000F0E2B">
            <w:pPr>
              <w:spacing w:before="80" w:after="80"/>
              <w:jc w:val="center"/>
              <w:rPr>
                <w:b/>
                <w:bCs/>
              </w:rPr>
            </w:pPr>
            <w:r w:rsidRPr="00190AF3">
              <w:rPr>
                <w:b/>
                <w:bCs/>
              </w:rPr>
              <w:t>2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0C9D3C6" w14:textId="77777777" w:rsidR="00482F6C" w:rsidRPr="00190AF3" w:rsidRDefault="00482F6C" w:rsidP="000F0E2B">
            <w:pPr>
              <w:spacing w:before="80" w:after="80"/>
              <w:jc w:val="center"/>
              <w:rPr>
                <w:b/>
                <w:bCs/>
              </w:rPr>
            </w:pPr>
            <w:r w:rsidRPr="00190AF3">
              <w:rPr>
                <w:b/>
                <w:bCs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9CE4EA3" w14:textId="77777777" w:rsidR="00482F6C" w:rsidRPr="00190AF3" w:rsidRDefault="00482F6C" w:rsidP="00190AF3">
            <w:pPr>
              <w:spacing w:before="80"/>
              <w:jc w:val="center"/>
              <w:rPr>
                <w:b/>
                <w:bCs/>
              </w:rPr>
            </w:pPr>
            <w:r w:rsidRPr="00190AF3">
              <w:rPr>
                <w:b/>
                <w:bCs/>
              </w:rPr>
              <w:t>Spółdzielnia Mleczarska MLEKOVITA</w:t>
            </w:r>
          </w:p>
          <w:p w14:paraId="3AAB98C9" w14:textId="05BC570E" w:rsidR="00482F6C" w:rsidRPr="00190AF3" w:rsidRDefault="00190AF3" w:rsidP="00190AF3">
            <w:pPr>
              <w:jc w:val="center"/>
            </w:pPr>
            <w:r>
              <w:t xml:space="preserve">ul. </w:t>
            </w:r>
            <w:r w:rsidR="00482F6C" w:rsidRPr="00190AF3">
              <w:t>Ludowa</w:t>
            </w:r>
            <w:r w:rsidR="00482F6C" w:rsidRPr="00190AF3">
              <w:t xml:space="preserve"> </w:t>
            </w:r>
            <w:r w:rsidR="00482F6C" w:rsidRPr="00190AF3">
              <w:t>122</w:t>
            </w:r>
          </w:p>
          <w:p w14:paraId="64111B21" w14:textId="77777777" w:rsidR="00482F6C" w:rsidRPr="00190AF3" w:rsidRDefault="00482F6C" w:rsidP="00190AF3">
            <w:pPr>
              <w:spacing w:after="80"/>
              <w:jc w:val="center"/>
            </w:pPr>
            <w:r w:rsidRPr="00190AF3">
              <w:t>18-200</w:t>
            </w:r>
            <w:r w:rsidRPr="00190AF3">
              <w:t xml:space="preserve"> </w:t>
            </w:r>
            <w:r w:rsidRPr="00190AF3">
              <w:t>Wysokie Mazowieckie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4A9F18" w14:textId="04C62B27" w:rsidR="00482F6C" w:rsidRPr="00190AF3" w:rsidRDefault="00482F6C" w:rsidP="000F0E2B">
            <w:pPr>
              <w:spacing w:before="80" w:after="80"/>
              <w:jc w:val="center"/>
            </w:pPr>
            <w:r w:rsidRPr="00190AF3">
              <w:t>23</w:t>
            </w:r>
            <w:r w:rsidR="00190AF3">
              <w:t> </w:t>
            </w:r>
            <w:r w:rsidRPr="00190AF3">
              <w:t>268</w:t>
            </w:r>
            <w:r w:rsidR="00190AF3">
              <w:t>,</w:t>
            </w:r>
            <w:r w:rsidRPr="00190AF3">
              <w:t>96 zł</w:t>
            </w:r>
          </w:p>
        </w:tc>
      </w:tr>
      <w:tr w:rsidR="00482F6C" w:rsidRPr="00190AF3" w14:paraId="1E77314B" w14:textId="77777777" w:rsidTr="00190AF3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1190352C" w14:textId="77777777" w:rsidR="00482F6C" w:rsidRPr="00190AF3" w:rsidRDefault="00482F6C" w:rsidP="000F0E2B">
            <w:pPr>
              <w:spacing w:before="80" w:after="80"/>
              <w:jc w:val="center"/>
              <w:rPr>
                <w:b/>
                <w:bCs/>
              </w:rPr>
            </w:pPr>
            <w:r w:rsidRPr="00190AF3">
              <w:rPr>
                <w:b/>
                <w:bCs/>
              </w:rPr>
              <w:t>3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4549D3E" w14:textId="77777777" w:rsidR="00482F6C" w:rsidRPr="00190AF3" w:rsidRDefault="00482F6C" w:rsidP="000F0E2B">
            <w:pPr>
              <w:spacing w:before="80" w:after="80"/>
              <w:jc w:val="center"/>
              <w:rPr>
                <w:b/>
                <w:bCs/>
              </w:rPr>
            </w:pPr>
            <w:r w:rsidRPr="00190AF3">
              <w:rPr>
                <w:b/>
                <w:bCs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1D213F93" w14:textId="25647234" w:rsidR="00482F6C" w:rsidRPr="00190AF3" w:rsidRDefault="00482F6C" w:rsidP="00190AF3">
            <w:pPr>
              <w:spacing w:before="80"/>
              <w:jc w:val="center"/>
              <w:rPr>
                <w:b/>
                <w:bCs/>
              </w:rPr>
            </w:pPr>
            <w:r w:rsidRPr="00190AF3">
              <w:rPr>
                <w:b/>
                <w:bCs/>
              </w:rPr>
              <w:t xml:space="preserve">Przedsiębiorstwo Wielobranżowe Smak - Grzegorz Dorosz i Bronisław Dorosz </w:t>
            </w:r>
            <w:r w:rsidR="00190AF3" w:rsidRPr="00190AF3">
              <w:rPr>
                <w:b/>
                <w:bCs/>
              </w:rPr>
              <w:br/>
            </w:r>
            <w:r w:rsidRPr="00190AF3">
              <w:rPr>
                <w:b/>
                <w:bCs/>
              </w:rPr>
              <w:t>Spółka Jawna</w:t>
            </w:r>
          </w:p>
          <w:p w14:paraId="1F909B08" w14:textId="0FBB9760" w:rsidR="00482F6C" w:rsidRPr="00190AF3" w:rsidRDefault="00190AF3" w:rsidP="00190AF3">
            <w:pPr>
              <w:jc w:val="center"/>
            </w:pPr>
            <w:r>
              <w:t xml:space="preserve">ul. </w:t>
            </w:r>
            <w:r w:rsidR="00482F6C" w:rsidRPr="00190AF3">
              <w:t>Grunwaldzka</w:t>
            </w:r>
            <w:r w:rsidR="00482F6C" w:rsidRPr="00190AF3">
              <w:t xml:space="preserve"> </w:t>
            </w:r>
            <w:r w:rsidR="00482F6C" w:rsidRPr="00190AF3">
              <w:t>44</w:t>
            </w:r>
          </w:p>
          <w:p w14:paraId="09985754" w14:textId="4C9A02FB" w:rsidR="00E05EB9" w:rsidRPr="00190AF3" w:rsidRDefault="00482F6C" w:rsidP="00E05EB9">
            <w:pPr>
              <w:spacing w:after="80"/>
              <w:jc w:val="center"/>
            </w:pPr>
            <w:r w:rsidRPr="00190AF3">
              <w:t>56-330</w:t>
            </w:r>
            <w:r w:rsidRPr="00190AF3">
              <w:t xml:space="preserve"> </w:t>
            </w:r>
            <w:r w:rsidRPr="00190AF3">
              <w:t>Cieszków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5AE7B1" w14:textId="5ACC9AE3" w:rsidR="00482F6C" w:rsidRPr="00190AF3" w:rsidRDefault="00482F6C" w:rsidP="000F0E2B">
            <w:pPr>
              <w:spacing w:before="80" w:after="80"/>
              <w:jc w:val="center"/>
            </w:pPr>
            <w:r w:rsidRPr="00190AF3">
              <w:t>336</w:t>
            </w:r>
            <w:r w:rsidR="00190AF3">
              <w:t> </w:t>
            </w:r>
            <w:r w:rsidRPr="00190AF3">
              <w:t>760</w:t>
            </w:r>
            <w:r w:rsidR="00190AF3">
              <w:t>,</w:t>
            </w:r>
            <w:r w:rsidRPr="00190AF3">
              <w:t>00 zł</w:t>
            </w:r>
          </w:p>
        </w:tc>
      </w:tr>
      <w:tr w:rsidR="00482F6C" w:rsidRPr="00190AF3" w14:paraId="5B15B917" w14:textId="77777777" w:rsidTr="00190AF3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5DAAC25E" w14:textId="77777777" w:rsidR="00482F6C" w:rsidRPr="00190AF3" w:rsidRDefault="00482F6C" w:rsidP="000F0E2B">
            <w:pPr>
              <w:spacing w:before="80" w:after="80"/>
              <w:jc w:val="center"/>
              <w:rPr>
                <w:b/>
                <w:bCs/>
              </w:rPr>
            </w:pPr>
            <w:r w:rsidRPr="00190AF3">
              <w:rPr>
                <w:b/>
                <w:bCs/>
              </w:rPr>
              <w:t>4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AEF6BDB" w14:textId="77777777" w:rsidR="00482F6C" w:rsidRPr="00190AF3" w:rsidRDefault="00482F6C" w:rsidP="000F0E2B">
            <w:pPr>
              <w:spacing w:before="80" w:after="80"/>
              <w:jc w:val="center"/>
              <w:rPr>
                <w:b/>
                <w:bCs/>
              </w:rPr>
            </w:pPr>
            <w:r w:rsidRPr="00190AF3">
              <w:rPr>
                <w:b/>
                <w:bCs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4E09BD59" w14:textId="30F4873E" w:rsidR="00482F6C" w:rsidRPr="00190AF3" w:rsidRDefault="00482F6C" w:rsidP="00190AF3">
            <w:pPr>
              <w:spacing w:before="80"/>
              <w:jc w:val="center"/>
              <w:rPr>
                <w:b/>
                <w:bCs/>
              </w:rPr>
            </w:pPr>
            <w:r w:rsidRPr="00190AF3">
              <w:rPr>
                <w:b/>
                <w:bCs/>
              </w:rPr>
              <w:t xml:space="preserve">PPHU </w:t>
            </w:r>
            <w:r w:rsidR="00190AF3" w:rsidRPr="00190AF3">
              <w:rPr>
                <w:b/>
                <w:bCs/>
              </w:rPr>
              <w:t>„</w:t>
            </w:r>
            <w:r w:rsidRPr="00190AF3">
              <w:rPr>
                <w:b/>
                <w:bCs/>
              </w:rPr>
              <w:t>JOHN" Paweł John</w:t>
            </w:r>
          </w:p>
          <w:p w14:paraId="66B1E4DC" w14:textId="34BD3B0A" w:rsidR="00482F6C" w:rsidRPr="00190AF3" w:rsidRDefault="00190AF3" w:rsidP="00190AF3">
            <w:pPr>
              <w:jc w:val="center"/>
            </w:pPr>
            <w:r>
              <w:t xml:space="preserve">ul. </w:t>
            </w:r>
            <w:r w:rsidR="00482F6C" w:rsidRPr="00190AF3">
              <w:t>Źródlana</w:t>
            </w:r>
            <w:r w:rsidR="00482F6C" w:rsidRPr="00190AF3">
              <w:t xml:space="preserve"> </w:t>
            </w:r>
            <w:r w:rsidR="00482F6C" w:rsidRPr="00190AF3">
              <w:t>5</w:t>
            </w:r>
          </w:p>
          <w:p w14:paraId="51A5AA7B" w14:textId="77777777" w:rsidR="00482F6C" w:rsidRPr="00190AF3" w:rsidRDefault="00482F6C" w:rsidP="00190AF3">
            <w:pPr>
              <w:spacing w:after="80"/>
              <w:jc w:val="center"/>
            </w:pPr>
            <w:r w:rsidRPr="00190AF3">
              <w:t>64-140</w:t>
            </w:r>
            <w:r w:rsidRPr="00190AF3">
              <w:t xml:space="preserve"> </w:t>
            </w:r>
            <w:r w:rsidRPr="00190AF3">
              <w:t>Włoszakowice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8A135D" w14:textId="756E3BA9" w:rsidR="00482F6C" w:rsidRPr="00190AF3" w:rsidRDefault="00482F6C" w:rsidP="000F0E2B">
            <w:pPr>
              <w:spacing w:before="80" w:after="80"/>
              <w:jc w:val="center"/>
            </w:pPr>
            <w:r w:rsidRPr="00190AF3">
              <w:t>37</w:t>
            </w:r>
            <w:r w:rsidR="00E05EB9">
              <w:t> </w:t>
            </w:r>
            <w:r w:rsidRPr="00190AF3">
              <w:t>072</w:t>
            </w:r>
            <w:r w:rsidR="00E05EB9">
              <w:t>,</w:t>
            </w:r>
            <w:r w:rsidRPr="00190AF3">
              <w:t>50 zł</w:t>
            </w:r>
          </w:p>
        </w:tc>
      </w:tr>
      <w:tr w:rsidR="00482F6C" w:rsidRPr="00190AF3" w14:paraId="26B25DC9" w14:textId="77777777" w:rsidTr="00190AF3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6B6A8D2E" w14:textId="77777777" w:rsidR="00482F6C" w:rsidRPr="00190AF3" w:rsidRDefault="00482F6C" w:rsidP="000F0E2B">
            <w:pPr>
              <w:spacing w:before="80" w:after="80"/>
              <w:jc w:val="center"/>
              <w:rPr>
                <w:b/>
                <w:bCs/>
              </w:rPr>
            </w:pPr>
            <w:r w:rsidRPr="00190AF3">
              <w:rPr>
                <w:b/>
                <w:bCs/>
              </w:rPr>
              <w:t>5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1B71824" w14:textId="77777777" w:rsidR="00482F6C" w:rsidRPr="00190AF3" w:rsidRDefault="00482F6C" w:rsidP="000F0E2B">
            <w:pPr>
              <w:spacing w:before="80" w:after="80"/>
              <w:jc w:val="center"/>
              <w:rPr>
                <w:b/>
                <w:bCs/>
              </w:rPr>
            </w:pPr>
            <w:r w:rsidRPr="00190AF3">
              <w:rPr>
                <w:b/>
                <w:bCs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182615CA" w14:textId="53F781C6" w:rsidR="00482F6C" w:rsidRPr="00190AF3" w:rsidRDefault="00482F6C" w:rsidP="00190AF3">
            <w:pPr>
              <w:spacing w:before="80"/>
              <w:jc w:val="center"/>
              <w:rPr>
                <w:b/>
                <w:bCs/>
              </w:rPr>
            </w:pPr>
            <w:r w:rsidRPr="00190AF3">
              <w:rPr>
                <w:b/>
                <w:bCs/>
              </w:rPr>
              <w:t xml:space="preserve">EUGENIUSZ MYLKA </w:t>
            </w:r>
            <w:r w:rsidR="00190AF3" w:rsidRPr="00190AF3">
              <w:rPr>
                <w:b/>
                <w:bCs/>
              </w:rPr>
              <w:t>„</w:t>
            </w:r>
            <w:r w:rsidRPr="00190AF3">
              <w:rPr>
                <w:b/>
                <w:bCs/>
              </w:rPr>
              <w:t xml:space="preserve">HURT </w:t>
            </w:r>
            <w:r w:rsidR="00190AF3" w:rsidRPr="00190AF3">
              <w:rPr>
                <w:b/>
                <w:bCs/>
              </w:rPr>
              <w:t>–</w:t>
            </w:r>
            <w:r w:rsidRPr="00190AF3">
              <w:rPr>
                <w:b/>
                <w:bCs/>
              </w:rPr>
              <w:t xml:space="preserve"> DETAL</w:t>
            </w:r>
            <w:r w:rsidR="00190AF3" w:rsidRPr="00190AF3">
              <w:rPr>
                <w:b/>
                <w:bCs/>
              </w:rPr>
              <w:t>”</w:t>
            </w:r>
            <w:r w:rsidRPr="00190AF3">
              <w:rPr>
                <w:b/>
                <w:bCs/>
              </w:rPr>
              <w:t xml:space="preserve"> ART. ROLNO - SPOŻYWCZE </w:t>
            </w:r>
            <w:r w:rsidR="00190AF3" w:rsidRPr="00190AF3">
              <w:rPr>
                <w:b/>
                <w:bCs/>
              </w:rPr>
              <w:br/>
            </w:r>
            <w:r w:rsidRPr="00190AF3">
              <w:rPr>
                <w:b/>
                <w:bCs/>
              </w:rPr>
              <w:t>Eugeniusz Mylka</w:t>
            </w:r>
          </w:p>
          <w:p w14:paraId="081EB1D7" w14:textId="05E71C04" w:rsidR="00482F6C" w:rsidRPr="00190AF3" w:rsidRDefault="00190AF3" w:rsidP="00190AF3">
            <w:pPr>
              <w:jc w:val="center"/>
            </w:pPr>
            <w:r w:rsidRPr="00190AF3">
              <w:t xml:space="preserve">Rynek </w:t>
            </w:r>
            <w:r w:rsidR="00482F6C" w:rsidRPr="00190AF3">
              <w:t>1A</w:t>
            </w:r>
          </w:p>
          <w:p w14:paraId="1C993536" w14:textId="0C2F2E00" w:rsidR="00482F6C" w:rsidRPr="00190AF3" w:rsidRDefault="00482F6C" w:rsidP="00190AF3">
            <w:pPr>
              <w:spacing w:after="80"/>
              <w:jc w:val="center"/>
            </w:pPr>
            <w:r w:rsidRPr="00190AF3">
              <w:t>63-940</w:t>
            </w:r>
            <w:r w:rsidRPr="00190AF3">
              <w:t xml:space="preserve"> </w:t>
            </w:r>
            <w:r w:rsidR="00190AF3" w:rsidRPr="00190AF3">
              <w:t>Bojanowo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9B239F" w14:textId="6C2BE0B7" w:rsidR="00482F6C" w:rsidRPr="00190AF3" w:rsidRDefault="00482F6C" w:rsidP="000F0E2B">
            <w:pPr>
              <w:spacing w:before="80" w:after="80"/>
              <w:jc w:val="center"/>
            </w:pPr>
            <w:r w:rsidRPr="00190AF3">
              <w:t>28</w:t>
            </w:r>
            <w:r w:rsidR="00E05EB9">
              <w:t> </w:t>
            </w:r>
            <w:r w:rsidRPr="00190AF3">
              <w:t>320</w:t>
            </w:r>
            <w:r w:rsidR="00E05EB9">
              <w:t>,</w:t>
            </w:r>
            <w:r w:rsidRPr="00190AF3">
              <w:t>08 zł</w:t>
            </w:r>
          </w:p>
        </w:tc>
      </w:tr>
      <w:tr w:rsidR="00190AF3" w:rsidRPr="00190AF3" w14:paraId="5C0E5BFB" w14:textId="77777777" w:rsidTr="00190AF3">
        <w:tc>
          <w:tcPr>
            <w:tcW w:w="993" w:type="dxa"/>
            <w:vMerge w:val="restart"/>
            <w:shd w:val="clear" w:color="auto" w:fill="D9D9D9" w:themeFill="background1" w:themeFillShade="D9"/>
            <w:vAlign w:val="center"/>
          </w:tcPr>
          <w:p w14:paraId="17EB26B0" w14:textId="77777777" w:rsidR="00190AF3" w:rsidRPr="00190AF3" w:rsidRDefault="00190AF3" w:rsidP="000F0E2B">
            <w:pPr>
              <w:spacing w:before="80" w:after="80"/>
              <w:jc w:val="center"/>
              <w:rPr>
                <w:b/>
                <w:bCs/>
              </w:rPr>
            </w:pPr>
            <w:r w:rsidRPr="00190AF3">
              <w:rPr>
                <w:b/>
                <w:bCs/>
              </w:rPr>
              <w:lastRenderedPageBreak/>
              <w:t>6</w:t>
            </w:r>
          </w:p>
          <w:p w14:paraId="23C4A563" w14:textId="00F4275E" w:rsidR="00190AF3" w:rsidRPr="00190AF3" w:rsidRDefault="00190AF3" w:rsidP="000F0E2B">
            <w:pPr>
              <w:spacing w:before="80" w:after="8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A0997BD" w14:textId="77777777" w:rsidR="00190AF3" w:rsidRPr="00190AF3" w:rsidRDefault="00190AF3" w:rsidP="000F0E2B">
            <w:pPr>
              <w:spacing w:before="80" w:after="80"/>
              <w:jc w:val="center"/>
              <w:rPr>
                <w:b/>
                <w:bCs/>
              </w:rPr>
            </w:pPr>
            <w:r w:rsidRPr="00190AF3">
              <w:rPr>
                <w:b/>
                <w:bCs/>
              </w:rPr>
              <w:t>3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6D0F0027" w14:textId="237CA66F" w:rsidR="00190AF3" w:rsidRPr="00190AF3" w:rsidRDefault="00190AF3" w:rsidP="00190AF3">
            <w:pPr>
              <w:spacing w:before="80"/>
              <w:jc w:val="center"/>
              <w:rPr>
                <w:b/>
                <w:bCs/>
              </w:rPr>
            </w:pPr>
            <w:r w:rsidRPr="00190AF3">
              <w:rPr>
                <w:b/>
                <w:bCs/>
              </w:rPr>
              <w:t>Firma Handlowo-Transportowa „SYLWIA" Sylwia Bystra</w:t>
            </w:r>
          </w:p>
          <w:p w14:paraId="7385D7D8" w14:textId="3A3AD507" w:rsidR="00190AF3" w:rsidRPr="00190AF3" w:rsidRDefault="00190AF3" w:rsidP="00190AF3">
            <w:pPr>
              <w:jc w:val="center"/>
            </w:pPr>
            <w:r>
              <w:t xml:space="preserve">ul. </w:t>
            </w:r>
            <w:r w:rsidRPr="00190AF3">
              <w:t>Akacjowa</w:t>
            </w:r>
            <w:r w:rsidRPr="00190AF3">
              <w:t xml:space="preserve"> </w:t>
            </w:r>
            <w:r w:rsidRPr="00190AF3">
              <w:t>40</w:t>
            </w:r>
          </w:p>
          <w:p w14:paraId="70B66716" w14:textId="77777777" w:rsidR="00190AF3" w:rsidRPr="00190AF3" w:rsidRDefault="00190AF3" w:rsidP="00190AF3">
            <w:pPr>
              <w:spacing w:after="80"/>
              <w:jc w:val="center"/>
            </w:pPr>
            <w:r w:rsidRPr="00190AF3">
              <w:t>59-220</w:t>
            </w:r>
            <w:r w:rsidRPr="00190AF3">
              <w:t xml:space="preserve"> </w:t>
            </w:r>
            <w:r w:rsidRPr="00190AF3">
              <w:t>Legnica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9DAD4E" w14:textId="3832942E" w:rsidR="00190AF3" w:rsidRPr="00190AF3" w:rsidRDefault="00190AF3" w:rsidP="000F0E2B">
            <w:pPr>
              <w:spacing w:before="80" w:after="80"/>
              <w:jc w:val="center"/>
            </w:pPr>
            <w:r w:rsidRPr="00190AF3">
              <w:t>22</w:t>
            </w:r>
            <w:r w:rsidR="00E05EB9">
              <w:t> </w:t>
            </w:r>
            <w:r w:rsidRPr="00190AF3">
              <w:t>690</w:t>
            </w:r>
            <w:r w:rsidR="00E05EB9">
              <w:t>,</w:t>
            </w:r>
            <w:r w:rsidRPr="00190AF3">
              <w:t>00 zł</w:t>
            </w:r>
          </w:p>
        </w:tc>
      </w:tr>
      <w:tr w:rsidR="00190AF3" w:rsidRPr="00190AF3" w14:paraId="6B9EC45E" w14:textId="77777777" w:rsidTr="00190AF3">
        <w:tc>
          <w:tcPr>
            <w:tcW w:w="993" w:type="dxa"/>
            <w:vMerge/>
            <w:shd w:val="clear" w:color="auto" w:fill="D9D9D9" w:themeFill="background1" w:themeFillShade="D9"/>
            <w:vAlign w:val="center"/>
          </w:tcPr>
          <w:p w14:paraId="2DEB9370" w14:textId="7C02F12C" w:rsidR="00190AF3" w:rsidRPr="00190AF3" w:rsidRDefault="00190AF3" w:rsidP="000F0E2B">
            <w:pPr>
              <w:spacing w:before="80" w:after="8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183EEB4" w14:textId="77777777" w:rsidR="00190AF3" w:rsidRPr="00190AF3" w:rsidRDefault="00190AF3" w:rsidP="000F0E2B">
            <w:pPr>
              <w:spacing w:before="80" w:after="80"/>
              <w:jc w:val="center"/>
              <w:rPr>
                <w:b/>
                <w:bCs/>
              </w:rPr>
            </w:pPr>
            <w:r w:rsidRPr="00190AF3">
              <w:rPr>
                <w:b/>
                <w:bCs/>
              </w:rPr>
              <w:t>7</w:t>
            </w:r>
          </w:p>
        </w:tc>
        <w:tc>
          <w:tcPr>
            <w:tcW w:w="4110" w:type="dxa"/>
            <w:vMerge/>
            <w:shd w:val="clear" w:color="auto" w:fill="auto"/>
          </w:tcPr>
          <w:p w14:paraId="56BFBAB8" w14:textId="3196F36D" w:rsidR="00190AF3" w:rsidRPr="00190AF3" w:rsidRDefault="00190AF3" w:rsidP="000F0E2B">
            <w:pPr>
              <w:spacing w:after="8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46B18B0" w14:textId="1DBDEF87" w:rsidR="00190AF3" w:rsidRPr="00190AF3" w:rsidRDefault="00190AF3" w:rsidP="000F0E2B">
            <w:pPr>
              <w:spacing w:before="80" w:after="80"/>
              <w:jc w:val="center"/>
            </w:pPr>
            <w:r w:rsidRPr="00190AF3">
              <w:t>10</w:t>
            </w:r>
            <w:r w:rsidR="00E05EB9">
              <w:t> </w:t>
            </w:r>
            <w:r w:rsidRPr="00190AF3">
              <w:t>291</w:t>
            </w:r>
            <w:r w:rsidR="00E05EB9">
              <w:t>,</w:t>
            </w:r>
            <w:r w:rsidRPr="00190AF3">
              <w:t>05 zł</w:t>
            </w:r>
          </w:p>
        </w:tc>
      </w:tr>
    </w:tbl>
    <w:p w14:paraId="27B55E9A" w14:textId="77777777" w:rsidR="00190AF3" w:rsidRDefault="00190AF3" w:rsidP="00173B20">
      <w:pPr>
        <w:jc w:val="right"/>
        <w:rPr>
          <w:sz w:val="24"/>
          <w:szCs w:val="24"/>
        </w:rPr>
      </w:pPr>
    </w:p>
    <w:p w14:paraId="4D9BDE67" w14:textId="77777777" w:rsidR="00190AF3" w:rsidRDefault="00190AF3" w:rsidP="00173B20">
      <w:pPr>
        <w:jc w:val="right"/>
        <w:rPr>
          <w:sz w:val="24"/>
          <w:szCs w:val="24"/>
        </w:rPr>
      </w:pPr>
    </w:p>
    <w:p w14:paraId="4C54FED2" w14:textId="73C09188" w:rsidR="00190AF3" w:rsidRPr="00190AF3" w:rsidRDefault="00482F6C" w:rsidP="00190AF3">
      <w:pPr>
        <w:ind w:left="4248"/>
        <w:jc w:val="center"/>
        <w:rPr>
          <w:sz w:val="18"/>
          <w:szCs w:val="18"/>
        </w:rPr>
      </w:pPr>
      <w:r w:rsidRPr="00190AF3">
        <w:rPr>
          <w:sz w:val="18"/>
          <w:szCs w:val="18"/>
        </w:rPr>
        <w:t>Dyrektor</w:t>
      </w:r>
    </w:p>
    <w:p w14:paraId="3D9C070B" w14:textId="56815E10" w:rsidR="00190AF3" w:rsidRPr="00190AF3" w:rsidRDefault="00190AF3" w:rsidP="00190AF3">
      <w:pPr>
        <w:ind w:left="4248"/>
        <w:jc w:val="center"/>
        <w:rPr>
          <w:sz w:val="18"/>
          <w:szCs w:val="18"/>
        </w:rPr>
      </w:pPr>
      <w:r w:rsidRPr="00190AF3">
        <w:rPr>
          <w:sz w:val="18"/>
          <w:szCs w:val="18"/>
        </w:rPr>
        <w:t>Powiatowego Centrum Usług</w:t>
      </w:r>
      <w:r w:rsidRPr="00190AF3">
        <w:rPr>
          <w:sz w:val="18"/>
          <w:szCs w:val="18"/>
        </w:rPr>
        <w:br/>
        <w:t>Wspólnych w Rawiczu</w:t>
      </w:r>
      <w:r w:rsidRPr="00190AF3">
        <w:rPr>
          <w:sz w:val="18"/>
          <w:szCs w:val="18"/>
        </w:rPr>
        <w:br/>
      </w:r>
    </w:p>
    <w:p w14:paraId="69EAA360" w14:textId="4F4FA5A7" w:rsidR="00C236D3" w:rsidRPr="00190AF3" w:rsidRDefault="00190AF3" w:rsidP="00190AF3">
      <w:pPr>
        <w:ind w:left="4248"/>
        <w:jc w:val="center"/>
        <w:rPr>
          <w:sz w:val="18"/>
          <w:szCs w:val="18"/>
        </w:rPr>
      </w:pPr>
      <w:r w:rsidRPr="00190AF3">
        <w:rPr>
          <w:sz w:val="18"/>
          <w:szCs w:val="18"/>
        </w:rPr>
        <w:t>(-)</w:t>
      </w:r>
      <w:r w:rsidR="00482F6C" w:rsidRPr="00190AF3">
        <w:rPr>
          <w:sz w:val="18"/>
          <w:szCs w:val="18"/>
        </w:rPr>
        <w:t xml:space="preserve"> Urszula</w:t>
      </w:r>
      <w:r w:rsidR="00A80738" w:rsidRPr="00190AF3">
        <w:rPr>
          <w:sz w:val="18"/>
          <w:szCs w:val="18"/>
        </w:rPr>
        <w:t xml:space="preserve"> </w:t>
      </w:r>
      <w:bookmarkEnd w:id="0"/>
      <w:r w:rsidR="00482F6C" w:rsidRPr="00190AF3">
        <w:rPr>
          <w:sz w:val="18"/>
          <w:szCs w:val="18"/>
        </w:rPr>
        <w:t>Stefaniak</w:t>
      </w:r>
    </w:p>
    <w:sectPr w:rsidR="00C236D3" w:rsidRPr="00190AF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25330" w14:textId="77777777" w:rsidR="009E50F6" w:rsidRDefault="009E50F6">
      <w:r>
        <w:separator/>
      </w:r>
    </w:p>
  </w:endnote>
  <w:endnote w:type="continuationSeparator" w:id="0">
    <w:p w14:paraId="3046ACF9" w14:textId="77777777" w:rsidR="009E50F6" w:rsidRDefault="009E5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FCE3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F7A82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606D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A6D681F">
        <v:line id="_x0000_s1025" style="position:absolute;left:0;text-align:left;z-index:251657728" from="-3.85pt,8.7pt" to="455.15pt,8.7pt"/>
      </w:pict>
    </w:r>
  </w:p>
  <w:p w14:paraId="764118F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B3D2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16992D" w14:textId="77777777" w:rsidR="009F189D" w:rsidRDefault="009F189D">
    <w:pPr>
      <w:pStyle w:val="Stopka"/>
      <w:tabs>
        <w:tab w:val="clear" w:pos="4536"/>
      </w:tabs>
      <w:jc w:val="center"/>
    </w:pPr>
  </w:p>
  <w:p w14:paraId="57FF253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D7977" w14:textId="77777777" w:rsidR="009E50F6" w:rsidRDefault="009E50F6">
      <w:r>
        <w:separator/>
      </w:r>
    </w:p>
  </w:footnote>
  <w:footnote w:type="continuationSeparator" w:id="0">
    <w:p w14:paraId="6FDD3683" w14:textId="77777777" w:rsidR="009E50F6" w:rsidRDefault="009E50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17BFB" w14:textId="77777777" w:rsidR="00482F6C" w:rsidRDefault="00482F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E045B" w14:textId="77777777" w:rsidR="00482F6C" w:rsidRDefault="00482F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C54E3" w14:textId="77777777" w:rsidR="00482F6C" w:rsidRDefault="00482F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50F6"/>
    <w:rsid w:val="00007727"/>
    <w:rsid w:val="00017720"/>
    <w:rsid w:val="00035488"/>
    <w:rsid w:val="000D7F25"/>
    <w:rsid w:val="000E00E5"/>
    <w:rsid w:val="00173B20"/>
    <w:rsid w:val="00190AF3"/>
    <w:rsid w:val="001C69FF"/>
    <w:rsid w:val="0023318D"/>
    <w:rsid w:val="003D72FD"/>
    <w:rsid w:val="00423179"/>
    <w:rsid w:val="00482F6C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E50F6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05EB9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56C041"/>
  <w15:chartTrackingRefBased/>
  <w15:docId w15:val="{E4473990-B513-4ED0-9B93-E1760CAF5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255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dcterms:created xsi:type="dcterms:W3CDTF">2022-11-22T08:48:00Z</dcterms:created>
  <dcterms:modified xsi:type="dcterms:W3CDTF">2022-11-22T09:02:00Z</dcterms:modified>
</cp:coreProperties>
</file>