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E53D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BE53D7">
        <w:rPr>
          <w:bCs/>
          <w:i w:val="0"/>
          <w:sz w:val="20"/>
        </w:rPr>
        <w:t xml:space="preserve">Załącznik nr </w:t>
      </w:r>
      <w:r w:rsidR="00BE53D7" w:rsidRPr="00BE53D7">
        <w:rPr>
          <w:bCs/>
          <w:i w:val="0"/>
          <w:sz w:val="20"/>
        </w:rPr>
        <w:t>3</w:t>
      </w:r>
      <w:r w:rsidR="007666D6" w:rsidRPr="00BE53D7">
        <w:rPr>
          <w:bCs/>
          <w:i w:val="0"/>
          <w:sz w:val="20"/>
        </w:rPr>
        <w:t xml:space="preserve"> do SWZ</w:t>
      </w:r>
    </w:p>
    <w:p w:rsidR="00B62AD0" w:rsidRPr="00BE53D7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BE53D7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BE53D7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BE53D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BE53D7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BE53D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BE53D7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BE53D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BE53D7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BE53D7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BE53D7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E53D7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BE53D7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BE53D7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BE53D7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BE53D7">
        <w:rPr>
          <w:rFonts w:ascii="Times New Roman" w:hAnsi="Times New Roman"/>
          <w:sz w:val="20"/>
          <w:szCs w:val="20"/>
        </w:rPr>
        <w:t>…</w:t>
      </w:r>
    </w:p>
    <w:p w:rsidR="00B62AD0" w:rsidRPr="00BE53D7" w:rsidRDefault="00B62AD0" w:rsidP="00BE53D7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BE53D7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BE53D7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BE53D7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E53D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E53D7" w:rsidRDefault="00053927" w:rsidP="00BE53D7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3D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BE53D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E53D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BE53D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BE53D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E53D7" w:rsidRDefault="0071340C" w:rsidP="00BE53D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BE53D7">
        <w:rPr>
          <w:rFonts w:ascii="Times New Roman" w:hAnsi="Times New Roman"/>
          <w:sz w:val="20"/>
          <w:szCs w:val="20"/>
        </w:rPr>
        <w:t xml:space="preserve"> ustawy </w:t>
      </w:r>
      <w:r w:rsidR="00EF3368" w:rsidRPr="00BE53D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F0D96" w:rsidRPr="00BE53D7">
        <w:rPr>
          <w:rFonts w:ascii="Times New Roman" w:hAnsi="Times New Roman"/>
          <w:sz w:val="20"/>
          <w:szCs w:val="20"/>
        </w:rPr>
        <w:t>(</w:t>
      </w:r>
      <w:proofErr w:type="spellStart"/>
      <w:r w:rsidR="008F0D96" w:rsidRPr="00BE53D7">
        <w:rPr>
          <w:rFonts w:ascii="Times New Roman" w:hAnsi="Times New Roman"/>
          <w:sz w:val="20"/>
          <w:szCs w:val="20"/>
        </w:rPr>
        <w:t>t.j</w:t>
      </w:r>
      <w:proofErr w:type="spellEnd"/>
      <w:r w:rsidR="008F0D96" w:rsidRPr="00BE53D7">
        <w:rPr>
          <w:rFonts w:ascii="Times New Roman" w:hAnsi="Times New Roman"/>
          <w:sz w:val="20"/>
          <w:szCs w:val="20"/>
        </w:rPr>
        <w:t>. Dz. U. z 2022r. poz. 1710)</w:t>
      </w:r>
      <w:r w:rsidR="00E27ABB"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BE53D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BE53D7" w:rsidRDefault="008F0D9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b/>
          <w:sz w:val="20"/>
          <w:szCs w:val="20"/>
          <w:lang w:eastAsia="pl-PL"/>
        </w:rPr>
        <w:t>Świadczenie usługi polegającej na zarządzaniu domem kultury w Podłężu i realizowaniu zadań publicznych z zakresu edukacji, działalności wspomagającej rozwój wspólnot i społeczności lokalnej, turystyki i krajoznawstwa</w:t>
      </w:r>
    </w:p>
    <w:p w:rsidR="0071340C" w:rsidRPr="00BE53D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8F0D96" w:rsidRPr="00BE53D7">
        <w:rPr>
          <w:rFonts w:ascii="Times New Roman" w:eastAsia="Times New Roman" w:hAnsi="Times New Roman"/>
          <w:b/>
          <w:sz w:val="20"/>
          <w:szCs w:val="20"/>
          <w:lang w:eastAsia="pl-PL"/>
        </w:rPr>
        <w:t>ZP.271.27.2022</w:t>
      </w:r>
    </w:p>
    <w:p w:rsidR="00DC652A" w:rsidRPr="00BE53D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BE53D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E53D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BE53D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BE53D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BE53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E53D7" w:rsidRDefault="0071340C" w:rsidP="00BE53D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DC652A" w:rsidRPr="00BE53D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BE53D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BE53D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BE53D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BE53D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BE53D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BE53D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BE53D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BE53D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E53D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BE53D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BE53D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BE53D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BE53D7" w:rsidRPr="00BE53D7" w:rsidRDefault="00BE53D7" w:rsidP="00BE53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53D7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BE53D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BE53D7" w:rsidRDefault="00053927" w:rsidP="00BE53D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71D4C" w:rsidRPr="00BE53D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53927" w:rsidRPr="00BE53D7" w:rsidRDefault="00053927" w:rsidP="00BE53D7">
            <w:pPr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E27ABB" w:rsidRPr="00BE53D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BE53D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4CE" w:rsidRDefault="00E444CE" w:rsidP="00025386">
      <w:pPr>
        <w:spacing w:after="0" w:line="240" w:lineRule="auto"/>
      </w:pPr>
      <w:r>
        <w:separator/>
      </w:r>
    </w:p>
  </w:endnote>
  <w:endnote w:type="continuationSeparator" w:id="0">
    <w:p w:rsidR="00E444CE" w:rsidRDefault="00E444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D96" w:rsidRDefault="008F0D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D96" w:rsidRDefault="008F0D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4CE" w:rsidRDefault="00E444CE" w:rsidP="00025386">
      <w:pPr>
        <w:spacing w:after="0" w:line="240" w:lineRule="auto"/>
      </w:pPr>
      <w:r>
        <w:separator/>
      </w:r>
    </w:p>
  </w:footnote>
  <w:footnote w:type="continuationSeparator" w:id="0">
    <w:p w:rsidR="00E444CE" w:rsidRDefault="00E444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D96" w:rsidRDefault="008F0D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D96" w:rsidRDefault="008F0D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D96" w:rsidRDefault="008F0D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0D9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96838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0D96"/>
    <w:rsid w:val="008F2498"/>
    <w:rsid w:val="0093388F"/>
    <w:rsid w:val="00A56A6F"/>
    <w:rsid w:val="00A87380"/>
    <w:rsid w:val="00AF4E90"/>
    <w:rsid w:val="00AF7375"/>
    <w:rsid w:val="00B31415"/>
    <w:rsid w:val="00B62AD0"/>
    <w:rsid w:val="00B77707"/>
    <w:rsid w:val="00BE3BCE"/>
    <w:rsid w:val="00BE53D7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44CE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2022-11-18T11:39:00Z</dcterms:created>
  <dcterms:modified xsi:type="dcterms:W3CDTF">2022-11-18T11:39:00Z</dcterms:modified>
</cp:coreProperties>
</file>