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7FA04" w14:textId="77777777" w:rsidR="00FB7F50" w:rsidRPr="002245BE" w:rsidRDefault="00D638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38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3870">
        <w:rPr>
          <w:sz w:val="22"/>
          <w:szCs w:val="22"/>
        </w:rPr>
        <w:t>2022-11-21</w:t>
      </w:r>
    </w:p>
    <w:p w14:paraId="7FEB7C38" w14:textId="77777777" w:rsidR="00FB7F50" w:rsidRPr="002245BE" w:rsidRDefault="00D63870" w:rsidP="00FB7F50">
      <w:pPr>
        <w:spacing w:after="40"/>
        <w:rPr>
          <w:b/>
          <w:bCs/>
          <w:sz w:val="22"/>
          <w:szCs w:val="22"/>
        </w:rPr>
      </w:pPr>
      <w:r w:rsidRPr="00D63870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8097D96" w14:textId="77777777" w:rsidR="00FB7F50" w:rsidRPr="002245BE" w:rsidRDefault="00D63870" w:rsidP="00FB7F50">
      <w:pPr>
        <w:rPr>
          <w:sz w:val="22"/>
          <w:szCs w:val="22"/>
        </w:rPr>
      </w:pPr>
      <w:r w:rsidRPr="00D6387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63870">
        <w:rPr>
          <w:sz w:val="22"/>
          <w:szCs w:val="22"/>
        </w:rPr>
        <w:t>66</w:t>
      </w:r>
    </w:p>
    <w:p w14:paraId="6F23A61A" w14:textId="77777777" w:rsidR="00FB7F50" w:rsidRPr="002245BE" w:rsidRDefault="00D63870" w:rsidP="00FB7F50">
      <w:pPr>
        <w:rPr>
          <w:sz w:val="22"/>
          <w:szCs w:val="22"/>
        </w:rPr>
      </w:pPr>
      <w:r w:rsidRPr="00D6387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63870">
        <w:rPr>
          <w:sz w:val="22"/>
          <w:szCs w:val="22"/>
        </w:rPr>
        <w:t>Kraków</w:t>
      </w:r>
    </w:p>
    <w:p w14:paraId="45A81FA4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DD2BB81" w14:textId="6B8BB04A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8F6EBA9" w14:textId="63BB9812" w:rsidR="00E2013C" w:rsidRDefault="00E2013C" w:rsidP="00FB7F50">
      <w:pPr>
        <w:jc w:val="both"/>
        <w:rPr>
          <w:bCs/>
          <w:sz w:val="18"/>
          <w:szCs w:val="18"/>
        </w:rPr>
      </w:pPr>
    </w:p>
    <w:p w14:paraId="2EC5D709" w14:textId="183C02F6" w:rsidR="00E2013C" w:rsidRPr="002245BE" w:rsidRDefault="00E2013C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11637A">
        <w:rPr>
          <w:bCs/>
          <w:sz w:val="18"/>
          <w:szCs w:val="18"/>
        </w:rPr>
        <w:t>975/23/2022</w:t>
      </w:r>
    </w:p>
    <w:p w14:paraId="78703766" w14:textId="77777777" w:rsidR="008642B3" w:rsidRDefault="00836DAF" w:rsidP="0011637A">
      <w:pPr>
        <w:pStyle w:val="Nagwek1"/>
        <w:rPr>
          <w:sz w:val="28"/>
        </w:rPr>
      </w:pPr>
      <w:r>
        <w:rPr>
          <w:sz w:val="28"/>
        </w:rPr>
        <w:t>OGŁOSZENIE</w:t>
      </w:r>
    </w:p>
    <w:p w14:paraId="040A47B5" w14:textId="5962070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11637A" w:rsidRPr="0011637A">
        <w:rPr>
          <w:bCs/>
          <w:sz w:val="28"/>
        </w:rPr>
        <w:t xml:space="preserve"> – dot. zad.7,48,49,52,53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63870" w:rsidRPr="00607F9B" w14:paraId="5016F41B" w14:textId="77777777" w:rsidTr="00F54B45">
        <w:trPr>
          <w:trHeight w:val="638"/>
        </w:trPr>
        <w:tc>
          <w:tcPr>
            <w:tcW w:w="959" w:type="dxa"/>
            <w:shd w:val="clear" w:color="auto" w:fill="auto"/>
          </w:tcPr>
          <w:p w14:paraId="196DA3C7" w14:textId="77777777" w:rsidR="00D63870" w:rsidRPr="00607F9B" w:rsidRDefault="00D63870" w:rsidP="00F54B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30C58A" w14:textId="77777777" w:rsidR="00D63870" w:rsidRPr="00607F9B" w:rsidRDefault="00D63870" w:rsidP="00F54B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6387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3870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3870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9F99C2" w14:textId="535E811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63870" w:rsidRPr="00D63870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63870" w:rsidRPr="00D63870">
        <w:rPr>
          <w:sz w:val="22"/>
          <w:szCs w:val="22"/>
        </w:rPr>
        <w:t>(</w:t>
      </w:r>
      <w:proofErr w:type="spellStart"/>
      <w:r w:rsidR="00D63870" w:rsidRPr="00D63870">
        <w:rPr>
          <w:sz w:val="22"/>
          <w:szCs w:val="22"/>
        </w:rPr>
        <w:t>t.j</w:t>
      </w:r>
      <w:proofErr w:type="spellEnd"/>
      <w:r w:rsidR="00D63870" w:rsidRPr="00D63870">
        <w:rPr>
          <w:sz w:val="22"/>
          <w:szCs w:val="22"/>
        </w:rPr>
        <w:t>. Dz.U. z 202</w:t>
      </w:r>
      <w:r w:rsidR="00E2013C">
        <w:rPr>
          <w:sz w:val="22"/>
          <w:szCs w:val="22"/>
        </w:rPr>
        <w:t>2</w:t>
      </w:r>
      <w:r w:rsidR="00D63870" w:rsidRPr="00D63870">
        <w:rPr>
          <w:sz w:val="22"/>
          <w:szCs w:val="22"/>
        </w:rPr>
        <w:t xml:space="preserve">r. poz. </w:t>
      </w:r>
      <w:r w:rsidR="00E2013C">
        <w:rPr>
          <w:sz w:val="22"/>
          <w:szCs w:val="22"/>
        </w:rPr>
        <w:t>1710</w:t>
      </w:r>
      <w:r w:rsidR="00D63870" w:rsidRPr="00D63870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63870" w14:paraId="4CAAEC7D" w14:textId="77777777" w:rsidTr="00F54B45">
        <w:trPr>
          <w:cantSplit/>
        </w:trPr>
        <w:tc>
          <w:tcPr>
            <w:tcW w:w="9498" w:type="dxa"/>
          </w:tcPr>
          <w:p w14:paraId="54DA7B2C" w14:textId="77777777" w:rsidR="00D63870" w:rsidRPr="001D1EEC" w:rsidRDefault="00D63870" w:rsidP="00F54B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63870">
              <w:rPr>
                <w:b/>
                <w:sz w:val="22"/>
                <w:szCs w:val="22"/>
              </w:rPr>
              <w:t>Paul Hartmann Polska Sp. z o.o.</w:t>
            </w:r>
          </w:p>
          <w:p w14:paraId="5CB41CB3" w14:textId="77777777" w:rsidR="00D63870" w:rsidRPr="001D1EEC" w:rsidRDefault="00D63870" w:rsidP="00F54B45">
            <w:pPr>
              <w:spacing w:line="276" w:lineRule="auto"/>
              <w:rPr>
                <w:bCs/>
                <w:sz w:val="22"/>
                <w:szCs w:val="22"/>
              </w:rPr>
            </w:pPr>
            <w:r w:rsidRPr="00D63870">
              <w:rPr>
                <w:bCs/>
                <w:sz w:val="22"/>
                <w:szCs w:val="22"/>
              </w:rPr>
              <w:t>ul. Żeromskiego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17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63870">
              <w:rPr>
                <w:bCs/>
                <w:sz w:val="22"/>
                <w:szCs w:val="22"/>
              </w:rPr>
              <w:t>95-200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Pabianice</w:t>
            </w:r>
          </w:p>
          <w:p w14:paraId="04BDF771" w14:textId="77777777" w:rsidR="00D63870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CA598F" w14:textId="77777777" w:rsidR="00D63870" w:rsidRPr="00211A34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63870">
              <w:rPr>
                <w:color w:val="000000"/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3870">
              <w:rPr>
                <w:color w:val="000000"/>
                <w:sz w:val="22"/>
                <w:szCs w:val="22"/>
              </w:rPr>
              <w:t>Zadanie 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3870">
              <w:rPr>
                <w:b/>
                <w:sz w:val="22"/>
                <w:szCs w:val="22"/>
              </w:rPr>
              <w:t>97 167.60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DA7C92" w14:textId="77777777" w:rsidR="00D63870" w:rsidRPr="00D168A0" w:rsidRDefault="00D63870" w:rsidP="00F54B4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7E9BAAB" w14:textId="20A03FED" w:rsidR="00D63870" w:rsidRPr="00D63870" w:rsidRDefault="00E2013C" w:rsidP="00F54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E2013C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63870" w14:paraId="1637C8C7" w14:textId="77777777" w:rsidTr="00F54B45">
        <w:trPr>
          <w:cantSplit/>
        </w:trPr>
        <w:tc>
          <w:tcPr>
            <w:tcW w:w="9498" w:type="dxa"/>
          </w:tcPr>
          <w:p w14:paraId="543F645B" w14:textId="77777777" w:rsidR="00D63870" w:rsidRPr="001D1EEC" w:rsidRDefault="00D63870" w:rsidP="00F54B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63870">
              <w:rPr>
                <w:b/>
                <w:sz w:val="22"/>
                <w:szCs w:val="22"/>
              </w:rPr>
              <w:t>SORIMEX Sp. z o.o. Sp.k.</w:t>
            </w:r>
          </w:p>
          <w:p w14:paraId="1EF9D4F2" w14:textId="77777777" w:rsidR="00D63870" w:rsidRPr="001D1EEC" w:rsidRDefault="00D63870" w:rsidP="00F54B45">
            <w:pPr>
              <w:spacing w:line="276" w:lineRule="auto"/>
              <w:rPr>
                <w:bCs/>
                <w:sz w:val="22"/>
                <w:szCs w:val="22"/>
              </w:rPr>
            </w:pPr>
            <w:r w:rsidRPr="00D63870">
              <w:rPr>
                <w:bCs/>
                <w:sz w:val="22"/>
                <w:szCs w:val="22"/>
              </w:rPr>
              <w:t>Równinna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25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63870">
              <w:rPr>
                <w:bCs/>
                <w:sz w:val="22"/>
                <w:szCs w:val="22"/>
              </w:rPr>
              <w:t>87-100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Toruń</w:t>
            </w:r>
          </w:p>
          <w:p w14:paraId="716B123E" w14:textId="77777777" w:rsidR="00D63870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A7B58F" w14:textId="77777777" w:rsidR="00D63870" w:rsidRPr="00211A34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63870">
              <w:rPr>
                <w:color w:val="000000"/>
                <w:sz w:val="22"/>
                <w:szCs w:val="22"/>
              </w:rPr>
              <w:t>48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3870">
              <w:rPr>
                <w:color w:val="000000"/>
                <w:sz w:val="22"/>
                <w:szCs w:val="22"/>
              </w:rPr>
              <w:t>Zadanie 48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3870">
              <w:rPr>
                <w:b/>
                <w:sz w:val="22"/>
                <w:szCs w:val="22"/>
              </w:rPr>
              <w:t>46 136.41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3ECEB1E" w14:textId="77777777" w:rsidR="00D63870" w:rsidRPr="00D168A0" w:rsidRDefault="00D63870" w:rsidP="00F54B4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7304B244" w14:textId="77777777" w:rsidR="00D63870" w:rsidRDefault="00D63870" w:rsidP="00F54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6387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63870" w14:paraId="0B560334" w14:textId="77777777" w:rsidTr="00F54B45">
        <w:trPr>
          <w:cantSplit/>
        </w:trPr>
        <w:tc>
          <w:tcPr>
            <w:tcW w:w="9498" w:type="dxa"/>
          </w:tcPr>
          <w:p w14:paraId="751E2752" w14:textId="77777777" w:rsidR="00D63870" w:rsidRPr="001D1EEC" w:rsidRDefault="00D63870" w:rsidP="00F54B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63870">
              <w:rPr>
                <w:b/>
                <w:sz w:val="22"/>
                <w:szCs w:val="22"/>
              </w:rPr>
              <w:t>Getinge</w:t>
            </w:r>
            <w:proofErr w:type="spellEnd"/>
            <w:r w:rsidRPr="00D63870">
              <w:rPr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20D77B5D" w14:textId="77777777" w:rsidR="00D63870" w:rsidRPr="001D1EEC" w:rsidRDefault="00D63870" w:rsidP="00F54B45">
            <w:pPr>
              <w:spacing w:line="276" w:lineRule="auto"/>
              <w:rPr>
                <w:bCs/>
                <w:sz w:val="22"/>
                <w:szCs w:val="22"/>
              </w:rPr>
            </w:pPr>
            <w:r w:rsidRPr="00D63870">
              <w:rPr>
                <w:bCs/>
                <w:sz w:val="22"/>
                <w:szCs w:val="22"/>
              </w:rPr>
              <w:t>Osmańska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14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63870">
              <w:rPr>
                <w:bCs/>
                <w:sz w:val="22"/>
                <w:szCs w:val="22"/>
              </w:rPr>
              <w:t>02-823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Warszawa</w:t>
            </w:r>
          </w:p>
          <w:p w14:paraId="05A45AF5" w14:textId="77777777" w:rsidR="00D63870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D421703" w14:textId="77777777" w:rsidR="00D63870" w:rsidRPr="00211A34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63870">
              <w:rPr>
                <w:color w:val="000000"/>
                <w:sz w:val="22"/>
                <w:szCs w:val="22"/>
              </w:rPr>
              <w:t>49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3870">
              <w:rPr>
                <w:color w:val="000000"/>
                <w:sz w:val="22"/>
                <w:szCs w:val="22"/>
              </w:rPr>
              <w:t>Zadanie 49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3870">
              <w:rPr>
                <w:b/>
                <w:sz w:val="22"/>
                <w:szCs w:val="22"/>
              </w:rPr>
              <w:t>3 939.84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B7995CC" w14:textId="77777777" w:rsidR="00D63870" w:rsidRPr="00D168A0" w:rsidRDefault="00D63870" w:rsidP="00F54B4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274866E" w14:textId="77777777" w:rsidR="00D63870" w:rsidRDefault="00D63870" w:rsidP="00F54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6387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63870" w14:paraId="3CCE3035" w14:textId="77777777" w:rsidTr="00F54B45">
        <w:trPr>
          <w:cantSplit/>
        </w:trPr>
        <w:tc>
          <w:tcPr>
            <w:tcW w:w="9498" w:type="dxa"/>
          </w:tcPr>
          <w:p w14:paraId="7DC5A22D" w14:textId="77777777" w:rsidR="00D63870" w:rsidRPr="001D1EEC" w:rsidRDefault="00D63870" w:rsidP="00F54B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63870">
              <w:rPr>
                <w:b/>
                <w:sz w:val="22"/>
                <w:szCs w:val="22"/>
              </w:rPr>
              <w:lastRenderedPageBreak/>
              <w:t>Abook</w:t>
            </w:r>
            <w:proofErr w:type="spellEnd"/>
            <w:r w:rsidRPr="00D63870">
              <w:rPr>
                <w:b/>
                <w:sz w:val="22"/>
                <w:szCs w:val="22"/>
              </w:rPr>
              <w:t xml:space="preserve"> Sp. z </w:t>
            </w:r>
            <w:proofErr w:type="spellStart"/>
            <w:r w:rsidRPr="00D63870">
              <w:rPr>
                <w:b/>
                <w:sz w:val="22"/>
                <w:szCs w:val="22"/>
              </w:rPr>
              <w:t>o.o</w:t>
            </w:r>
            <w:proofErr w:type="spellEnd"/>
          </w:p>
          <w:p w14:paraId="21EB92B5" w14:textId="77777777" w:rsidR="00D63870" w:rsidRPr="001D1EEC" w:rsidRDefault="00D63870" w:rsidP="00F54B45">
            <w:pPr>
              <w:spacing w:line="276" w:lineRule="auto"/>
              <w:rPr>
                <w:bCs/>
                <w:sz w:val="22"/>
                <w:szCs w:val="22"/>
              </w:rPr>
            </w:pPr>
            <w:r w:rsidRPr="00D63870">
              <w:rPr>
                <w:bCs/>
                <w:sz w:val="22"/>
                <w:szCs w:val="22"/>
              </w:rPr>
              <w:t>Brzostowska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63870">
              <w:rPr>
                <w:bCs/>
                <w:sz w:val="22"/>
                <w:szCs w:val="22"/>
              </w:rPr>
              <w:t>04-985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Warszawa</w:t>
            </w:r>
          </w:p>
          <w:p w14:paraId="6567F50E" w14:textId="77777777" w:rsidR="00D63870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03108FA" w14:textId="77777777" w:rsidR="00D63870" w:rsidRPr="00211A34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63870">
              <w:rPr>
                <w:color w:val="000000"/>
                <w:sz w:val="22"/>
                <w:szCs w:val="22"/>
              </w:rPr>
              <w:t>52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3870">
              <w:rPr>
                <w:color w:val="000000"/>
                <w:sz w:val="22"/>
                <w:szCs w:val="22"/>
              </w:rPr>
              <w:t>Zadanie 52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3870">
              <w:rPr>
                <w:b/>
                <w:sz w:val="22"/>
                <w:szCs w:val="22"/>
              </w:rPr>
              <w:t>1 383.75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432586E" w14:textId="77777777" w:rsidR="00D63870" w:rsidRPr="00D168A0" w:rsidRDefault="00D63870" w:rsidP="00F54B4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2A77463C" w14:textId="77777777" w:rsidR="00D63870" w:rsidRDefault="00D63870" w:rsidP="00F54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6387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D63870" w14:paraId="0F5600D9" w14:textId="77777777" w:rsidTr="00F54B45">
        <w:trPr>
          <w:cantSplit/>
        </w:trPr>
        <w:tc>
          <w:tcPr>
            <w:tcW w:w="9498" w:type="dxa"/>
          </w:tcPr>
          <w:p w14:paraId="4D1C34E0" w14:textId="77777777" w:rsidR="00D63870" w:rsidRPr="001D1EEC" w:rsidRDefault="00D63870" w:rsidP="00F54B45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D63870">
              <w:rPr>
                <w:b/>
                <w:sz w:val="22"/>
                <w:szCs w:val="22"/>
              </w:rPr>
              <w:t xml:space="preserve">Beryl </w:t>
            </w:r>
            <w:proofErr w:type="spellStart"/>
            <w:r w:rsidRPr="00D63870">
              <w:rPr>
                <w:b/>
                <w:sz w:val="22"/>
                <w:szCs w:val="22"/>
              </w:rPr>
              <w:t>Med</w:t>
            </w:r>
            <w:proofErr w:type="spellEnd"/>
            <w:r w:rsidRPr="00D63870">
              <w:rPr>
                <w:b/>
                <w:sz w:val="22"/>
                <w:szCs w:val="22"/>
              </w:rPr>
              <w:t xml:space="preserve"> Poland Sp. z o.o.</w:t>
            </w:r>
          </w:p>
          <w:p w14:paraId="4E254420" w14:textId="77777777" w:rsidR="00D63870" w:rsidRPr="001D1EEC" w:rsidRDefault="00D63870" w:rsidP="00F54B45">
            <w:pPr>
              <w:spacing w:line="276" w:lineRule="auto"/>
              <w:rPr>
                <w:bCs/>
                <w:sz w:val="22"/>
                <w:szCs w:val="22"/>
              </w:rPr>
            </w:pPr>
            <w:r w:rsidRPr="00D63870">
              <w:rPr>
                <w:bCs/>
                <w:sz w:val="22"/>
                <w:szCs w:val="22"/>
              </w:rPr>
              <w:t>Łopuszańska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36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/14C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D63870">
              <w:rPr>
                <w:bCs/>
                <w:sz w:val="22"/>
                <w:szCs w:val="22"/>
              </w:rPr>
              <w:t>02-220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D63870">
              <w:rPr>
                <w:bCs/>
                <w:sz w:val="22"/>
                <w:szCs w:val="22"/>
              </w:rPr>
              <w:t>Warszawa</w:t>
            </w:r>
          </w:p>
          <w:p w14:paraId="06B355CC" w14:textId="77777777" w:rsidR="00D63870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8EF223E" w14:textId="77777777" w:rsidR="00D63870" w:rsidRPr="00211A34" w:rsidRDefault="00D63870" w:rsidP="00F54B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D63870">
              <w:rPr>
                <w:color w:val="000000"/>
                <w:sz w:val="22"/>
                <w:szCs w:val="22"/>
              </w:rPr>
              <w:t>53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63870">
              <w:rPr>
                <w:color w:val="000000"/>
                <w:sz w:val="22"/>
                <w:szCs w:val="22"/>
              </w:rPr>
              <w:t>Zadanie 53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3870">
              <w:rPr>
                <w:b/>
                <w:sz w:val="22"/>
                <w:szCs w:val="22"/>
              </w:rPr>
              <w:t>60 240.24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0161A9" w14:textId="77777777" w:rsidR="00D63870" w:rsidRPr="00D168A0" w:rsidRDefault="00D63870" w:rsidP="00F54B45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450C98FD" w14:textId="77777777" w:rsidR="00D63870" w:rsidRDefault="00D63870" w:rsidP="00F54B45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D63870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716B3DA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402"/>
        <w:gridCol w:w="2835"/>
        <w:gridCol w:w="1418"/>
      </w:tblGrid>
      <w:tr w:rsidR="00211A34" w:rsidRPr="00834EF4" w14:paraId="0753F8B5" w14:textId="77777777" w:rsidTr="0011637A">
        <w:tc>
          <w:tcPr>
            <w:tcW w:w="1843" w:type="dxa"/>
            <w:shd w:val="clear" w:color="auto" w:fill="F3F3F3"/>
          </w:tcPr>
          <w:p w14:paraId="3A28173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402" w:type="dxa"/>
            <w:shd w:val="clear" w:color="auto" w:fill="F3F3F3"/>
          </w:tcPr>
          <w:p w14:paraId="2F0E74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588D2B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3AC7354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63870" w:rsidRPr="00834EF4" w14:paraId="2CB8270B" w14:textId="77777777" w:rsidTr="0011637A">
        <w:tc>
          <w:tcPr>
            <w:tcW w:w="1843" w:type="dxa"/>
            <w:shd w:val="clear" w:color="auto" w:fill="auto"/>
          </w:tcPr>
          <w:p w14:paraId="56CD4B1D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63870">
              <w:rPr>
                <w:sz w:val="20"/>
                <w:szCs w:val="20"/>
              </w:rPr>
              <w:t>Zadanie 7</w:t>
            </w:r>
          </w:p>
        </w:tc>
        <w:tc>
          <w:tcPr>
            <w:tcW w:w="3402" w:type="dxa"/>
            <w:shd w:val="clear" w:color="auto" w:fill="auto"/>
          </w:tcPr>
          <w:p w14:paraId="1CC78BAD" w14:textId="77777777" w:rsidR="00D63870" w:rsidRPr="00211A34" w:rsidRDefault="00D63870" w:rsidP="00F54B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63870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2E463428" w14:textId="77777777" w:rsidR="00D63870" w:rsidRPr="00211A34" w:rsidRDefault="00D63870" w:rsidP="00F54B45">
            <w:pPr>
              <w:rPr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17</w:t>
            </w:r>
          </w:p>
          <w:p w14:paraId="564BA0DF" w14:textId="77777777" w:rsidR="00D63870" w:rsidRPr="00211A34" w:rsidRDefault="00D63870" w:rsidP="00F54B45">
            <w:pPr>
              <w:spacing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Pabianice</w:t>
            </w:r>
          </w:p>
        </w:tc>
        <w:tc>
          <w:tcPr>
            <w:tcW w:w="2835" w:type="dxa"/>
            <w:shd w:val="clear" w:color="auto" w:fill="auto"/>
          </w:tcPr>
          <w:p w14:paraId="2E6769A6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4CC897" w14:textId="77777777" w:rsidR="00D63870" w:rsidRPr="00211A34" w:rsidRDefault="00D63870" w:rsidP="00F54B45">
            <w:pPr>
              <w:jc w:val="center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 xml:space="preserve">  100,00</w:t>
            </w:r>
          </w:p>
        </w:tc>
      </w:tr>
      <w:tr w:rsidR="00D63870" w:rsidRPr="00834EF4" w14:paraId="7E3AFA83" w14:textId="77777777" w:rsidTr="0011637A">
        <w:tc>
          <w:tcPr>
            <w:tcW w:w="1843" w:type="dxa"/>
            <w:shd w:val="clear" w:color="auto" w:fill="auto"/>
          </w:tcPr>
          <w:p w14:paraId="5611A9E0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63870">
              <w:rPr>
                <w:sz w:val="20"/>
                <w:szCs w:val="20"/>
              </w:rPr>
              <w:t>Zadanie 48</w:t>
            </w:r>
          </w:p>
        </w:tc>
        <w:tc>
          <w:tcPr>
            <w:tcW w:w="3402" w:type="dxa"/>
            <w:shd w:val="clear" w:color="auto" w:fill="auto"/>
          </w:tcPr>
          <w:p w14:paraId="7EAECD4A" w14:textId="77777777" w:rsidR="00D63870" w:rsidRPr="00211A34" w:rsidRDefault="00D63870" w:rsidP="00F54B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63870">
              <w:rPr>
                <w:b/>
                <w:bCs/>
                <w:sz w:val="20"/>
                <w:szCs w:val="20"/>
              </w:rPr>
              <w:t>SORIMEX Sp. z o.o. Sp.k.</w:t>
            </w:r>
          </w:p>
          <w:p w14:paraId="130684B3" w14:textId="77777777" w:rsidR="00D63870" w:rsidRPr="00211A34" w:rsidRDefault="00D63870" w:rsidP="00F54B45">
            <w:pPr>
              <w:rPr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Równinna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25</w:t>
            </w:r>
          </w:p>
          <w:p w14:paraId="7C1D8165" w14:textId="77777777" w:rsidR="00D63870" w:rsidRPr="00211A34" w:rsidRDefault="00D63870" w:rsidP="00F54B45">
            <w:pPr>
              <w:spacing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Toruń</w:t>
            </w:r>
          </w:p>
        </w:tc>
        <w:tc>
          <w:tcPr>
            <w:tcW w:w="2835" w:type="dxa"/>
            <w:shd w:val="clear" w:color="auto" w:fill="auto"/>
          </w:tcPr>
          <w:p w14:paraId="12F9ECA4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F80741" w14:textId="77777777" w:rsidR="00D63870" w:rsidRPr="00211A34" w:rsidRDefault="00D63870" w:rsidP="00F54B45">
            <w:pPr>
              <w:jc w:val="center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 xml:space="preserve">  100,00</w:t>
            </w:r>
          </w:p>
        </w:tc>
      </w:tr>
      <w:tr w:rsidR="00D63870" w:rsidRPr="00834EF4" w14:paraId="317571B5" w14:textId="77777777" w:rsidTr="0011637A">
        <w:tc>
          <w:tcPr>
            <w:tcW w:w="1843" w:type="dxa"/>
            <w:shd w:val="clear" w:color="auto" w:fill="auto"/>
          </w:tcPr>
          <w:p w14:paraId="37A972BE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63870">
              <w:rPr>
                <w:sz w:val="20"/>
                <w:szCs w:val="20"/>
              </w:rPr>
              <w:t>Zadanie 49</w:t>
            </w:r>
          </w:p>
        </w:tc>
        <w:tc>
          <w:tcPr>
            <w:tcW w:w="3402" w:type="dxa"/>
            <w:shd w:val="clear" w:color="auto" w:fill="auto"/>
          </w:tcPr>
          <w:p w14:paraId="7AA3C64D" w14:textId="77777777" w:rsidR="00D63870" w:rsidRPr="00211A34" w:rsidRDefault="00D63870" w:rsidP="00F54B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63870">
              <w:rPr>
                <w:b/>
                <w:bCs/>
                <w:sz w:val="20"/>
                <w:szCs w:val="20"/>
              </w:rPr>
              <w:t>Getinge</w:t>
            </w:r>
            <w:proofErr w:type="spellEnd"/>
            <w:r w:rsidRPr="00D63870">
              <w:rPr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14:paraId="77FB6BA9" w14:textId="77777777" w:rsidR="00D63870" w:rsidRPr="00211A34" w:rsidRDefault="00D63870" w:rsidP="00F54B45">
            <w:pPr>
              <w:rPr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14</w:t>
            </w:r>
          </w:p>
          <w:p w14:paraId="035E1D9F" w14:textId="77777777" w:rsidR="00D63870" w:rsidRPr="00211A34" w:rsidRDefault="00D63870" w:rsidP="00F54B45">
            <w:pPr>
              <w:spacing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4CA30D8A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4B4A7D" w14:textId="77777777" w:rsidR="00D63870" w:rsidRPr="00211A34" w:rsidRDefault="00D63870" w:rsidP="00F54B45">
            <w:pPr>
              <w:jc w:val="center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 xml:space="preserve">  100,00</w:t>
            </w:r>
          </w:p>
        </w:tc>
      </w:tr>
      <w:tr w:rsidR="00D63870" w:rsidRPr="00834EF4" w14:paraId="19FF1D1B" w14:textId="77777777" w:rsidTr="0011637A">
        <w:tc>
          <w:tcPr>
            <w:tcW w:w="1843" w:type="dxa"/>
            <w:shd w:val="clear" w:color="auto" w:fill="auto"/>
          </w:tcPr>
          <w:p w14:paraId="2BD496B8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63870">
              <w:rPr>
                <w:sz w:val="20"/>
                <w:szCs w:val="20"/>
              </w:rPr>
              <w:t>Zadanie 52</w:t>
            </w:r>
          </w:p>
        </w:tc>
        <w:tc>
          <w:tcPr>
            <w:tcW w:w="3402" w:type="dxa"/>
            <w:shd w:val="clear" w:color="auto" w:fill="auto"/>
          </w:tcPr>
          <w:p w14:paraId="15A6E837" w14:textId="77777777" w:rsidR="00D63870" w:rsidRPr="00211A34" w:rsidRDefault="00D63870" w:rsidP="00F54B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63870">
              <w:rPr>
                <w:b/>
                <w:bCs/>
                <w:sz w:val="20"/>
                <w:szCs w:val="20"/>
              </w:rPr>
              <w:t>Abook</w:t>
            </w:r>
            <w:proofErr w:type="spellEnd"/>
            <w:r w:rsidRPr="00D63870">
              <w:rPr>
                <w:b/>
                <w:bCs/>
                <w:sz w:val="20"/>
                <w:szCs w:val="20"/>
              </w:rPr>
              <w:t xml:space="preserve"> Sp. z </w:t>
            </w:r>
            <w:proofErr w:type="spellStart"/>
            <w:r w:rsidRPr="00D63870">
              <w:rPr>
                <w:b/>
                <w:bCs/>
                <w:sz w:val="20"/>
                <w:szCs w:val="20"/>
              </w:rPr>
              <w:t>o.o</w:t>
            </w:r>
            <w:proofErr w:type="spellEnd"/>
          </w:p>
          <w:p w14:paraId="3F273184" w14:textId="77777777" w:rsidR="00D63870" w:rsidRPr="00211A34" w:rsidRDefault="00D63870" w:rsidP="00F54B45">
            <w:pPr>
              <w:rPr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Brzostowska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22</w:t>
            </w:r>
          </w:p>
          <w:p w14:paraId="5DA35CE2" w14:textId="77777777" w:rsidR="00D63870" w:rsidRPr="00211A34" w:rsidRDefault="00D63870" w:rsidP="00F54B45">
            <w:pPr>
              <w:spacing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04-985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5F2F3253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AA8D65" w14:textId="77777777" w:rsidR="00D63870" w:rsidRPr="00211A34" w:rsidRDefault="00D63870" w:rsidP="00F54B45">
            <w:pPr>
              <w:jc w:val="center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 xml:space="preserve">  100,00</w:t>
            </w:r>
          </w:p>
        </w:tc>
      </w:tr>
      <w:tr w:rsidR="00D63870" w:rsidRPr="00834EF4" w14:paraId="3A0F2C00" w14:textId="77777777" w:rsidTr="0011637A">
        <w:tc>
          <w:tcPr>
            <w:tcW w:w="1843" w:type="dxa"/>
            <w:shd w:val="clear" w:color="auto" w:fill="auto"/>
          </w:tcPr>
          <w:p w14:paraId="6B0C5E3C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63870">
              <w:rPr>
                <w:sz w:val="20"/>
                <w:szCs w:val="20"/>
              </w:rPr>
              <w:t>Zadanie 53</w:t>
            </w:r>
          </w:p>
        </w:tc>
        <w:tc>
          <w:tcPr>
            <w:tcW w:w="3402" w:type="dxa"/>
            <w:shd w:val="clear" w:color="auto" w:fill="auto"/>
          </w:tcPr>
          <w:p w14:paraId="5488244C" w14:textId="77777777" w:rsidR="00D63870" w:rsidRPr="00211A34" w:rsidRDefault="00D63870" w:rsidP="00F54B4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63870">
              <w:rPr>
                <w:b/>
                <w:bCs/>
                <w:sz w:val="20"/>
                <w:szCs w:val="20"/>
              </w:rPr>
              <w:t xml:space="preserve">Beryl </w:t>
            </w:r>
            <w:proofErr w:type="spellStart"/>
            <w:r w:rsidRPr="00D63870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D63870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14:paraId="05E5653C" w14:textId="77777777" w:rsidR="00D63870" w:rsidRPr="00211A34" w:rsidRDefault="00D63870" w:rsidP="00F54B45">
            <w:pPr>
              <w:rPr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36/14C</w:t>
            </w:r>
          </w:p>
          <w:p w14:paraId="4C69584F" w14:textId="77777777" w:rsidR="00D63870" w:rsidRPr="00211A34" w:rsidRDefault="00D63870" w:rsidP="00F54B45">
            <w:pPr>
              <w:spacing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02-220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63870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06D9A4E" w14:textId="77777777" w:rsidR="00D63870" w:rsidRPr="00211A34" w:rsidRDefault="00D63870" w:rsidP="00F54B4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>1 - Cena - 100.00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C56061" w14:textId="77777777" w:rsidR="00D63870" w:rsidRPr="00211A34" w:rsidRDefault="00D63870" w:rsidP="00F54B45">
            <w:pPr>
              <w:jc w:val="center"/>
              <w:rPr>
                <w:color w:val="000000"/>
                <w:sz w:val="20"/>
                <w:szCs w:val="20"/>
              </w:rPr>
            </w:pPr>
            <w:r w:rsidRPr="00D63870">
              <w:rPr>
                <w:sz w:val="20"/>
                <w:szCs w:val="20"/>
              </w:rPr>
              <w:t xml:space="preserve">  100,00</w:t>
            </w:r>
          </w:p>
        </w:tc>
      </w:tr>
    </w:tbl>
    <w:p w14:paraId="2922A9E2" w14:textId="3F5EF8C2" w:rsidR="008642B3" w:rsidRPr="0011637A" w:rsidRDefault="00B464D3" w:rsidP="0011637A">
      <w:pPr>
        <w:spacing w:before="24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11637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D0758" w14:textId="77777777" w:rsidR="00C81FC4" w:rsidRDefault="00C81FC4">
      <w:r>
        <w:separator/>
      </w:r>
    </w:p>
  </w:endnote>
  <w:endnote w:type="continuationSeparator" w:id="0">
    <w:p w14:paraId="335AB803" w14:textId="77777777" w:rsidR="00C81FC4" w:rsidRDefault="00C81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5C8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A27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C43684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047E3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0818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027F7" w14:textId="77777777" w:rsidR="00C81FC4" w:rsidRDefault="00C81FC4">
      <w:r>
        <w:separator/>
      </w:r>
    </w:p>
  </w:footnote>
  <w:footnote w:type="continuationSeparator" w:id="0">
    <w:p w14:paraId="074BD918" w14:textId="77777777" w:rsidR="00C81FC4" w:rsidRDefault="00C81F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D4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7DB4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01E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FC4"/>
    <w:rsid w:val="00022322"/>
    <w:rsid w:val="00042497"/>
    <w:rsid w:val="000C1E6F"/>
    <w:rsid w:val="000E4E56"/>
    <w:rsid w:val="0011637A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81FC4"/>
    <w:rsid w:val="00CA0B33"/>
    <w:rsid w:val="00CA3511"/>
    <w:rsid w:val="00D01E5B"/>
    <w:rsid w:val="00D04203"/>
    <w:rsid w:val="00D168A0"/>
    <w:rsid w:val="00D26ED6"/>
    <w:rsid w:val="00D42C90"/>
    <w:rsid w:val="00D63870"/>
    <w:rsid w:val="00D8427E"/>
    <w:rsid w:val="00E2013C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C6F8AA"/>
  <w15:chartTrackingRefBased/>
  <w15:docId w15:val="{F7A657EE-AC20-4DB6-BE60-2DEF9BEE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530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2022-11-21T14:45:00Z</dcterms:created>
  <dcterms:modified xsi:type="dcterms:W3CDTF">2022-11-21T14:52:00Z</dcterms:modified>
</cp:coreProperties>
</file>