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5CEC3" w14:textId="77777777" w:rsidR="00DE4225" w:rsidRPr="00E874DC" w:rsidRDefault="00DE4225" w:rsidP="00DE422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0E9D5BA" w14:textId="77777777" w:rsidR="00DE4225" w:rsidRDefault="00DE4225" w:rsidP="00DE4225">
      <w:pPr>
        <w:spacing w:before="48" w:line="240" w:lineRule="atLeast"/>
        <w:jc w:val="right"/>
        <w:rPr>
          <w:b/>
          <w:sz w:val="24"/>
          <w:szCs w:val="24"/>
          <w:lang w:val="pl-PL"/>
        </w:rPr>
      </w:pPr>
    </w:p>
    <w:p w14:paraId="25B8ED9B" w14:textId="77777777" w:rsidR="00DE4225" w:rsidRDefault="00DE4225" w:rsidP="00DE4225">
      <w:pPr>
        <w:spacing w:before="48" w:line="240" w:lineRule="atLeast"/>
        <w:jc w:val="center"/>
        <w:rPr>
          <w:b/>
          <w:sz w:val="24"/>
          <w:szCs w:val="24"/>
          <w:lang w:val="pl-PL"/>
        </w:rPr>
      </w:pPr>
      <w:r>
        <w:rPr>
          <w:b/>
          <w:sz w:val="24"/>
          <w:szCs w:val="24"/>
          <w:lang w:val="pl-PL"/>
        </w:rPr>
        <w:t>WZÓR UMOWY</w:t>
      </w:r>
    </w:p>
    <w:p w14:paraId="42800D28" w14:textId="77777777" w:rsidR="00DE4225" w:rsidRDefault="00DE4225" w:rsidP="00DE422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5857F33" w14:textId="77777777" w:rsidR="00DE4225" w:rsidRDefault="00DE4225" w:rsidP="00DE4225">
      <w:pPr>
        <w:spacing w:before="48" w:line="240" w:lineRule="atLeast"/>
        <w:jc w:val="center"/>
        <w:rPr>
          <w:b/>
          <w:sz w:val="28"/>
          <w:lang w:val="pl-PL"/>
        </w:rPr>
      </w:pPr>
    </w:p>
    <w:p w14:paraId="2D6DAA96" w14:textId="46B8C4C7" w:rsidR="00DE4225" w:rsidRPr="00AA2A22" w:rsidRDefault="00DE4225" w:rsidP="00DE422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sidR="00D91969">
        <w:rPr>
          <w:rFonts w:ascii="Times New Roman" w:hAnsi="Times New Roman"/>
        </w:rPr>
        <w:t>659</w:t>
      </w:r>
      <w:r>
        <w:rPr>
          <w:rFonts w:ascii="Times New Roman" w:hAnsi="Times New Roman"/>
        </w:rPr>
        <w:t>/22</w:t>
      </w:r>
      <w:r w:rsidRPr="00AA2A22">
        <w:rPr>
          <w:rFonts w:ascii="Times New Roman" w:hAnsi="Times New Roman"/>
        </w:rPr>
        <w:t xml:space="preserve"> </w:t>
      </w:r>
    </w:p>
    <w:p w14:paraId="6335F4E9" w14:textId="77777777" w:rsidR="00DE4225" w:rsidRDefault="00DE4225" w:rsidP="00DE4225">
      <w:pPr>
        <w:pStyle w:val="Tekstpodstawowy"/>
        <w:ind w:right="-47"/>
        <w:jc w:val="both"/>
        <w:rPr>
          <w:rFonts w:ascii="Times New Roman" w:hAnsi="Times New Roman"/>
        </w:rPr>
      </w:pPr>
      <w:r w:rsidRPr="00AA2A22">
        <w:rPr>
          <w:rFonts w:ascii="Times New Roman" w:hAnsi="Times New Roman"/>
        </w:rPr>
        <w:t>pomiędzy</w:t>
      </w:r>
    </w:p>
    <w:p w14:paraId="2801863B" w14:textId="77777777" w:rsidR="00DE4225" w:rsidRDefault="00DE4225" w:rsidP="00DE422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D875B60" w14:textId="77777777" w:rsidR="00DE4225" w:rsidRDefault="00DE4225" w:rsidP="00DE4225">
      <w:pPr>
        <w:pStyle w:val="Tekstpodstawowy"/>
        <w:ind w:right="-47"/>
        <w:jc w:val="both"/>
        <w:rPr>
          <w:rFonts w:ascii="Times New Roman" w:hAnsi="Times New Roman"/>
        </w:rPr>
      </w:pPr>
      <w:r>
        <w:rPr>
          <w:rFonts w:ascii="Times New Roman" w:hAnsi="Times New Roman"/>
        </w:rPr>
        <w:t>reprezentowana przez:</w:t>
      </w:r>
    </w:p>
    <w:p w14:paraId="2CC958D4"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1.Dziekana Wydziału /Kierownika Jednostki/............................................................................. </w:t>
      </w:r>
    </w:p>
    <w:p w14:paraId="43618685" w14:textId="77777777" w:rsidR="00DE4225" w:rsidRDefault="00DE4225" w:rsidP="00DE422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F727D6D" w14:textId="77777777" w:rsidR="00DE4225" w:rsidRDefault="00DE4225" w:rsidP="00DE4225">
      <w:pPr>
        <w:pStyle w:val="Tekstpodstawowy"/>
        <w:ind w:right="-47"/>
        <w:jc w:val="both"/>
        <w:rPr>
          <w:rFonts w:ascii="Times New Roman" w:hAnsi="Times New Roman"/>
        </w:rPr>
      </w:pPr>
      <w:r>
        <w:rPr>
          <w:rFonts w:ascii="Times New Roman" w:hAnsi="Times New Roman"/>
        </w:rPr>
        <w:t>zwaną dalej KUPUJĄCYM</w:t>
      </w:r>
    </w:p>
    <w:p w14:paraId="364281A9"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a </w:t>
      </w:r>
    </w:p>
    <w:p w14:paraId="3074F9AD" w14:textId="77777777" w:rsidR="00DE4225" w:rsidRDefault="00DE4225" w:rsidP="00DE4225">
      <w:pPr>
        <w:pStyle w:val="Tekstpodstawowy"/>
        <w:ind w:right="-47"/>
        <w:jc w:val="both"/>
        <w:rPr>
          <w:rFonts w:ascii="Times New Roman" w:hAnsi="Times New Roman"/>
        </w:rPr>
      </w:pPr>
      <w:r>
        <w:rPr>
          <w:rFonts w:ascii="Times New Roman" w:hAnsi="Times New Roman"/>
        </w:rPr>
        <w:t>......................................................................................................................................................</w:t>
      </w:r>
    </w:p>
    <w:p w14:paraId="129B2E0E" w14:textId="77777777" w:rsidR="00DE4225" w:rsidRDefault="00DE4225" w:rsidP="00DE4225">
      <w:pPr>
        <w:pStyle w:val="Tekstpodstawowy"/>
        <w:ind w:right="-47"/>
        <w:jc w:val="both"/>
        <w:rPr>
          <w:rFonts w:ascii="Times New Roman" w:hAnsi="Times New Roman"/>
        </w:rPr>
      </w:pPr>
      <w:r>
        <w:rPr>
          <w:rFonts w:ascii="Times New Roman" w:hAnsi="Times New Roman"/>
        </w:rPr>
        <w:t>......................................................................................................................................................</w:t>
      </w:r>
    </w:p>
    <w:p w14:paraId="66427825" w14:textId="77777777" w:rsidR="00DE4225" w:rsidRDefault="00DE4225" w:rsidP="00DE422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F0811F7" w14:textId="77777777" w:rsidR="00DE4225" w:rsidRDefault="00DE4225" w:rsidP="00DE4225">
      <w:pPr>
        <w:pStyle w:val="Tekstpodstawowy"/>
        <w:ind w:right="-47"/>
        <w:jc w:val="both"/>
        <w:rPr>
          <w:rFonts w:ascii="Times New Roman" w:hAnsi="Times New Roman"/>
        </w:rPr>
      </w:pPr>
      <w:r>
        <w:rPr>
          <w:rFonts w:ascii="Times New Roman" w:hAnsi="Times New Roman"/>
        </w:rPr>
        <w:t>reprezentowanym przez:</w:t>
      </w:r>
    </w:p>
    <w:p w14:paraId="13A5E123" w14:textId="77777777" w:rsidR="00DE4225" w:rsidRDefault="00DE4225" w:rsidP="00DE4225">
      <w:pPr>
        <w:pStyle w:val="Tekstpodstawowy"/>
        <w:ind w:right="-47"/>
        <w:jc w:val="both"/>
        <w:rPr>
          <w:rFonts w:ascii="Times New Roman" w:hAnsi="Times New Roman"/>
        </w:rPr>
      </w:pPr>
      <w:r>
        <w:rPr>
          <w:rFonts w:ascii="Times New Roman" w:hAnsi="Times New Roman"/>
        </w:rPr>
        <w:t>1...................................................................................................................................................</w:t>
      </w:r>
    </w:p>
    <w:p w14:paraId="5DBABC3A"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2................................................................................................................................................... </w:t>
      </w:r>
    </w:p>
    <w:p w14:paraId="5FD3E5F8" w14:textId="77777777" w:rsidR="00DE4225" w:rsidRDefault="00DE4225" w:rsidP="00DE4225">
      <w:pPr>
        <w:pStyle w:val="Tekstpodstawowy"/>
        <w:ind w:right="-47"/>
        <w:jc w:val="both"/>
        <w:rPr>
          <w:rFonts w:ascii="Times New Roman" w:hAnsi="Times New Roman"/>
        </w:rPr>
      </w:pPr>
      <w:r>
        <w:rPr>
          <w:rFonts w:ascii="Times New Roman" w:hAnsi="Times New Roman"/>
        </w:rPr>
        <w:t>zwanym dalej SPRZEDAWCĄ</w:t>
      </w:r>
    </w:p>
    <w:p w14:paraId="5F2A4052" w14:textId="77777777" w:rsidR="00DE4225" w:rsidRDefault="00DE4225" w:rsidP="00DE4225">
      <w:pPr>
        <w:pStyle w:val="Tekstpodstawowy"/>
        <w:ind w:right="-47"/>
        <w:jc w:val="center"/>
        <w:rPr>
          <w:rFonts w:ascii="Times New Roman" w:hAnsi="Times New Roman"/>
        </w:rPr>
      </w:pPr>
    </w:p>
    <w:p w14:paraId="72F272D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1</w:t>
      </w:r>
    </w:p>
    <w:p w14:paraId="5A2C6EE8" w14:textId="7DB1E4AE" w:rsidR="00DE4225" w:rsidRPr="00CD0822" w:rsidRDefault="00DE4225" w:rsidP="00DE4225">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CD0822" w:rsidRPr="00CD0822">
        <w:rPr>
          <w:rFonts w:ascii="Times New Roman" w:hAnsi="Times New Roman"/>
          <w:b/>
          <w:sz w:val="22"/>
          <w:szCs w:val="22"/>
        </w:rPr>
        <w:t xml:space="preserve">dostawa </w:t>
      </w:r>
      <w:r w:rsidR="00D91969" w:rsidRPr="00D91969">
        <w:rPr>
          <w:rFonts w:ascii="Times New Roman" w:hAnsi="Times New Roman"/>
          <w:b/>
        </w:rPr>
        <w:t xml:space="preserve">wraz z montażem serwera plików montowanego do szafy serwerowej na potrzeby </w:t>
      </w:r>
      <w:proofErr w:type="spellStart"/>
      <w:r w:rsidR="00D91969" w:rsidRPr="00D91969">
        <w:rPr>
          <w:rFonts w:ascii="Times New Roman" w:hAnsi="Times New Roman"/>
          <w:b/>
        </w:rPr>
        <w:t>WGGiOŚ</w:t>
      </w:r>
      <w:proofErr w:type="spellEnd"/>
      <w:r w:rsidRPr="00CD0822">
        <w:rPr>
          <w:rFonts w:ascii="Times New Roman" w:hAnsi="Times New Roman"/>
          <w:b/>
        </w:rPr>
        <w:t xml:space="preserve"> </w:t>
      </w:r>
    </w:p>
    <w:p w14:paraId="75A79B29" w14:textId="77777777" w:rsidR="00DE4225" w:rsidRPr="0043435F" w:rsidRDefault="00DE4225" w:rsidP="00DE422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9F86EC7" w14:textId="77777777" w:rsidR="00DE4225" w:rsidRPr="0043435F" w:rsidRDefault="00DE4225" w:rsidP="00DE422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ABE9DF1" w14:textId="77777777" w:rsidR="00DE4225" w:rsidRDefault="00DE4225" w:rsidP="00DE4225">
      <w:pPr>
        <w:pStyle w:val="Tekstpodstawowy"/>
        <w:ind w:right="-47"/>
        <w:jc w:val="both"/>
        <w:rPr>
          <w:rFonts w:ascii="Times New Roman" w:hAnsi="Times New Roman"/>
        </w:rPr>
      </w:pPr>
    </w:p>
    <w:p w14:paraId="4DBDCB44"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2</w:t>
      </w:r>
    </w:p>
    <w:p w14:paraId="052BC9B2" w14:textId="77777777" w:rsidR="00DE4225" w:rsidRPr="0043435F" w:rsidRDefault="00DE4225" w:rsidP="00DE422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7BE56AE8" w14:textId="77777777" w:rsidR="00DE4225" w:rsidRPr="0043435F" w:rsidRDefault="00DE4225" w:rsidP="00DE422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433DCB" w14:textId="77777777" w:rsidR="00DE4225" w:rsidRPr="0043435F" w:rsidRDefault="00DE4225" w:rsidP="00DE422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DA663CC" w14:textId="77777777" w:rsidR="00DE4225" w:rsidRDefault="00DE4225" w:rsidP="00DE4225">
      <w:pPr>
        <w:pStyle w:val="Tekstpodstawowy"/>
        <w:ind w:right="-47"/>
        <w:jc w:val="both"/>
        <w:rPr>
          <w:rFonts w:ascii="Times New Roman" w:hAnsi="Times New Roman"/>
        </w:rPr>
      </w:pPr>
    </w:p>
    <w:p w14:paraId="034F54CA"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3</w:t>
      </w:r>
    </w:p>
    <w:p w14:paraId="15748E65"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3877756"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EF9E306"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38753A5" w14:textId="2D80C57C" w:rsidR="00DE4225" w:rsidRPr="0043435F" w:rsidRDefault="00DE4225" w:rsidP="00DE4225">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00D91969">
        <w:rPr>
          <w:rFonts w:eastAsia="Calibri"/>
          <w:b/>
          <w:sz w:val="24"/>
          <w:szCs w:val="24"/>
          <w:lang w:val="pl-PL" w:eastAsia="en-US"/>
        </w:rPr>
        <w:t>serwer plików</w:t>
      </w:r>
      <w:r>
        <w:rPr>
          <w:rFonts w:eastAsia="Calibri"/>
          <w:b/>
          <w:sz w:val="24"/>
          <w:szCs w:val="24"/>
          <w:lang w:val="pl-PL" w:eastAsia="en-US"/>
        </w:rPr>
        <w:t xml:space="preserve"> </w:t>
      </w:r>
      <w:r w:rsidRPr="0043435F">
        <w:rPr>
          <w:rFonts w:eastAsia="Calibri"/>
          <w:b/>
          <w:sz w:val="24"/>
          <w:szCs w:val="24"/>
          <w:lang w:val="pl-PL" w:eastAsia="en-US"/>
        </w:rPr>
        <w:t xml:space="preserve"> </w:t>
      </w:r>
      <w:r>
        <w:rPr>
          <w:rFonts w:eastAsia="Calibri"/>
          <w:sz w:val="24"/>
          <w:szCs w:val="24"/>
          <w:lang w:val="pl-PL" w:eastAsia="en-US"/>
        </w:rPr>
        <w:t>wchodząc</w:t>
      </w:r>
      <w:r w:rsidR="00D91969">
        <w:rPr>
          <w:rFonts w:eastAsia="Calibri"/>
          <w:sz w:val="24"/>
          <w:szCs w:val="24"/>
          <w:lang w:val="pl-PL" w:eastAsia="en-US"/>
        </w:rPr>
        <w:t>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9A09B28" w14:textId="77777777" w:rsidR="00DE4225" w:rsidRPr="0043435F" w:rsidRDefault="00DE4225" w:rsidP="00DE4225">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216D52E8" w14:textId="77777777" w:rsidR="00DE4225" w:rsidRPr="0043435F" w:rsidRDefault="00DE4225" w:rsidP="00DE422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A124E0B" w14:textId="77777777" w:rsidR="00DE4225" w:rsidRDefault="00DE4225" w:rsidP="00DE4225">
      <w:pPr>
        <w:pStyle w:val="Tekstpodstawowy"/>
        <w:ind w:right="-47"/>
        <w:jc w:val="both"/>
        <w:rPr>
          <w:rFonts w:ascii="Times New Roman" w:hAnsi="Times New Roman"/>
        </w:rPr>
      </w:pPr>
    </w:p>
    <w:p w14:paraId="2B48EBF1"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4</w:t>
      </w:r>
    </w:p>
    <w:p w14:paraId="27903E6A"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3B73562"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687D862" w14:textId="77777777" w:rsidR="00DE4225" w:rsidRDefault="00DE4225" w:rsidP="00DE422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484CAAC" w14:textId="77777777" w:rsidR="00DE4225" w:rsidRPr="00593CEB" w:rsidRDefault="00DE4225" w:rsidP="00DE422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55FDC43" w14:textId="77777777" w:rsidR="00DE4225" w:rsidRDefault="00DE4225" w:rsidP="00DE4225">
      <w:pPr>
        <w:pStyle w:val="Tekstpodstawowy"/>
        <w:ind w:right="-47"/>
        <w:jc w:val="center"/>
        <w:rPr>
          <w:rFonts w:ascii="Times New Roman" w:hAnsi="Times New Roman"/>
        </w:rPr>
      </w:pPr>
    </w:p>
    <w:p w14:paraId="1991BD8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5</w:t>
      </w:r>
    </w:p>
    <w:p w14:paraId="07208697"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5D7F838"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95A3A02" w14:textId="77777777" w:rsidR="00DE4225" w:rsidRPr="00C53B52" w:rsidRDefault="00DE4225" w:rsidP="00DE422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5704B60"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00863E3"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CECD647" w14:textId="77777777" w:rsidR="00DE4225" w:rsidRPr="00C53B52" w:rsidRDefault="00DE4225" w:rsidP="00DE422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4E54153" w14:textId="77777777" w:rsidR="00DE4225" w:rsidRPr="00C53B52"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A07FDB2" w14:textId="77777777" w:rsidR="00DE4225" w:rsidRPr="00C53B52" w:rsidRDefault="00DE4225" w:rsidP="00DE4225">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F9C68C3" w14:textId="77777777" w:rsidR="00DE4225" w:rsidRPr="00C53B52" w:rsidRDefault="00DE4225" w:rsidP="00DE4225">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E6BC52D" w14:textId="77777777" w:rsidR="00DE4225" w:rsidRPr="00041CB5" w:rsidRDefault="00DE4225" w:rsidP="00DE4225">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7781C00" w14:textId="77777777" w:rsidR="00DE4225" w:rsidRDefault="00DE4225" w:rsidP="00DE422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5D6FEDF" w14:textId="77777777" w:rsidR="00DE4225" w:rsidRDefault="00DE4225" w:rsidP="00DE4225">
      <w:pPr>
        <w:pStyle w:val="Tekstpodstawowy"/>
        <w:ind w:right="-47"/>
        <w:jc w:val="center"/>
        <w:rPr>
          <w:rFonts w:ascii="Times New Roman" w:hAnsi="Times New Roman"/>
          <w:b/>
        </w:rPr>
      </w:pPr>
    </w:p>
    <w:p w14:paraId="63FC86CE" w14:textId="77777777" w:rsidR="00DE4225" w:rsidRDefault="00DE4225" w:rsidP="00DE4225">
      <w:pPr>
        <w:pStyle w:val="Tekstpodstawowy"/>
        <w:ind w:right="-47"/>
        <w:jc w:val="center"/>
        <w:rPr>
          <w:rFonts w:ascii="Times New Roman" w:hAnsi="Times New Roman"/>
          <w:b/>
        </w:rPr>
      </w:pPr>
    </w:p>
    <w:p w14:paraId="69CC65D9" w14:textId="77777777" w:rsidR="00DE4225" w:rsidRDefault="00DE4225" w:rsidP="00DE4225">
      <w:pPr>
        <w:pStyle w:val="Tekstpodstawowy"/>
        <w:ind w:right="-47"/>
        <w:jc w:val="center"/>
        <w:rPr>
          <w:rFonts w:ascii="Times New Roman" w:hAnsi="Times New Roman"/>
          <w:b/>
        </w:rPr>
      </w:pPr>
      <w:r w:rsidRPr="00877B92">
        <w:rPr>
          <w:rFonts w:ascii="Times New Roman" w:hAnsi="Times New Roman"/>
          <w:b/>
        </w:rPr>
        <w:t>§ 6</w:t>
      </w:r>
    </w:p>
    <w:p w14:paraId="616C2DF1" w14:textId="77777777" w:rsidR="00DE4225" w:rsidRDefault="00DE4225" w:rsidP="00DE4225">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E2B56E9"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FB1F2C0"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8BA7BE0"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52F2F33" w14:textId="77777777" w:rsidR="00DE4225" w:rsidRDefault="00DE4225" w:rsidP="00DE4225">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25D70"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D378E71" w14:textId="77777777" w:rsidR="00DE4225" w:rsidRPr="003F1749" w:rsidRDefault="00DE4225" w:rsidP="00DE422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606F87" w14:textId="77777777" w:rsidR="00DE4225" w:rsidRDefault="00DE4225" w:rsidP="00DE422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9A345DE" w14:textId="77777777" w:rsidR="00DE4225" w:rsidRDefault="00DE4225" w:rsidP="00DE4225">
      <w:pPr>
        <w:pStyle w:val="Tekstpodstawowy"/>
        <w:ind w:right="-47"/>
        <w:jc w:val="center"/>
        <w:rPr>
          <w:rFonts w:ascii="Times New Roman" w:hAnsi="Times New Roman"/>
        </w:rPr>
      </w:pPr>
    </w:p>
    <w:p w14:paraId="27BC157D"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5912CF5" w14:textId="77777777" w:rsidR="00DE4225" w:rsidRPr="0043435F" w:rsidRDefault="00DE4225" w:rsidP="00DE422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D7696F5" w14:textId="77777777" w:rsidR="00DE4225" w:rsidRPr="008D3A47" w:rsidRDefault="00DE4225" w:rsidP="00DE422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B0D8CA0" w14:textId="77777777" w:rsidR="007D1DEA" w:rsidRPr="007D1DEA" w:rsidRDefault="007D1DEA" w:rsidP="00DE4225">
      <w:pPr>
        <w:numPr>
          <w:ilvl w:val="0"/>
          <w:numId w:val="7"/>
        </w:numPr>
        <w:ind w:left="284"/>
        <w:jc w:val="both"/>
        <w:rPr>
          <w:bCs/>
          <w:sz w:val="24"/>
          <w:szCs w:val="24"/>
          <w:lang w:val="pl-PL" w:eastAsia="en-US"/>
        </w:rPr>
      </w:pPr>
      <w:r>
        <w:rPr>
          <w:bCs/>
          <w:sz w:val="24"/>
          <w:szCs w:val="24"/>
          <w:lang w:val="pl-PL" w:eastAsia="en-US"/>
        </w:rPr>
        <w:t xml:space="preserve">Sprzedawca zapewni wykonywanie  </w:t>
      </w:r>
      <w:r w:rsidRPr="007D1DEA">
        <w:rPr>
          <w:color w:val="000000"/>
          <w:sz w:val="22"/>
          <w:szCs w:val="22"/>
          <w:lang w:val="pl-PL" w:eastAsia="ar-SA"/>
        </w:rPr>
        <w:t>usług serwisowych  przez producenta lub autoryzowanego partnera serwisowego producenta</w:t>
      </w:r>
    </w:p>
    <w:p w14:paraId="32343173" w14:textId="7866CE84"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1759DAFA"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D326642"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4189F015"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63CC2414" w14:textId="77777777" w:rsidR="00DE4225" w:rsidRDefault="00DE4225" w:rsidP="00DE4225">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2990F3ED" w14:textId="77777777" w:rsidR="00DE4225" w:rsidRPr="00144BE6" w:rsidRDefault="00DE4225" w:rsidP="00DE4225">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38EA8AB6"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8D84A20"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CA07794" w14:textId="77777777" w:rsidR="00DE4225" w:rsidRPr="0043435F" w:rsidRDefault="00DE4225" w:rsidP="00DE422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3184D51"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5B137E"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6F076E03" w14:textId="77777777" w:rsidR="00DE4225" w:rsidRPr="0043435F" w:rsidRDefault="00DE4225" w:rsidP="00DE422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B144D7F" w14:textId="77777777" w:rsidR="00DE4225" w:rsidRDefault="00DE4225" w:rsidP="00DE4225">
      <w:pPr>
        <w:pStyle w:val="Tekstpodstawowy"/>
        <w:ind w:left="284" w:right="-47"/>
        <w:jc w:val="both"/>
        <w:rPr>
          <w:rFonts w:ascii="Times New Roman" w:hAnsi="Times New Roman"/>
        </w:rPr>
      </w:pPr>
    </w:p>
    <w:p w14:paraId="24EDC3E6"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0812253" w14:textId="77777777" w:rsidR="00DE4225" w:rsidRDefault="00DE4225" w:rsidP="00DE422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50EA6D8"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E235409"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C5B8D26"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F42C743" w14:textId="77777777" w:rsidR="00DE4225" w:rsidRPr="009B2595" w:rsidRDefault="00DE4225" w:rsidP="00DE4225">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6FE35B16" w14:textId="77777777" w:rsidR="00DE4225" w:rsidRPr="009B2595" w:rsidRDefault="00DE4225" w:rsidP="00DE4225">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02A3DAD"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F8CD1DD"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85BF816"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B491BF7" w14:textId="77777777" w:rsidR="00DE4225" w:rsidRPr="009B2595" w:rsidRDefault="00DE4225" w:rsidP="00DE422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EC2A081"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B946389" w14:textId="77777777" w:rsidR="00DE4225" w:rsidRPr="009B2595" w:rsidRDefault="00DE4225" w:rsidP="00DE422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6BB3D1D" w14:textId="77777777" w:rsidR="00DE4225" w:rsidRPr="00CA1166" w:rsidRDefault="00DE4225" w:rsidP="00DE4225">
      <w:pPr>
        <w:widowControl w:val="0"/>
        <w:suppressAutoHyphens/>
        <w:autoSpaceDN w:val="0"/>
        <w:ind w:left="360"/>
        <w:jc w:val="center"/>
        <w:textAlignment w:val="baseline"/>
        <w:rPr>
          <w:rFonts w:eastAsia="SimSun"/>
          <w:b/>
          <w:bCs/>
          <w:color w:val="000000"/>
          <w:kern w:val="2"/>
          <w:sz w:val="24"/>
          <w:szCs w:val="24"/>
          <w:lang w:val="pl-PL"/>
        </w:rPr>
      </w:pPr>
    </w:p>
    <w:p w14:paraId="782439CE" w14:textId="77777777" w:rsidR="00DE4225" w:rsidRPr="009B2595" w:rsidRDefault="00DE4225" w:rsidP="00DE422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0CA7D7D"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33CDC62"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20DF6961" w14:textId="77777777" w:rsidR="00DE4225" w:rsidRPr="009B2595" w:rsidRDefault="00DE4225" w:rsidP="00DE422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9029734" w14:textId="384A7B5C" w:rsidR="00DE4225" w:rsidRPr="00E44B18" w:rsidRDefault="00DE4225" w:rsidP="00D16FB0">
      <w:pPr>
        <w:numPr>
          <w:ilvl w:val="0"/>
          <w:numId w:val="12"/>
        </w:numPr>
        <w:suppressAutoHyphens/>
        <w:autoSpaceDN w:val="0"/>
        <w:spacing w:after="120"/>
        <w:ind w:right="-47"/>
        <w:jc w:val="both"/>
        <w:rPr>
          <w:lang w:val="pl-PL"/>
        </w:rPr>
      </w:pPr>
      <w:r w:rsidRPr="00E44B18">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6F5E2A"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8B9776A" w14:textId="341ED9F7" w:rsidR="00DE4225" w:rsidRDefault="00DE4225" w:rsidP="00E44B1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E26EE0F" w14:textId="77777777" w:rsidR="00DE4225" w:rsidRPr="00877B92" w:rsidRDefault="00DE4225" w:rsidP="00DE4225">
      <w:pPr>
        <w:pStyle w:val="Tekstpodstawowy"/>
        <w:ind w:right="-47"/>
        <w:jc w:val="center"/>
        <w:rPr>
          <w:b/>
        </w:rPr>
      </w:pPr>
      <w:r w:rsidRPr="00877B92">
        <w:rPr>
          <w:rFonts w:ascii="Times New Roman" w:hAnsi="Times New Roman"/>
          <w:b/>
        </w:rPr>
        <w:t>§1</w:t>
      </w:r>
      <w:r>
        <w:rPr>
          <w:rFonts w:ascii="Times New Roman" w:hAnsi="Times New Roman"/>
          <w:b/>
        </w:rPr>
        <w:t>3</w:t>
      </w:r>
    </w:p>
    <w:p w14:paraId="5687730A" w14:textId="77777777" w:rsidR="00DE4225" w:rsidRDefault="00DE4225" w:rsidP="00DE422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5552C50" w14:textId="77777777" w:rsidR="00DE4225" w:rsidRDefault="00DE4225" w:rsidP="00DE4225">
      <w:pPr>
        <w:pStyle w:val="NormalnyWeb"/>
        <w:jc w:val="both"/>
      </w:pPr>
      <w:r>
        <w:t xml:space="preserve">2. W razie wątpliwości, czy określona informacja stanowi tajemnicę Wykonawca zobowiązany jest zwrócić się w formie pisemnej do Zamawiającego o wyjaśnienie takiej wątpliwości. </w:t>
      </w:r>
    </w:p>
    <w:p w14:paraId="4F91BF32" w14:textId="77777777" w:rsidR="00DE4225" w:rsidRDefault="00DE4225" w:rsidP="00DE4225">
      <w:pPr>
        <w:pStyle w:val="NormalnyWeb"/>
        <w:jc w:val="both"/>
      </w:pPr>
      <w:r>
        <w:t xml:space="preserve">3. Wykonawca zobowiązuje się do wykorzystania uzyskanych, powyższych informacji jedynie w celu wykonania przedmiotu umowy. </w:t>
      </w:r>
    </w:p>
    <w:p w14:paraId="2560BB9B" w14:textId="77777777" w:rsidR="00DE4225" w:rsidRDefault="00DE4225" w:rsidP="00DE422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B09E601" w14:textId="77777777" w:rsidR="00DE4225" w:rsidRDefault="00DE4225" w:rsidP="00DE4225">
      <w:pPr>
        <w:pStyle w:val="NormalnyWeb"/>
        <w:jc w:val="both"/>
      </w:pPr>
      <w:r>
        <w:t>5. Powyższe przepisy nie będą miały zastosowania wobec informacji powszechnie znanych lub opublikowanych oraz w przypadku żądania ich ujawnienia przez uprawniony organ.</w:t>
      </w:r>
    </w:p>
    <w:p w14:paraId="15C96CCA" w14:textId="77777777" w:rsidR="00DE4225" w:rsidRDefault="00DE4225" w:rsidP="00DE4225">
      <w:pPr>
        <w:pStyle w:val="Tekstpodstawowy"/>
        <w:ind w:right="-47"/>
        <w:jc w:val="both"/>
        <w:rPr>
          <w:rFonts w:ascii="Times New Roman" w:hAnsi="Times New Roman"/>
        </w:rPr>
      </w:pPr>
    </w:p>
    <w:p w14:paraId="6B5F2C3D"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D311C77" w14:textId="77777777" w:rsidR="00DE4225" w:rsidRDefault="00DE4225" w:rsidP="00DE422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1DE842" w14:textId="77777777" w:rsidR="00DE4225" w:rsidRDefault="00DE4225" w:rsidP="00DE4225">
      <w:pPr>
        <w:pStyle w:val="Tekstpodstawowy"/>
        <w:ind w:right="-47"/>
        <w:jc w:val="both"/>
        <w:rPr>
          <w:rFonts w:ascii="Times New Roman" w:hAnsi="Times New Roman"/>
        </w:rPr>
      </w:pPr>
    </w:p>
    <w:p w14:paraId="3663FC73"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34D8A4C4" w14:textId="77777777" w:rsidR="00DE4225" w:rsidRDefault="00DE4225" w:rsidP="00DE422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635B6A3" w14:textId="77777777" w:rsidR="00DE4225" w:rsidRDefault="00DE4225" w:rsidP="00DE4225">
      <w:pPr>
        <w:pStyle w:val="Tekstpodstawowy"/>
        <w:ind w:right="-47"/>
        <w:jc w:val="both"/>
        <w:rPr>
          <w:rFonts w:ascii="Times New Roman" w:hAnsi="Times New Roman"/>
        </w:rPr>
      </w:pPr>
    </w:p>
    <w:p w14:paraId="05AC7757" w14:textId="77777777" w:rsidR="00DE4225" w:rsidRPr="00877B92" w:rsidRDefault="00DE4225" w:rsidP="00DE422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46AFC47" w14:textId="77777777" w:rsidR="00DE4225" w:rsidRPr="004F0507" w:rsidRDefault="00DE4225" w:rsidP="00DE422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75D080F" w14:textId="77777777" w:rsidR="00DE4225" w:rsidRDefault="00DE4225" w:rsidP="00DE4225">
      <w:pPr>
        <w:pStyle w:val="Tekstpodstawowy2"/>
        <w:spacing w:line="240" w:lineRule="auto"/>
        <w:ind w:right="-47"/>
      </w:pPr>
    </w:p>
    <w:p w14:paraId="270B003E" w14:textId="77777777" w:rsidR="00DE4225" w:rsidRPr="004F0507" w:rsidRDefault="00DE4225" w:rsidP="00DE4225">
      <w:pPr>
        <w:pStyle w:val="Tekstpodstawowy2"/>
        <w:spacing w:line="240" w:lineRule="auto"/>
        <w:ind w:right="-47"/>
        <w:rPr>
          <w:b/>
          <w:sz w:val="24"/>
        </w:rPr>
      </w:pPr>
      <w:r>
        <w:rPr>
          <w:b/>
          <w:sz w:val="24"/>
        </w:rPr>
        <w:t xml:space="preserve">      </w:t>
      </w:r>
      <w:r w:rsidRPr="004F0507">
        <w:rPr>
          <w:b/>
          <w:sz w:val="24"/>
        </w:rPr>
        <w:t>Za Sprzedawcę                                                                                   Za Kupującego</w:t>
      </w:r>
    </w:p>
    <w:p w14:paraId="6C15075D" w14:textId="77777777" w:rsidR="00DE4225" w:rsidRPr="000936CA" w:rsidRDefault="00DE4225" w:rsidP="00DE4225">
      <w:pPr>
        <w:rPr>
          <w:lang w:val="pl-PL"/>
        </w:rPr>
      </w:pPr>
    </w:p>
    <w:p w14:paraId="7DC86781" w14:textId="77777777" w:rsidR="00DE4225" w:rsidRDefault="00DE4225" w:rsidP="00DE4225">
      <w:pPr>
        <w:pStyle w:val="Zwykytekst"/>
        <w:rPr>
          <w:lang w:val="pl-PL"/>
        </w:rPr>
      </w:pPr>
    </w:p>
    <w:p w14:paraId="0C37AF49" w14:textId="77777777" w:rsidR="00DE4225" w:rsidRDefault="00DE4225" w:rsidP="00DE4225">
      <w:pPr>
        <w:pStyle w:val="Zwykytekst"/>
        <w:rPr>
          <w:lang w:val="pl-PL"/>
        </w:rPr>
      </w:pPr>
    </w:p>
    <w:p w14:paraId="4F4C3AE4" w14:textId="77777777" w:rsidR="00DE4225" w:rsidRDefault="00DE4225" w:rsidP="00DE422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A7C1F96" w14:textId="77777777" w:rsidR="00DE4225" w:rsidRPr="00496551" w:rsidRDefault="00DE4225" w:rsidP="00DE422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6D48067" w14:textId="77777777" w:rsidR="00DE4225" w:rsidRPr="00496551" w:rsidRDefault="00DE4225" w:rsidP="00DE4225">
      <w:pPr>
        <w:pStyle w:val="Zwykytekst"/>
        <w:rPr>
          <w:rFonts w:ascii="Times New Roman" w:hAnsi="Times New Roman" w:cs="Times New Roman"/>
          <w:sz w:val="16"/>
          <w:szCs w:val="16"/>
          <w:lang w:val="pl-PL"/>
        </w:rPr>
      </w:pPr>
    </w:p>
    <w:p w14:paraId="614ED11F" w14:textId="77777777" w:rsidR="00DE4225" w:rsidRPr="00496551" w:rsidRDefault="00DE4225" w:rsidP="00DE4225">
      <w:pPr>
        <w:pStyle w:val="Zwykytekst"/>
        <w:rPr>
          <w:sz w:val="16"/>
          <w:szCs w:val="16"/>
          <w:lang w:val="pl-PL"/>
        </w:rPr>
      </w:pPr>
    </w:p>
    <w:p w14:paraId="4EA33F4A" w14:textId="77777777" w:rsidR="00E44B18" w:rsidRPr="009B06ED" w:rsidRDefault="00E44B18" w:rsidP="00E44B18">
      <w:pPr>
        <w:rPr>
          <w:lang w:val="pl-PL"/>
        </w:rPr>
      </w:pPr>
      <w:r>
        <w:rPr>
          <w:lang w:val="pl-PL"/>
        </w:rPr>
        <w:t>* Egzemplarz dla Wykonawcy / AGH</w:t>
      </w:r>
    </w:p>
    <w:p w14:paraId="67BFDB5D"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64F64B0"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ED68EF9" w14:textId="77777777" w:rsidR="00E44B18" w:rsidRPr="00456B64" w:rsidRDefault="00E44B18" w:rsidP="00E44B1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3837DAE5" w14:textId="77777777" w:rsidR="00E44B18" w:rsidRPr="00456B64" w:rsidRDefault="00E44B18" w:rsidP="00E44B18">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1D56785" w14:textId="77777777" w:rsidR="00E44B18" w:rsidRPr="00456B64" w:rsidRDefault="00E44B18" w:rsidP="00E44B18">
      <w:pPr>
        <w:widowControl w:val="0"/>
        <w:autoSpaceDE w:val="0"/>
        <w:autoSpaceDN w:val="0"/>
        <w:jc w:val="both"/>
        <w:textAlignment w:val="baseline"/>
        <w:rPr>
          <w:sz w:val="24"/>
          <w:szCs w:val="24"/>
          <w:lang w:val="pl-PL"/>
        </w:rPr>
      </w:pPr>
      <w:r w:rsidRPr="00456B64">
        <w:rPr>
          <w:sz w:val="24"/>
          <w:szCs w:val="24"/>
          <w:lang w:val="pl-PL"/>
        </w:rPr>
        <w:t>.....................................… </w:t>
      </w:r>
    </w:p>
    <w:p w14:paraId="02F13B7A" w14:textId="77777777" w:rsidR="00E44B18" w:rsidRPr="00456B64" w:rsidRDefault="00E44B18" w:rsidP="00E44B18">
      <w:pPr>
        <w:widowControl w:val="0"/>
        <w:autoSpaceDE w:val="0"/>
        <w:autoSpaceDN w:val="0"/>
        <w:ind w:firstLine="555"/>
        <w:textAlignment w:val="baseline"/>
        <w:rPr>
          <w:sz w:val="24"/>
          <w:szCs w:val="24"/>
          <w:lang w:val="pl-PL"/>
        </w:rPr>
      </w:pPr>
      <w:r w:rsidRPr="00456B64">
        <w:rPr>
          <w:sz w:val="24"/>
          <w:szCs w:val="24"/>
          <w:lang w:val="pl-PL"/>
        </w:rPr>
        <w:t>Nazwa Wykonawcy</w:t>
      </w:r>
    </w:p>
    <w:p w14:paraId="7B8368D8" w14:textId="77777777" w:rsidR="00E44B18" w:rsidRPr="00456B64" w:rsidRDefault="00E44B18" w:rsidP="00E44B18">
      <w:pPr>
        <w:widowControl w:val="0"/>
        <w:autoSpaceDE w:val="0"/>
        <w:autoSpaceDN w:val="0"/>
        <w:textAlignment w:val="baseline"/>
        <w:rPr>
          <w:sz w:val="24"/>
          <w:szCs w:val="24"/>
          <w:lang w:val="pl-PL"/>
        </w:rPr>
      </w:pPr>
    </w:p>
    <w:p w14:paraId="7B5A2925" w14:textId="77777777" w:rsidR="00E44B18" w:rsidRPr="00456B64" w:rsidRDefault="00E44B18" w:rsidP="00E44B18">
      <w:pPr>
        <w:widowControl w:val="0"/>
        <w:autoSpaceDE w:val="0"/>
        <w:autoSpaceDN w:val="0"/>
        <w:jc w:val="both"/>
        <w:textAlignment w:val="baseline"/>
        <w:rPr>
          <w:sz w:val="24"/>
          <w:szCs w:val="24"/>
          <w:lang w:val="pl-PL"/>
        </w:rPr>
      </w:pPr>
      <w:r w:rsidRPr="00456B64">
        <w:rPr>
          <w:sz w:val="24"/>
          <w:szCs w:val="24"/>
          <w:lang w:val="pl-PL"/>
        </w:rPr>
        <w:t>.....................................…</w:t>
      </w:r>
    </w:p>
    <w:p w14:paraId="4CE958F7" w14:textId="77777777" w:rsidR="00E44B18" w:rsidRPr="00456B64" w:rsidRDefault="00E44B18" w:rsidP="00E44B18">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2F06E48E" w14:textId="77777777" w:rsidR="00E44B18" w:rsidRPr="00456B64" w:rsidRDefault="00E44B18" w:rsidP="00E44B18">
      <w:pPr>
        <w:widowControl w:val="0"/>
        <w:autoSpaceDE w:val="0"/>
        <w:autoSpaceDN w:val="0"/>
        <w:spacing w:before="90"/>
        <w:ind w:left="115" w:right="110"/>
        <w:jc w:val="both"/>
        <w:outlineLvl w:val="0"/>
        <w:rPr>
          <w:rFonts w:eastAsia="Verdana"/>
          <w:b/>
          <w:bCs/>
          <w:sz w:val="24"/>
          <w:szCs w:val="24"/>
          <w:lang w:val="pl-PL" w:eastAsia="en-US"/>
        </w:rPr>
      </w:pPr>
    </w:p>
    <w:p w14:paraId="367AF9D9"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26CFC0A4" w14:textId="77777777" w:rsidR="00E44B18" w:rsidRPr="00456B64" w:rsidRDefault="00E44B18" w:rsidP="00E44B18">
      <w:pPr>
        <w:widowControl w:val="0"/>
        <w:autoSpaceDE w:val="0"/>
        <w:autoSpaceDN w:val="0"/>
        <w:jc w:val="center"/>
        <w:textAlignment w:val="baseline"/>
        <w:rPr>
          <w:b/>
          <w:bCs/>
          <w:sz w:val="24"/>
          <w:szCs w:val="24"/>
          <w:lang w:val="pl-PL"/>
        </w:rPr>
      </w:pPr>
    </w:p>
    <w:p w14:paraId="0B1E2002" w14:textId="77777777" w:rsidR="00E44B18" w:rsidRPr="00456B64" w:rsidRDefault="00E44B18" w:rsidP="00E44B18">
      <w:pPr>
        <w:widowControl w:val="0"/>
        <w:autoSpaceDE w:val="0"/>
        <w:autoSpaceDN w:val="0"/>
        <w:jc w:val="center"/>
        <w:textAlignment w:val="baseline"/>
        <w:rPr>
          <w:b/>
          <w:bCs/>
          <w:sz w:val="24"/>
          <w:szCs w:val="24"/>
          <w:lang w:val="pl-PL"/>
        </w:rPr>
      </w:pPr>
    </w:p>
    <w:p w14:paraId="1DBEAAB2" w14:textId="77777777" w:rsidR="00E44B18" w:rsidRPr="00456B64" w:rsidRDefault="00E44B18" w:rsidP="00E44B18">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36A72A75" w14:textId="77777777" w:rsidR="00E44B18" w:rsidRPr="00456B64" w:rsidRDefault="00E44B18" w:rsidP="00E44B18">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614A265" w14:textId="77777777" w:rsidR="00E44B18" w:rsidRPr="00456B64" w:rsidRDefault="00E44B18" w:rsidP="00E44B18">
      <w:pPr>
        <w:widowControl w:val="0"/>
        <w:autoSpaceDE w:val="0"/>
        <w:autoSpaceDN w:val="0"/>
        <w:jc w:val="center"/>
        <w:textAlignment w:val="baseline"/>
        <w:rPr>
          <w:b/>
          <w:bCs/>
          <w:sz w:val="24"/>
          <w:szCs w:val="24"/>
          <w:lang w:val="pl-PL"/>
        </w:rPr>
      </w:pPr>
    </w:p>
    <w:p w14:paraId="20A6D901" w14:textId="77777777" w:rsidR="00E44B18" w:rsidRPr="00456B64" w:rsidRDefault="00E44B18" w:rsidP="00E44B18">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BDFCCD0"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3C10C0D"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FF802F2" w14:textId="77777777" w:rsidR="00E44B18" w:rsidRPr="00456B64" w:rsidRDefault="00E44B18" w:rsidP="00E44B18">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895EEE9" w14:textId="77777777" w:rsidR="00E44B18" w:rsidRPr="00456B64" w:rsidRDefault="00E44B18" w:rsidP="00E44B18">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AFB10D3" w14:textId="77777777" w:rsidR="00E44B18" w:rsidRPr="00456B64" w:rsidRDefault="00E44B18" w:rsidP="00E44B18">
      <w:pPr>
        <w:spacing w:after="200" w:line="276" w:lineRule="auto"/>
        <w:ind w:left="780"/>
        <w:contextualSpacing/>
        <w:textAlignment w:val="baseline"/>
        <w:rPr>
          <w:sz w:val="24"/>
          <w:szCs w:val="24"/>
          <w:lang w:val="pl-PL"/>
        </w:rPr>
      </w:pPr>
    </w:p>
    <w:p w14:paraId="1CC140A0" w14:textId="77777777" w:rsidR="00E44B18" w:rsidRPr="00456B64" w:rsidRDefault="00E44B18" w:rsidP="00E44B18">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3CD90906"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6D3C0F48"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342330C6" w14:textId="77777777" w:rsidR="00E44B18" w:rsidRPr="00456B64" w:rsidRDefault="00E44B18" w:rsidP="00E44B18">
      <w:pPr>
        <w:widowControl w:val="0"/>
        <w:autoSpaceDE w:val="0"/>
        <w:autoSpaceDN w:val="0"/>
        <w:spacing w:before="90"/>
        <w:ind w:right="110"/>
        <w:jc w:val="both"/>
        <w:outlineLvl w:val="0"/>
        <w:rPr>
          <w:rFonts w:eastAsia="Verdana"/>
          <w:b/>
          <w:bCs/>
          <w:sz w:val="24"/>
          <w:szCs w:val="24"/>
          <w:lang w:val="pl-PL" w:eastAsia="en-US"/>
        </w:rPr>
      </w:pPr>
    </w:p>
    <w:p w14:paraId="4512D9E5" w14:textId="77777777" w:rsidR="00E44B18" w:rsidRPr="00456B64" w:rsidRDefault="00E44B18" w:rsidP="00E44B18">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E44B18" w:rsidRPr="00D91969" w14:paraId="02086519" w14:textId="77777777" w:rsidTr="00BE6D1F">
        <w:tc>
          <w:tcPr>
            <w:tcW w:w="4105" w:type="dxa"/>
            <w:shd w:val="clear" w:color="auto" w:fill="auto"/>
          </w:tcPr>
          <w:p w14:paraId="7F3E0858" w14:textId="77777777" w:rsidR="00E44B18" w:rsidRPr="001A7899" w:rsidRDefault="00E44B18" w:rsidP="00BE6D1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09D3163A" w14:textId="77777777" w:rsidR="00E44B18" w:rsidRPr="001A7899" w:rsidRDefault="00E44B18" w:rsidP="00BE6D1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71B2223" w14:textId="77777777" w:rsidR="00E44B18" w:rsidRPr="001A7899" w:rsidRDefault="00E44B18" w:rsidP="00E44B18">
      <w:pPr>
        <w:spacing w:line="360" w:lineRule="auto"/>
        <w:contextualSpacing/>
        <w:jc w:val="both"/>
        <w:rPr>
          <w:rFonts w:ascii="Verdana" w:eastAsia="Calibri" w:hAnsi="Verdana" w:cs="Arial"/>
          <w:color w:val="222A35"/>
          <w:lang w:val="pl-PL" w:eastAsia="x-none"/>
        </w:rPr>
      </w:pPr>
    </w:p>
    <w:p w14:paraId="06F95916" w14:textId="77777777" w:rsidR="00E44B18" w:rsidRPr="001A7899" w:rsidRDefault="00E44B18" w:rsidP="00E44B18">
      <w:pPr>
        <w:widowControl w:val="0"/>
        <w:autoSpaceDE w:val="0"/>
        <w:autoSpaceDN w:val="0"/>
        <w:spacing w:line="360" w:lineRule="auto"/>
        <w:rPr>
          <w:rFonts w:ascii="Verdana" w:eastAsia="Verdana" w:hAnsi="Verdana" w:cs="Arial"/>
          <w:color w:val="222A35"/>
          <w:lang w:val="pl-PL" w:eastAsia="x-none"/>
        </w:rPr>
      </w:pPr>
    </w:p>
    <w:p w14:paraId="7EFF22AB" w14:textId="77777777" w:rsidR="00496551" w:rsidRPr="00E44B18" w:rsidRDefault="00496551" w:rsidP="00840662">
      <w:pPr>
        <w:rPr>
          <w:lang w:val="pl-PL"/>
        </w:rPr>
      </w:pPr>
    </w:p>
    <w:sectPr w:rsidR="00496551" w:rsidRPr="00E44B18">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F1C48" w14:textId="77777777" w:rsidR="00DD37D3" w:rsidRDefault="00DD37D3">
      <w:r>
        <w:separator/>
      </w:r>
    </w:p>
  </w:endnote>
  <w:endnote w:type="continuationSeparator" w:id="0">
    <w:p w14:paraId="52EAD499" w14:textId="77777777" w:rsidR="00DD37D3" w:rsidRDefault="00DD3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4C2B" w14:textId="77777777" w:rsidR="00DE4225" w:rsidRDefault="00DE4225">
    <w:pPr>
      <w:pStyle w:val="Stopka"/>
      <w:jc w:val="right"/>
    </w:pPr>
    <w:r>
      <w:fldChar w:fldCharType="begin"/>
    </w:r>
    <w:r>
      <w:instrText>PAGE   \* MERGEFORMAT</w:instrText>
    </w:r>
    <w:r>
      <w:fldChar w:fldCharType="separate"/>
    </w:r>
    <w:r>
      <w:rPr>
        <w:lang w:val="pl-PL"/>
      </w:rPr>
      <w:t>2</w:t>
    </w:r>
    <w:r>
      <w:fldChar w:fldCharType="end"/>
    </w:r>
  </w:p>
  <w:p w14:paraId="1C097595" w14:textId="77777777" w:rsidR="00A25383" w:rsidRDefault="00A253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9D29C" w14:textId="77777777" w:rsidR="00DD37D3" w:rsidRDefault="00DD37D3">
      <w:r>
        <w:separator/>
      </w:r>
    </w:p>
  </w:footnote>
  <w:footnote w:type="continuationSeparator" w:id="0">
    <w:p w14:paraId="37D28324" w14:textId="77777777" w:rsidR="00DD37D3" w:rsidRDefault="00DD37D3">
      <w:r>
        <w:continuationSeparator/>
      </w:r>
    </w:p>
  </w:footnote>
  <w:footnote w:id="1">
    <w:p w14:paraId="26DB463C" w14:textId="77777777" w:rsidR="00E44B18" w:rsidRPr="00456B64" w:rsidRDefault="00E44B18" w:rsidP="00E44B1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52229D6" w14:textId="77777777" w:rsidR="00E44B18" w:rsidRPr="00456B64" w:rsidRDefault="00E44B18" w:rsidP="00E44B1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AABDFDE" w14:textId="77777777" w:rsidR="00E44B18" w:rsidRPr="00456B64" w:rsidRDefault="00E44B18" w:rsidP="00E44B1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EB81B6B" w14:textId="77777777" w:rsidR="00E44B18" w:rsidRPr="00456B64" w:rsidRDefault="00E44B18" w:rsidP="00E44B18">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00B48F" w14:textId="77777777" w:rsidR="00E44B18" w:rsidRPr="00456B64" w:rsidRDefault="00E44B18" w:rsidP="00E44B1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E1B9FE1" w14:textId="77777777" w:rsidR="00E44B18" w:rsidRPr="00456B64" w:rsidRDefault="00E44B18" w:rsidP="00E44B18">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4D12A9E" w14:textId="77777777" w:rsidR="00E44B18" w:rsidRPr="00456B64" w:rsidRDefault="00E44B18" w:rsidP="00E44B1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75CCBDB" w14:textId="77777777" w:rsidR="00E44B18" w:rsidRPr="00456B64" w:rsidRDefault="00E44B18" w:rsidP="00E44B18">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E05964E"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7641103"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4EDA8C2" w14:textId="77777777" w:rsidR="00E44B18" w:rsidRPr="00456B64" w:rsidRDefault="00E44B18" w:rsidP="00E44B18">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3C70004E" w14:textId="77777777" w:rsidR="00E44B18" w:rsidRPr="00456B64" w:rsidRDefault="00E44B18" w:rsidP="00E44B18">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FC88468" w14:textId="77777777" w:rsidR="00E44B18" w:rsidRPr="00456B64" w:rsidRDefault="00E44B18" w:rsidP="00E44B1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A8C5BFA" w14:textId="77777777" w:rsidR="00E44B18" w:rsidRPr="00456B64" w:rsidRDefault="00E44B18" w:rsidP="00E44B1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35B169A0" w14:textId="77777777" w:rsidR="00E44B18" w:rsidRPr="00456B64" w:rsidRDefault="00E44B18" w:rsidP="00E44B1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22DF6DD" w14:textId="77777777" w:rsidR="00E44B18" w:rsidRPr="00456B64" w:rsidRDefault="00E44B18" w:rsidP="00E44B1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68647105" w14:textId="77777777" w:rsidR="00E44B18" w:rsidRPr="00456B64" w:rsidRDefault="00E44B18" w:rsidP="00E44B18">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50CD04" w14:textId="77777777" w:rsidR="00E44B18" w:rsidRPr="00456B64" w:rsidRDefault="00E44B18" w:rsidP="00E44B18">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6D60A7C" w14:textId="77777777" w:rsidR="00E44B18" w:rsidRPr="00456B64" w:rsidRDefault="00E44B18" w:rsidP="00E44B18">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5D36F3" w14:textId="77777777" w:rsidR="00E44B18" w:rsidRPr="00456B64" w:rsidRDefault="00E44B18" w:rsidP="00E44B1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F11E470" w14:textId="77777777" w:rsidR="00E44B18" w:rsidRPr="00456B64" w:rsidRDefault="00E44B18" w:rsidP="00E44B1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C758690" w14:textId="77777777" w:rsidR="00E44B18" w:rsidRPr="00456B64" w:rsidRDefault="00E44B18" w:rsidP="00E44B1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53B80F0A"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a) osobę prawną,</w:t>
      </w:r>
    </w:p>
    <w:p w14:paraId="5725CC79"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b) spółkę kapitałową w organizacji,</w:t>
      </w:r>
    </w:p>
    <w:p w14:paraId="60220FA1"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5BE6CE1"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563C1F7" w14:textId="77777777" w:rsidR="00E44B18" w:rsidRPr="00456B64" w:rsidRDefault="00E44B18" w:rsidP="00E44B1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1F14EC7C"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C11D07"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0B835011" w14:textId="77777777" w:rsidR="00E44B18" w:rsidRPr="00456B64" w:rsidRDefault="00E44B18" w:rsidP="00E44B18">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89379111">
    <w:abstractNumId w:val="10"/>
  </w:num>
  <w:num w:numId="2" w16cid:durableId="1579247598">
    <w:abstractNumId w:val="15"/>
  </w:num>
  <w:num w:numId="3" w16cid:durableId="1136727938">
    <w:abstractNumId w:val="3"/>
  </w:num>
  <w:num w:numId="4" w16cid:durableId="636571488">
    <w:abstractNumId w:val="6"/>
  </w:num>
  <w:num w:numId="5" w16cid:durableId="904992474">
    <w:abstractNumId w:val="17"/>
  </w:num>
  <w:num w:numId="6" w16cid:durableId="1271935363">
    <w:abstractNumId w:val="13"/>
  </w:num>
  <w:num w:numId="7" w16cid:durableId="1045593509">
    <w:abstractNumId w:val="12"/>
  </w:num>
  <w:num w:numId="8" w16cid:durableId="167446284">
    <w:abstractNumId w:val="14"/>
  </w:num>
  <w:num w:numId="9" w16cid:durableId="1264386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7919428">
    <w:abstractNumId w:val="4"/>
  </w:num>
  <w:num w:numId="11" w16cid:durableId="1821577134">
    <w:abstractNumId w:val="16"/>
  </w:num>
  <w:num w:numId="12" w16cid:durableId="852456371">
    <w:abstractNumId w:val="9"/>
  </w:num>
  <w:num w:numId="13" w16cid:durableId="160125544">
    <w:abstractNumId w:val="8"/>
  </w:num>
  <w:num w:numId="14" w16cid:durableId="771439012">
    <w:abstractNumId w:val="2"/>
  </w:num>
  <w:num w:numId="15" w16cid:durableId="1985037764">
    <w:abstractNumId w:val="5"/>
  </w:num>
  <w:num w:numId="16" w16cid:durableId="97301951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37D3"/>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1DEA"/>
    <w:rsid w:val="007D703B"/>
    <w:rsid w:val="00800261"/>
    <w:rsid w:val="00840662"/>
    <w:rsid w:val="00841B63"/>
    <w:rsid w:val="0086736E"/>
    <w:rsid w:val="008D3AF3"/>
    <w:rsid w:val="008E0730"/>
    <w:rsid w:val="0092337E"/>
    <w:rsid w:val="0092730E"/>
    <w:rsid w:val="009561DA"/>
    <w:rsid w:val="0098432D"/>
    <w:rsid w:val="00997B0E"/>
    <w:rsid w:val="009A694A"/>
    <w:rsid w:val="009A7064"/>
    <w:rsid w:val="009F7ECA"/>
    <w:rsid w:val="00A2538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0822"/>
    <w:rsid w:val="00D03706"/>
    <w:rsid w:val="00D432AD"/>
    <w:rsid w:val="00D46DCD"/>
    <w:rsid w:val="00D70657"/>
    <w:rsid w:val="00D90ED3"/>
    <w:rsid w:val="00D91969"/>
    <w:rsid w:val="00D9696A"/>
    <w:rsid w:val="00D97E9A"/>
    <w:rsid w:val="00DD0EDB"/>
    <w:rsid w:val="00DD37D3"/>
    <w:rsid w:val="00DE2464"/>
    <w:rsid w:val="00DE4225"/>
    <w:rsid w:val="00E13592"/>
    <w:rsid w:val="00E256BD"/>
    <w:rsid w:val="00E27575"/>
    <w:rsid w:val="00E3334C"/>
    <w:rsid w:val="00E41EFD"/>
    <w:rsid w:val="00E44B18"/>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7D529"/>
  <w15:chartTrackingRefBased/>
  <w15:docId w15:val="{6E8973AB-A36C-439B-9A5A-88C0D03C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422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E422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2675</Words>
  <Characters>16055</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2022-11-07T11:35:00Z</cp:lastPrinted>
  <dcterms:created xsi:type="dcterms:W3CDTF">2022-11-07T11:38:00Z</dcterms:created>
  <dcterms:modified xsi:type="dcterms:W3CDTF">2022-11-07T11:38:00Z</dcterms:modified>
</cp:coreProperties>
</file>