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1BC18" w14:textId="77777777" w:rsidR="008F1290" w:rsidRPr="002A16E2" w:rsidRDefault="000F0A99" w:rsidP="008F1290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302C58E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8F1290" w:rsidRPr="002A16E2">
        <w:rPr>
          <w:rFonts w:ascii="Times New Roman" w:hAnsi="Times New Roman"/>
          <w:b w:val="0"/>
          <w:sz w:val="22"/>
          <w:szCs w:val="22"/>
        </w:rPr>
        <w:tab/>
      </w:r>
      <w:r w:rsidR="008F1290" w:rsidRPr="002A16E2">
        <w:rPr>
          <w:rFonts w:ascii="Times New Roman" w:hAnsi="Times New Roman"/>
          <w:b w:val="0"/>
          <w:sz w:val="22"/>
          <w:szCs w:val="22"/>
        </w:rPr>
        <w:tab/>
      </w:r>
      <w:r w:rsidR="008F1290" w:rsidRPr="002A16E2">
        <w:rPr>
          <w:rFonts w:ascii="Times New Roman" w:hAnsi="Times New Roman"/>
          <w:b w:val="0"/>
          <w:sz w:val="22"/>
          <w:szCs w:val="22"/>
        </w:rPr>
        <w:tab/>
      </w:r>
      <w:r w:rsidR="008F1290" w:rsidRPr="002A16E2">
        <w:rPr>
          <w:rFonts w:ascii="Times New Roman" w:hAnsi="Times New Roman"/>
          <w:b w:val="0"/>
          <w:sz w:val="22"/>
          <w:szCs w:val="22"/>
        </w:rPr>
        <w:tab/>
      </w:r>
      <w:r w:rsidR="008F1290" w:rsidRPr="002A16E2">
        <w:rPr>
          <w:rFonts w:ascii="Times New Roman" w:hAnsi="Times New Roman"/>
          <w:b w:val="0"/>
          <w:sz w:val="22"/>
          <w:szCs w:val="22"/>
        </w:rPr>
        <w:tab/>
      </w:r>
      <w:r w:rsidR="008F1290" w:rsidRPr="002A16E2">
        <w:rPr>
          <w:rFonts w:ascii="Times New Roman" w:hAnsi="Times New Roman"/>
          <w:b w:val="0"/>
          <w:sz w:val="22"/>
          <w:szCs w:val="22"/>
        </w:rPr>
        <w:tab/>
      </w:r>
      <w:r w:rsidR="008F1290" w:rsidRPr="002A16E2">
        <w:rPr>
          <w:rFonts w:ascii="Times New Roman" w:hAnsi="Times New Roman"/>
          <w:b w:val="0"/>
          <w:sz w:val="22"/>
          <w:szCs w:val="22"/>
        </w:rPr>
        <w:tab/>
      </w:r>
      <w:r w:rsidR="008F1290" w:rsidRPr="002A16E2">
        <w:rPr>
          <w:rFonts w:ascii="Times New Roman" w:hAnsi="Times New Roman"/>
          <w:sz w:val="22"/>
          <w:szCs w:val="22"/>
        </w:rPr>
        <w:t>Załącznik nr 1</w:t>
      </w:r>
    </w:p>
    <w:p w14:paraId="3C79A096" w14:textId="77777777" w:rsidR="008F1290" w:rsidRPr="002A16E2" w:rsidRDefault="008F1290" w:rsidP="008F129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112795B" w14:textId="77777777" w:rsidR="008F1290" w:rsidRPr="002A16E2" w:rsidRDefault="008F1290" w:rsidP="008F129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CC649E2" w14:textId="77777777" w:rsidR="008F1290" w:rsidRPr="002A16E2" w:rsidRDefault="008F1290" w:rsidP="008F129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E0D5B49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173E6D9" w14:textId="77777777" w:rsidR="008F1290" w:rsidRPr="00FA50AF" w:rsidRDefault="008F1290" w:rsidP="008F129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66BD8D0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269966E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7BCBEF8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EF71519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7F1343A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6D6E3C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02AD37C" w14:textId="77777777" w:rsidR="008F1290" w:rsidRPr="002A16E2" w:rsidRDefault="008F1290" w:rsidP="008F12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5FFEDCC" w14:textId="77777777" w:rsidR="008F1290" w:rsidRPr="002A16E2" w:rsidRDefault="008F1290" w:rsidP="008F129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6529C53" w14:textId="77777777" w:rsidR="008F1290" w:rsidRPr="002A16E2" w:rsidRDefault="008F1290" w:rsidP="008F12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A44079A" w14:textId="77777777" w:rsidR="008F1290" w:rsidRPr="002A16E2" w:rsidRDefault="008F1290" w:rsidP="008F12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EE4648D" w14:textId="77777777" w:rsidR="008F1290" w:rsidRPr="002A16E2" w:rsidRDefault="008F1290" w:rsidP="008F12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AF26B9B" w14:textId="77777777" w:rsidR="008F1290" w:rsidRPr="002A16E2" w:rsidRDefault="008F1290" w:rsidP="008F12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1171936" w14:textId="77777777" w:rsidR="008F1290" w:rsidRPr="002A16E2" w:rsidRDefault="008F1290" w:rsidP="008F129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E2F08DB" w14:textId="77777777" w:rsidR="008F1290" w:rsidRPr="002A16E2" w:rsidRDefault="008F1290" w:rsidP="008F1290">
      <w:pPr>
        <w:ind w:firstLine="3969"/>
        <w:rPr>
          <w:b/>
          <w:sz w:val="22"/>
          <w:szCs w:val="22"/>
        </w:rPr>
      </w:pPr>
    </w:p>
    <w:p w14:paraId="5D738409" w14:textId="4037ACFD" w:rsidR="008F1290" w:rsidRDefault="008F1290" w:rsidP="008F1290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wraz z montażem serwera plików</w:t>
      </w:r>
      <w:r w:rsidR="000F0A99">
        <w:rPr>
          <w:b/>
          <w:sz w:val="22"/>
          <w:szCs w:val="22"/>
        </w:rPr>
        <w:t xml:space="preserve"> montowanego do szafy serwerowej na potrzeby </w:t>
      </w:r>
      <w:proofErr w:type="spellStart"/>
      <w:r w:rsidR="000F0A99">
        <w:rPr>
          <w:b/>
          <w:sz w:val="22"/>
          <w:szCs w:val="22"/>
        </w:rPr>
        <w:t>WGGiOŚ</w:t>
      </w:r>
      <w:proofErr w:type="spellEnd"/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 w:rsidR="000F0A99">
        <w:rPr>
          <w:b/>
          <w:sz w:val="22"/>
          <w:szCs w:val="22"/>
        </w:rPr>
        <w:t>659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  <w:r w:rsidRPr="002A16E2">
        <w:rPr>
          <w:i/>
          <w:iCs/>
          <w:sz w:val="22"/>
          <w:szCs w:val="22"/>
        </w:rPr>
        <w:t xml:space="preserve"> </w:t>
      </w:r>
    </w:p>
    <w:p w14:paraId="339D3C3D" w14:textId="77777777" w:rsidR="008F1290" w:rsidRDefault="008F1290" w:rsidP="008F1290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321CCA60" w14:textId="77777777" w:rsidR="008F1290" w:rsidRPr="00D118A5" w:rsidRDefault="008F1290" w:rsidP="008F1290">
      <w:pPr>
        <w:widowControl w:val="0"/>
        <w:spacing w:line="360" w:lineRule="auto"/>
        <w:ind w:right="1"/>
      </w:pPr>
      <w:r w:rsidRPr="00D118A5">
        <w:rPr>
          <w:b/>
        </w:rPr>
        <w:t>Cena netto:   .........................................................................PLN</w:t>
      </w:r>
    </w:p>
    <w:p w14:paraId="158C9307" w14:textId="77777777" w:rsidR="008F1290" w:rsidRPr="00D118A5" w:rsidRDefault="008F1290" w:rsidP="008F1290">
      <w:pPr>
        <w:widowControl w:val="0"/>
        <w:spacing w:line="360" w:lineRule="auto"/>
        <w:ind w:right="1"/>
      </w:pPr>
      <w:r w:rsidRPr="00D118A5">
        <w:rPr>
          <w:b/>
        </w:rPr>
        <w:t>Cena brutto: .........................................................................PLN</w:t>
      </w:r>
    </w:p>
    <w:p w14:paraId="4CF13854" w14:textId="77777777" w:rsidR="008F1290" w:rsidRPr="00D118A5" w:rsidRDefault="008F1290" w:rsidP="008F1290">
      <w:pPr>
        <w:widowControl w:val="0"/>
        <w:spacing w:line="360" w:lineRule="auto"/>
        <w:ind w:right="1"/>
        <w:jc w:val="both"/>
      </w:pPr>
      <w:r w:rsidRPr="00D118A5">
        <w:rPr>
          <w:b/>
          <w:bCs/>
        </w:rPr>
        <w:t>Słownie brutto :.......................................................................................................................</w:t>
      </w:r>
    </w:p>
    <w:p w14:paraId="5D0ABE9D" w14:textId="5BE3AF9C" w:rsidR="008F1290" w:rsidRDefault="008F1290" w:rsidP="008F1290">
      <w:pPr>
        <w:pStyle w:val="Tekstpodstawowy"/>
      </w:pPr>
      <w:r w:rsidRPr="00D118A5">
        <w:rPr>
          <w:b w:val="0"/>
          <w:bCs/>
        </w:rPr>
        <w:t>Powyższa cena podatek VAT w wysokości 23 % tj.…………………….</w:t>
      </w:r>
      <w:r>
        <w:rPr>
          <w:b w:val="0"/>
          <w:bCs/>
          <w:i/>
          <w:iCs/>
        </w:rPr>
        <w:t>PLN</w:t>
      </w:r>
    </w:p>
    <w:p w14:paraId="003F6D8C" w14:textId="77777777" w:rsidR="008F1290" w:rsidRPr="00D118A5" w:rsidRDefault="008F1290" w:rsidP="008F1290">
      <w:pPr>
        <w:widowControl w:val="0"/>
        <w:ind w:right="1"/>
        <w:jc w:val="both"/>
        <w:rPr>
          <w:sz w:val="22"/>
          <w:szCs w:val="22"/>
        </w:rPr>
      </w:pPr>
    </w:p>
    <w:p w14:paraId="1C5A458A" w14:textId="77777777" w:rsidR="008F1290" w:rsidRPr="00D118A5" w:rsidRDefault="008F1290" w:rsidP="008F1290">
      <w:pPr>
        <w:widowControl w:val="0"/>
        <w:ind w:right="1"/>
        <w:jc w:val="both"/>
        <w:rPr>
          <w:sz w:val="22"/>
          <w:szCs w:val="22"/>
        </w:rPr>
      </w:pPr>
      <w:r w:rsidRPr="00D118A5">
        <w:rPr>
          <w:b/>
          <w:bCs/>
        </w:rPr>
        <w:t>Producent, model konfiguracja oferowanego urządzenia:</w:t>
      </w:r>
      <w:r>
        <w:rPr>
          <w:sz w:val="22"/>
          <w:szCs w:val="22"/>
        </w:rPr>
        <w:t xml:space="preserve"> ………………………………………..</w:t>
      </w:r>
    </w:p>
    <w:p w14:paraId="4E2A8305" w14:textId="77777777" w:rsidR="008F1290" w:rsidRDefault="008F1290" w:rsidP="008F1290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4FF12E68" w14:textId="77777777" w:rsidR="008F1290" w:rsidRDefault="008F1290" w:rsidP="008F1290">
      <w:pPr>
        <w:widowControl w:val="0"/>
        <w:ind w:right="1"/>
        <w:jc w:val="both"/>
        <w:rPr>
          <w:i/>
          <w:iCs/>
          <w:sz w:val="22"/>
          <w:szCs w:val="22"/>
        </w:rPr>
      </w:pPr>
    </w:p>
    <w:p w14:paraId="728E3295" w14:textId="24C34AA6" w:rsidR="008F1290" w:rsidRPr="002A16E2" w:rsidRDefault="008F1290" w:rsidP="008F1290">
      <w:pPr>
        <w:widowControl w:val="0"/>
        <w:ind w:right="1"/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="000F0A99">
        <w:rPr>
          <w:b/>
          <w:bCs/>
          <w:i/>
          <w:iCs/>
          <w:sz w:val="22"/>
          <w:szCs w:val="22"/>
        </w:rPr>
        <w:t xml:space="preserve"> plików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437600F" w14:textId="77777777" w:rsidR="008F1290" w:rsidRPr="002A16E2" w:rsidRDefault="008F1290" w:rsidP="008F1290">
      <w:pPr>
        <w:tabs>
          <w:tab w:val="right" w:pos="9000"/>
        </w:tabs>
        <w:rPr>
          <w:sz w:val="22"/>
          <w:szCs w:val="22"/>
        </w:rPr>
      </w:pPr>
    </w:p>
    <w:p w14:paraId="6B6D08DF" w14:textId="382EAB74" w:rsidR="008F1290" w:rsidRPr="002A16E2" w:rsidRDefault="008F1290" w:rsidP="008F129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50FA42A7" w14:textId="77777777" w:rsidR="008F1290" w:rsidRDefault="008F1290" w:rsidP="008F1290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BDBF362" w14:textId="77777777" w:rsidR="008F1290" w:rsidRDefault="008F1290" w:rsidP="008F129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3014D3F7" w14:textId="77777777" w:rsidR="008F1290" w:rsidRPr="002A16E2" w:rsidRDefault="008F1290" w:rsidP="008F129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A146AA5" w14:textId="77777777" w:rsidR="008F1290" w:rsidRPr="002A16E2" w:rsidRDefault="008F1290" w:rsidP="008F129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C4C1375" w14:textId="77777777" w:rsidR="008F1290" w:rsidRPr="002A16E2" w:rsidRDefault="008F1290" w:rsidP="008F129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D934F56" w14:textId="77777777" w:rsidR="008F1290" w:rsidRPr="002A16E2" w:rsidRDefault="008F1290" w:rsidP="008F1290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7577C5E" w14:textId="77777777" w:rsidR="008F1290" w:rsidRPr="002A16E2" w:rsidRDefault="008F1290" w:rsidP="008F129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524B1217" w14:textId="77777777" w:rsidR="008F1290" w:rsidRDefault="008F1290" w:rsidP="008F12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501E46F" w14:textId="77777777" w:rsidR="008F1290" w:rsidRPr="003E2056" w:rsidRDefault="008F1290" w:rsidP="008F129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A53543" w14:textId="68D42D66" w:rsidR="008F1290" w:rsidRPr="002A16E2" w:rsidRDefault="008F1290" w:rsidP="008F12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0F0A99">
        <w:rPr>
          <w:b/>
          <w:color w:val="000000"/>
          <w:sz w:val="22"/>
          <w:szCs w:val="22"/>
          <w:lang w:eastAsia="ar-SA"/>
        </w:rPr>
        <w:t>serwer plików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0F93B5B" w14:textId="66603DE1" w:rsidR="008F1290" w:rsidRPr="002A16E2" w:rsidRDefault="008F1290" w:rsidP="008F129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0F0A99">
        <w:rPr>
          <w:b/>
          <w:color w:val="000000"/>
          <w:sz w:val="22"/>
          <w:szCs w:val="22"/>
          <w:lang w:eastAsia="ar-SA"/>
        </w:rPr>
        <w:t>serwer plików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945F78">
        <w:rPr>
          <w:bCs/>
          <w:color w:val="000000"/>
          <w:sz w:val="22"/>
          <w:szCs w:val="22"/>
          <w:lang w:eastAsia="ar-SA"/>
        </w:rPr>
        <w:t xml:space="preserve">jest </w:t>
      </w:r>
      <w:r w:rsidRPr="002A16E2">
        <w:rPr>
          <w:color w:val="000000"/>
          <w:sz w:val="22"/>
          <w:szCs w:val="22"/>
          <w:lang w:eastAsia="ar-SA"/>
        </w:rPr>
        <w:t>przeznaczon</w:t>
      </w:r>
      <w:r>
        <w:rPr>
          <w:color w:val="000000"/>
          <w:sz w:val="22"/>
          <w:szCs w:val="22"/>
          <w:lang w:eastAsia="ar-SA"/>
        </w:rPr>
        <w:t>y</w:t>
      </w:r>
      <w:r w:rsidRPr="002A16E2">
        <w:rPr>
          <w:color w:val="000000"/>
          <w:sz w:val="22"/>
          <w:szCs w:val="22"/>
          <w:lang w:eastAsia="ar-SA"/>
        </w:rPr>
        <w:t xml:space="preserve">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5467011A" w14:textId="77777777" w:rsidR="008F1290" w:rsidRPr="002A16E2" w:rsidRDefault="008F1290" w:rsidP="008F12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EA223A1" w14:textId="77777777" w:rsidR="008F1290" w:rsidRPr="002A16E2" w:rsidRDefault="008F1290" w:rsidP="008F129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3DA184" w14:textId="77777777" w:rsidR="008F1290" w:rsidRPr="002A16E2" w:rsidRDefault="008F1290" w:rsidP="008F129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6A307A" w14:textId="77777777" w:rsidR="008F1290" w:rsidRPr="002A16E2" w:rsidRDefault="008F1290" w:rsidP="008F12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F1290" w:rsidRPr="002A16E2" w14:paraId="2C18103B" w14:textId="77777777" w:rsidTr="005F10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284F9" w14:textId="77777777" w:rsidR="008F1290" w:rsidRPr="002A16E2" w:rsidRDefault="008F1290" w:rsidP="005F10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41754" w14:textId="77777777" w:rsidR="008F1290" w:rsidRPr="002A16E2" w:rsidRDefault="008F1290" w:rsidP="005F10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E3FC74F" w14:textId="77777777" w:rsidR="008F1290" w:rsidRPr="002A16E2" w:rsidRDefault="008F1290" w:rsidP="005F10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DFAB7" w14:textId="77777777" w:rsidR="008F1290" w:rsidRPr="002A16E2" w:rsidRDefault="008F1290" w:rsidP="005F10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F1290" w:rsidRPr="002A16E2" w14:paraId="692E4BCA" w14:textId="77777777" w:rsidTr="005F10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3616E" w14:textId="77777777" w:rsidR="008F1290" w:rsidRPr="002A16E2" w:rsidRDefault="008F1290" w:rsidP="005F10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8310" w14:textId="77777777" w:rsidR="008F1290" w:rsidRPr="002A16E2" w:rsidRDefault="008F1290" w:rsidP="005F10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9EF4F" w14:textId="77777777" w:rsidR="008F1290" w:rsidRPr="002A16E2" w:rsidRDefault="008F1290" w:rsidP="005F10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F1290" w:rsidRPr="002A16E2" w14:paraId="19084DD5" w14:textId="77777777" w:rsidTr="005F109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E7706" w14:textId="77777777" w:rsidR="008F1290" w:rsidRPr="002A16E2" w:rsidRDefault="008F1290" w:rsidP="005F10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8F793" w14:textId="77777777" w:rsidR="008F1290" w:rsidRPr="002A16E2" w:rsidRDefault="008F1290" w:rsidP="005F10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E8671" w14:textId="77777777" w:rsidR="008F1290" w:rsidRPr="002A16E2" w:rsidRDefault="008F1290" w:rsidP="005F10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E9EA15E" w14:textId="77777777" w:rsidR="008F1290" w:rsidRPr="002A16E2" w:rsidRDefault="008F1290" w:rsidP="008F12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6A18DCE" w14:textId="77777777" w:rsidR="008F1290" w:rsidRPr="002A16E2" w:rsidRDefault="008F1290" w:rsidP="008F129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EC9FF04" w14:textId="77777777" w:rsidR="008F1290" w:rsidRPr="002A16E2" w:rsidRDefault="008F1290" w:rsidP="008F12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648F47F" w14:textId="77777777" w:rsidR="008F1290" w:rsidRPr="002A16E2" w:rsidRDefault="008F1290" w:rsidP="008F129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7D8A73E" w14:textId="77777777" w:rsidR="008F1290" w:rsidRPr="002A16E2" w:rsidRDefault="008F1290" w:rsidP="008F12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D94E025" w14:textId="77777777" w:rsidR="008F1290" w:rsidRPr="002A16E2" w:rsidRDefault="008F1290" w:rsidP="008F129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367D77D" w14:textId="77777777" w:rsidR="008F1290" w:rsidRPr="002A16E2" w:rsidRDefault="008F1290" w:rsidP="008F129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1C2AD8D" w14:textId="77777777" w:rsidR="008F1290" w:rsidRPr="002A16E2" w:rsidRDefault="008F1290" w:rsidP="008F12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488DD94" w14:textId="77777777" w:rsidR="008F1290" w:rsidRPr="002A16E2" w:rsidRDefault="008F1290" w:rsidP="008F12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941BA57" w14:textId="1532E0B8" w:rsidR="00FE545C" w:rsidRPr="008F1290" w:rsidRDefault="008F1290" w:rsidP="000F0A99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8F12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45B45" w14:textId="77777777" w:rsidR="00605789" w:rsidRDefault="00605789">
      <w:r>
        <w:separator/>
      </w:r>
    </w:p>
  </w:endnote>
  <w:endnote w:type="continuationSeparator" w:id="0">
    <w:p w14:paraId="39158486" w14:textId="77777777" w:rsidR="00605789" w:rsidRDefault="00605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E23D" w14:textId="77777777" w:rsidR="00AE62C6" w:rsidRDefault="00AE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CC80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2C8D8" w14:textId="77777777" w:rsidR="00AE62C6" w:rsidRDefault="00AE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8F5B2" w14:textId="77777777" w:rsidR="00605789" w:rsidRDefault="00605789">
      <w:r>
        <w:separator/>
      </w:r>
    </w:p>
  </w:footnote>
  <w:footnote w:type="continuationSeparator" w:id="0">
    <w:p w14:paraId="0878A9D8" w14:textId="77777777" w:rsidR="00605789" w:rsidRDefault="00605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75759" w14:textId="77777777" w:rsidR="00AE62C6" w:rsidRDefault="00AE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722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E447F" w14:textId="77777777" w:rsidR="00AE62C6" w:rsidRDefault="00AE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84151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914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6560194">
    <w:abstractNumId w:val="0"/>
  </w:num>
  <w:num w:numId="4" w16cid:durableId="1289511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789"/>
    <w:rsid w:val="00012286"/>
    <w:rsid w:val="00071CCC"/>
    <w:rsid w:val="000B731D"/>
    <w:rsid w:val="000D6134"/>
    <w:rsid w:val="000E09C7"/>
    <w:rsid w:val="000F0A99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05789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290"/>
    <w:rsid w:val="008F1C66"/>
    <w:rsid w:val="00970FE4"/>
    <w:rsid w:val="00A0022B"/>
    <w:rsid w:val="00A346FE"/>
    <w:rsid w:val="00A47B4D"/>
    <w:rsid w:val="00A83018"/>
    <w:rsid w:val="00AE62C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90F6B33"/>
  <w15:chartTrackingRefBased/>
  <w15:docId w15:val="{8E531605-E193-44F9-B92A-AC4C815C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29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2022-11-07T11:24:00Z</cp:lastPrinted>
  <dcterms:created xsi:type="dcterms:W3CDTF">2022-11-07T11:20:00Z</dcterms:created>
  <dcterms:modified xsi:type="dcterms:W3CDTF">2022-11-07T11:24:00Z</dcterms:modified>
</cp:coreProperties>
</file>