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4A6A2" w14:textId="1AA4812D" w:rsidR="00631955" w:rsidRPr="00DC7E52" w:rsidRDefault="00631955" w:rsidP="00631955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659</w:t>
      </w:r>
      <w:r w:rsidRPr="00DC7E52">
        <w:rPr>
          <w:b/>
        </w:rPr>
        <w:t>/2</w:t>
      </w:r>
      <w:r>
        <w:rPr>
          <w:b/>
        </w:rPr>
        <w:t>2</w:t>
      </w:r>
    </w:p>
    <w:p w14:paraId="7DD95789" w14:textId="77777777" w:rsidR="00631955" w:rsidRPr="00DC7E52" w:rsidRDefault="00631955" w:rsidP="00631955">
      <w:pPr>
        <w:pStyle w:val="Nagwek3"/>
        <w:ind w:left="0"/>
        <w:jc w:val="left"/>
        <w:rPr>
          <w:sz w:val="22"/>
        </w:rPr>
      </w:pPr>
    </w:p>
    <w:p w14:paraId="160015F0" w14:textId="77777777" w:rsidR="00631955" w:rsidRPr="00DC7E52" w:rsidRDefault="00631955" w:rsidP="00631955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1C5652B6" w14:textId="77777777" w:rsidR="00631955" w:rsidRPr="00DC7E52" w:rsidRDefault="00631955" w:rsidP="00631955">
      <w:pPr>
        <w:jc w:val="center"/>
        <w:rPr>
          <w:rFonts w:ascii="Times New Roman" w:hAnsi="Times New Roman"/>
          <w:b/>
        </w:rPr>
      </w:pPr>
    </w:p>
    <w:p w14:paraId="36AFBE46" w14:textId="77777777" w:rsidR="00631955" w:rsidRPr="00DC7E52" w:rsidRDefault="00631955" w:rsidP="00631955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F235913" w14:textId="77777777" w:rsidR="00631955" w:rsidRPr="00DC7E52" w:rsidRDefault="00631955" w:rsidP="00631955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5A1CF8FB" w14:textId="77777777" w:rsidR="00631955" w:rsidRPr="00DC7E52" w:rsidRDefault="00631955" w:rsidP="0063195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4888F2D" w14:textId="77777777" w:rsidR="00631955" w:rsidRPr="00DC7E52" w:rsidRDefault="00631955" w:rsidP="00631955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25E96A98" w14:textId="5639E8EA" w:rsidR="00631955" w:rsidRPr="00DC7E52" w:rsidRDefault="00403D09" w:rsidP="0063195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</w:t>
      </w:r>
      <w:r w:rsidRPr="00550365">
        <w:rPr>
          <w:b/>
        </w:rPr>
        <w:t xml:space="preserve">ostawa </w:t>
      </w:r>
      <w:r>
        <w:rPr>
          <w:b/>
        </w:rPr>
        <w:t>wraz z montażem serwera plików montowanego do szafy serwerowej na potrzeby WGGiOŚ</w:t>
      </w:r>
      <w:r w:rsidR="00631955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659</w:t>
      </w:r>
      <w:r w:rsidR="00631955" w:rsidRPr="00DC7E52">
        <w:rPr>
          <w:rFonts w:ascii="Times New Roman" w:hAnsi="Times New Roman"/>
          <w:b/>
        </w:rPr>
        <w:t>/2</w:t>
      </w:r>
      <w:r w:rsidR="00631955">
        <w:rPr>
          <w:rFonts w:ascii="Times New Roman" w:hAnsi="Times New Roman"/>
          <w:b/>
        </w:rPr>
        <w:t>2</w:t>
      </w:r>
      <w:r w:rsidR="00631955" w:rsidRPr="00DC7E52">
        <w:rPr>
          <w:rFonts w:ascii="Times New Roman" w:hAnsi="Times New Roman"/>
          <w:b/>
          <w:bCs/>
          <w:iCs/>
        </w:rPr>
        <w:t xml:space="preserve">, </w:t>
      </w:r>
      <w:r w:rsidR="00631955" w:rsidRPr="00DC7E52">
        <w:rPr>
          <w:rFonts w:ascii="Times New Roman" w:hAnsi="Times New Roman"/>
        </w:rPr>
        <w:t xml:space="preserve">prowadzonego przez Akademię Górniczo-Hutniczą w Krakowie, </w:t>
      </w:r>
    </w:p>
    <w:p w14:paraId="06AB1A5F" w14:textId="77777777" w:rsidR="00631955" w:rsidRPr="00DC7E52" w:rsidRDefault="00631955" w:rsidP="0063195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D1F571F" w14:textId="77777777" w:rsidR="00631955" w:rsidRPr="00DC7E52" w:rsidRDefault="00631955" w:rsidP="0063195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65E2B55" w14:textId="77777777" w:rsidR="00631955" w:rsidRPr="00DC7E52" w:rsidRDefault="00631955" w:rsidP="0063195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5B14B72" w14:textId="77777777" w:rsidR="00631955" w:rsidRPr="00DC7E52" w:rsidRDefault="00631955" w:rsidP="00631955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DA84003" w14:textId="77777777" w:rsidR="00631955" w:rsidRPr="00DC7E52" w:rsidRDefault="00631955" w:rsidP="00631955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AAC86A2" w14:textId="77777777" w:rsidR="00631955" w:rsidRPr="00DC7E52" w:rsidRDefault="00631955" w:rsidP="00631955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31955" w:rsidRPr="00DC7E52" w14:paraId="486D47CA" w14:textId="77777777" w:rsidTr="005F10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5E2FF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2B14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5AF5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631955" w:rsidRPr="00DC7E52" w14:paraId="73E44F64" w14:textId="77777777" w:rsidTr="005F10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E19B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CD40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F734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31955" w:rsidRPr="00DC7E52" w14:paraId="58334CEC" w14:textId="77777777" w:rsidTr="005F10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B6CD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9989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E60C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631955" w:rsidRPr="00DC7E52" w14:paraId="2F581141" w14:textId="77777777" w:rsidTr="005F10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AEF86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AFD5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7B83" w14:textId="77777777" w:rsidR="00631955" w:rsidRPr="00DC7E52" w:rsidRDefault="00631955" w:rsidP="005F10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09ABB16" w14:textId="77777777" w:rsidR="00631955" w:rsidRPr="00DC7E52" w:rsidRDefault="00631955" w:rsidP="00631955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B0817FB" w14:textId="77777777" w:rsidR="00631955" w:rsidRPr="00DC7E52" w:rsidRDefault="00631955" w:rsidP="00631955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708CBB9E" w14:textId="77777777" w:rsidR="00631955" w:rsidRPr="00DC7E52" w:rsidRDefault="00631955" w:rsidP="0063195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2068885" w14:textId="77777777" w:rsidR="00631955" w:rsidRPr="00DC7E52" w:rsidRDefault="00631955" w:rsidP="0063195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FB0345A" w14:textId="77777777" w:rsidR="00631955" w:rsidRPr="00DC7E52" w:rsidRDefault="00631955" w:rsidP="00631955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5D538F7" w14:textId="77777777" w:rsidR="00631955" w:rsidRPr="00DC7E52" w:rsidRDefault="00631955" w:rsidP="0063195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FF70E29" w14:textId="77777777" w:rsidR="00631955" w:rsidRPr="00DC7E52" w:rsidRDefault="00631955" w:rsidP="00631955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3E6F7BD" w14:textId="77777777" w:rsidR="00631955" w:rsidRPr="00DC7E52" w:rsidRDefault="00631955" w:rsidP="00631955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EBAD405" w14:textId="77777777" w:rsidR="00631955" w:rsidRPr="00DC7E52" w:rsidRDefault="00631955" w:rsidP="00631955">
      <w:pPr>
        <w:rPr>
          <w:rFonts w:ascii="Times New Roman" w:hAnsi="Times New Roman"/>
        </w:rPr>
      </w:pPr>
    </w:p>
    <w:p w14:paraId="20648CCC" w14:textId="77777777" w:rsidR="00631955" w:rsidRPr="00DC7E52" w:rsidRDefault="00631955" w:rsidP="00631955">
      <w:pPr>
        <w:rPr>
          <w:rFonts w:ascii="Times New Roman" w:hAnsi="Times New Roman"/>
        </w:rPr>
      </w:pPr>
    </w:p>
    <w:p w14:paraId="4C7A44CD" w14:textId="77777777" w:rsidR="00631955" w:rsidRPr="005D4966" w:rsidRDefault="00631955" w:rsidP="00631955"/>
    <w:p w14:paraId="09AE4C62" w14:textId="77777777" w:rsidR="00631955" w:rsidRPr="00C93A82" w:rsidRDefault="00631955" w:rsidP="00631955"/>
    <w:p w14:paraId="7EB51241" w14:textId="77777777" w:rsidR="00631955" w:rsidRPr="00FB0AB3" w:rsidRDefault="00631955" w:rsidP="00631955"/>
    <w:p w14:paraId="038A52D6" w14:textId="77777777" w:rsidR="00631955" w:rsidRPr="00A13AE1" w:rsidRDefault="00631955" w:rsidP="00631955"/>
    <w:p w14:paraId="10AB6059" w14:textId="5FD50E30" w:rsidR="00106AC7" w:rsidRPr="00631955" w:rsidRDefault="00106AC7" w:rsidP="00631955"/>
    <w:sectPr w:rsidR="00106AC7" w:rsidRPr="0063195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8830F" w14:textId="77777777" w:rsidR="00B41100" w:rsidRDefault="00B41100">
      <w:r>
        <w:separator/>
      </w:r>
    </w:p>
  </w:endnote>
  <w:endnote w:type="continuationSeparator" w:id="0">
    <w:p w14:paraId="1940AA35" w14:textId="77777777" w:rsidR="00B41100" w:rsidRDefault="00B4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1FE1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AE4C1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17AD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936DA5" w14:textId="77777777" w:rsidR="00336EEB" w:rsidRDefault="00403D09" w:rsidP="00336EEB">
    <w:pPr>
      <w:pStyle w:val="Stopka"/>
      <w:tabs>
        <w:tab w:val="clear" w:pos="4536"/>
      </w:tabs>
      <w:jc w:val="center"/>
    </w:pPr>
    <w:r>
      <w:rPr>
        <w:noProof/>
      </w:rPr>
      <w:pict w14:anchorId="77688BA4">
        <v:line id="_x0000_s1025" style="position:absolute;left:0;text-align:left;z-index:251657728" from="-3.85pt,8.7pt" to="455.15pt,8.7pt"/>
      </w:pict>
    </w:r>
  </w:p>
  <w:p w14:paraId="24E2021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FCDA7" w14:textId="77777777" w:rsidR="00A04678" w:rsidRDefault="00A04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41F90" w14:textId="77777777" w:rsidR="00B41100" w:rsidRDefault="00B41100">
      <w:r>
        <w:separator/>
      </w:r>
    </w:p>
  </w:footnote>
  <w:footnote w:type="continuationSeparator" w:id="0">
    <w:p w14:paraId="7207E048" w14:textId="77777777" w:rsidR="00B41100" w:rsidRDefault="00B41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F7BE7" w14:textId="77777777" w:rsidR="00A04678" w:rsidRDefault="00A04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3D475" w14:textId="77777777" w:rsidR="00A04678" w:rsidRDefault="00A04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9983B" w14:textId="77777777" w:rsidR="00A04678" w:rsidRDefault="00A04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4925513">
    <w:abstractNumId w:val="14"/>
  </w:num>
  <w:num w:numId="2" w16cid:durableId="1830174789">
    <w:abstractNumId w:val="0"/>
  </w:num>
  <w:num w:numId="3" w16cid:durableId="1511721157">
    <w:abstractNumId w:val="12"/>
  </w:num>
  <w:num w:numId="4" w16cid:durableId="268970572">
    <w:abstractNumId w:val="8"/>
  </w:num>
  <w:num w:numId="5" w16cid:durableId="1482846885">
    <w:abstractNumId w:val="7"/>
  </w:num>
  <w:num w:numId="6" w16cid:durableId="25260053">
    <w:abstractNumId w:val="1"/>
  </w:num>
  <w:num w:numId="7" w16cid:durableId="713844284">
    <w:abstractNumId w:val="6"/>
  </w:num>
  <w:num w:numId="8" w16cid:durableId="1452167234">
    <w:abstractNumId w:val="3"/>
  </w:num>
  <w:num w:numId="9" w16cid:durableId="1226721969">
    <w:abstractNumId w:val="2"/>
  </w:num>
  <w:num w:numId="10" w16cid:durableId="534662709">
    <w:abstractNumId w:val="5"/>
  </w:num>
  <w:num w:numId="11" w16cid:durableId="154692054">
    <w:abstractNumId w:val="11"/>
  </w:num>
  <w:num w:numId="12" w16cid:durableId="150175541">
    <w:abstractNumId w:val="4"/>
  </w:num>
  <w:num w:numId="13" w16cid:durableId="1681423781">
    <w:abstractNumId w:val="10"/>
  </w:num>
  <w:num w:numId="14" w16cid:durableId="21562415">
    <w:abstractNumId w:val="13"/>
  </w:num>
  <w:num w:numId="15" w16cid:durableId="3027772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100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3D09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3195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4678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1100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2674D"/>
  <w15:chartTrackingRefBased/>
  <w15:docId w15:val="{7DBAA187-9257-484D-BFFE-2A1A9944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195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basedOn w:val="Domylnaczcionkaakapitu"/>
    <w:link w:val="Nagwek3"/>
    <w:rsid w:val="00631955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631955"/>
  </w:style>
  <w:style w:type="paragraph" w:styleId="Akapitzlist">
    <w:name w:val="List Paragraph"/>
    <w:basedOn w:val="Normalny"/>
    <w:uiPriority w:val="34"/>
    <w:qFormat/>
    <w:rsid w:val="006319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2022-11-07T11:29:00Z</dcterms:created>
  <dcterms:modified xsi:type="dcterms:W3CDTF">2022-11-07T11:29:00Z</dcterms:modified>
</cp:coreProperties>
</file>