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321295" w14:textId="77777777" w:rsidR="00EB1359" w:rsidRPr="003261E7" w:rsidRDefault="00732E35" w:rsidP="00EB1359">
      <w:pPr>
        <w:spacing w:after="240"/>
        <w:jc w:val="right"/>
        <w:rPr>
          <w:sz w:val="22"/>
          <w:szCs w:val="22"/>
        </w:rPr>
      </w:pPr>
      <w:r w:rsidRPr="00732E35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Pr="00732E35">
        <w:rPr>
          <w:sz w:val="22"/>
          <w:szCs w:val="22"/>
        </w:rPr>
        <w:t>2022-11-18</w:t>
      </w:r>
    </w:p>
    <w:p w14:paraId="25E2F4EA" w14:textId="77777777" w:rsidR="00A2317A" w:rsidRDefault="00732E35" w:rsidP="00EB1359">
      <w:pPr>
        <w:spacing w:after="40"/>
        <w:rPr>
          <w:b/>
          <w:bCs/>
          <w:sz w:val="22"/>
          <w:szCs w:val="22"/>
        </w:rPr>
      </w:pPr>
      <w:r w:rsidRPr="00732E35">
        <w:rPr>
          <w:b/>
          <w:bCs/>
          <w:sz w:val="22"/>
          <w:szCs w:val="22"/>
        </w:rPr>
        <w:t xml:space="preserve">Szpital Specjalistyczny im. Stefana Żeromskiego </w:t>
      </w:r>
    </w:p>
    <w:p w14:paraId="6C09AD2A" w14:textId="77777777" w:rsidR="00A2317A" w:rsidRDefault="00732E35" w:rsidP="00EB1359">
      <w:pPr>
        <w:spacing w:after="40"/>
        <w:rPr>
          <w:b/>
          <w:bCs/>
          <w:sz w:val="22"/>
          <w:szCs w:val="22"/>
        </w:rPr>
      </w:pPr>
      <w:r w:rsidRPr="00732E35">
        <w:rPr>
          <w:b/>
          <w:bCs/>
          <w:sz w:val="22"/>
          <w:szCs w:val="22"/>
        </w:rPr>
        <w:t xml:space="preserve">SP ZOZ w Krakowie </w:t>
      </w:r>
    </w:p>
    <w:p w14:paraId="542FB503" w14:textId="0EDA6963" w:rsidR="00EB1359" w:rsidRPr="003261E7" w:rsidRDefault="00732E35" w:rsidP="00EB1359">
      <w:pPr>
        <w:spacing w:after="40"/>
        <w:rPr>
          <w:b/>
          <w:bCs/>
          <w:sz w:val="22"/>
          <w:szCs w:val="22"/>
        </w:rPr>
      </w:pPr>
      <w:r w:rsidRPr="00732E35">
        <w:rPr>
          <w:b/>
          <w:bCs/>
          <w:sz w:val="22"/>
          <w:szCs w:val="22"/>
        </w:rPr>
        <w:t>Sekcja Zamówień Publicznych</w:t>
      </w:r>
    </w:p>
    <w:p w14:paraId="45400C0E" w14:textId="77777777" w:rsidR="00EB1359" w:rsidRPr="003261E7" w:rsidRDefault="00732E35" w:rsidP="00EB1359">
      <w:pPr>
        <w:rPr>
          <w:sz w:val="22"/>
          <w:szCs w:val="22"/>
        </w:rPr>
      </w:pPr>
      <w:r w:rsidRPr="00732E35">
        <w:rPr>
          <w:sz w:val="22"/>
          <w:szCs w:val="22"/>
        </w:rPr>
        <w:t>os. Na Skarpie</w:t>
      </w:r>
      <w:r w:rsidR="00EB1359" w:rsidRPr="003261E7">
        <w:rPr>
          <w:sz w:val="22"/>
          <w:szCs w:val="22"/>
        </w:rPr>
        <w:t xml:space="preserve"> </w:t>
      </w:r>
      <w:r w:rsidRPr="00732E35">
        <w:rPr>
          <w:sz w:val="22"/>
          <w:szCs w:val="22"/>
        </w:rPr>
        <w:t>66</w:t>
      </w:r>
    </w:p>
    <w:p w14:paraId="451B585E" w14:textId="77777777" w:rsidR="00EB1359" w:rsidRPr="003261E7" w:rsidRDefault="00732E35" w:rsidP="00EB1359">
      <w:pPr>
        <w:rPr>
          <w:sz w:val="22"/>
          <w:szCs w:val="22"/>
        </w:rPr>
      </w:pPr>
      <w:r w:rsidRPr="00732E35">
        <w:rPr>
          <w:sz w:val="22"/>
          <w:szCs w:val="22"/>
        </w:rPr>
        <w:t>31-913</w:t>
      </w:r>
      <w:r w:rsidR="00EB1359" w:rsidRPr="003261E7">
        <w:rPr>
          <w:sz w:val="22"/>
          <w:szCs w:val="22"/>
        </w:rPr>
        <w:t xml:space="preserve"> </w:t>
      </w:r>
      <w:r w:rsidRPr="00732E35">
        <w:rPr>
          <w:sz w:val="22"/>
          <w:szCs w:val="22"/>
        </w:rPr>
        <w:t>Kraków</w:t>
      </w:r>
    </w:p>
    <w:p w14:paraId="0C059C2F" w14:textId="4676613E" w:rsidR="00EB1359" w:rsidRPr="003261E7" w:rsidRDefault="00A2317A" w:rsidP="00EB1359">
      <w:pPr>
        <w:spacing w:after="480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SZP.271.971-18/2022</w:t>
      </w:r>
    </w:p>
    <w:p w14:paraId="5A0500A0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0CF5E0DB" w14:textId="1792C063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  <w:r w:rsidR="00A2317A">
        <w:rPr>
          <w:b/>
          <w:sz w:val="28"/>
          <w:szCs w:val="24"/>
        </w:rPr>
        <w:t xml:space="preserve"> w gr. 5, 7, 8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732E35" w:rsidRPr="003261E7" w14:paraId="246E3A4D" w14:textId="77777777" w:rsidTr="009A57A4">
        <w:trPr>
          <w:trHeight w:val="638"/>
        </w:trPr>
        <w:tc>
          <w:tcPr>
            <w:tcW w:w="959" w:type="dxa"/>
            <w:shd w:val="clear" w:color="auto" w:fill="auto"/>
          </w:tcPr>
          <w:p w14:paraId="4FBFE628" w14:textId="77777777" w:rsidR="00732E35" w:rsidRPr="003261E7" w:rsidRDefault="00732E35" w:rsidP="009A57A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FED7A01" w14:textId="77777777" w:rsidR="00732E35" w:rsidRPr="003261E7" w:rsidRDefault="00732E35" w:rsidP="009A57A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32E35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732E35">
              <w:rPr>
                <w:b/>
                <w:bCs/>
                <w:sz w:val="22"/>
                <w:szCs w:val="22"/>
              </w:rPr>
              <w:t>Zakup</w:t>
            </w:r>
            <w:proofErr w:type="gramEnd"/>
            <w:r w:rsidRPr="00732E35">
              <w:rPr>
                <w:b/>
                <w:bCs/>
                <w:sz w:val="22"/>
                <w:szCs w:val="22"/>
              </w:rPr>
              <w:t xml:space="preserve"> i dostawa implantów i wszczepów ortopedycznych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732E35">
              <w:rPr>
                <w:b/>
                <w:sz w:val="22"/>
                <w:szCs w:val="22"/>
              </w:rPr>
              <w:t>ZP/18/2022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33BF6FD2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52318894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515185EF" w14:textId="467D6BC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732E35" w:rsidRPr="00732E35">
        <w:rPr>
          <w:b/>
          <w:sz w:val="22"/>
          <w:szCs w:val="22"/>
        </w:rPr>
        <w:t>Szpital Specjalistyczny im. Stefana Żeromskiego SP ZOZ w Krakowie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732E35" w:rsidRPr="00732E35">
        <w:rPr>
          <w:sz w:val="22"/>
          <w:szCs w:val="22"/>
        </w:rPr>
        <w:t>(</w:t>
      </w:r>
      <w:proofErr w:type="spellStart"/>
      <w:r w:rsidR="00732E35" w:rsidRPr="00732E35">
        <w:rPr>
          <w:sz w:val="22"/>
          <w:szCs w:val="22"/>
        </w:rPr>
        <w:t>t.j</w:t>
      </w:r>
      <w:proofErr w:type="spellEnd"/>
      <w:r w:rsidR="00732E35" w:rsidRPr="00732E35">
        <w:rPr>
          <w:sz w:val="22"/>
          <w:szCs w:val="22"/>
        </w:rPr>
        <w:t xml:space="preserve">. Dz.U. z 2021r. poz. 1129 z </w:t>
      </w:r>
      <w:proofErr w:type="spellStart"/>
      <w:r w:rsidR="00732E35" w:rsidRPr="00732E35">
        <w:rPr>
          <w:sz w:val="22"/>
          <w:szCs w:val="22"/>
        </w:rPr>
        <w:t>późn</w:t>
      </w:r>
      <w:proofErr w:type="spellEnd"/>
      <w:r w:rsidR="00732E35" w:rsidRPr="00732E35">
        <w:rPr>
          <w:sz w:val="22"/>
          <w:szCs w:val="22"/>
        </w:rPr>
        <w:t>. zm.)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47D27D5A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BF871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6DFFD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238BDE0E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732E35" w:rsidRPr="00EB1359" w14:paraId="47001FAA" w14:textId="77777777" w:rsidTr="009A57A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FBD5C" w14:textId="77777777" w:rsidR="00732E35" w:rsidRPr="00710915" w:rsidRDefault="00732E35" w:rsidP="009A57A4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732E35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06031" w14:textId="77777777" w:rsidR="00732E35" w:rsidRPr="00EB1359" w:rsidRDefault="00732E35" w:rsidP="009A57A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32E35">
              <w:rPr>
                <w:b/>
                <w:sz w:val="22"/>
                <w:szCs w:val="22"/>
              </w:rPr>
              <w:t>ENDOPROTEZA MODULARNA ŁOKCIA, ANATOMICZNA - 10 KPL</w:t>
            </w:r>
          </w:p>
          <w:p w14:paraId="2E6715B0" w14:textId="77777777" w:rsidR="00732E35" w:rsidRDefault="00732E35" w:rsidP="009A57A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43B7CB44" w14:textId="1C7827E1" w:rsidR="00732E35" w:rsidRDefault="00AA7610" w:rsidP="009A57A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1 - </w:t>
            </w:r>
            <w:r w:rsidR="00732E35" w:rsidRPr="00732E35">
              <w:rPr>
                <w:sz w:val="22"/>
                <w:szCs w:val="22"/>
              </w:rPr>
              <w:t>nie złożono żadnej oferty</w:t>
            </w:r>
          </w:p>
          <w:p w14:paraId="7CFDD0BB" w14:textId="77777777" w:rsidR="00732E35" w:rsidRDefault="00732E35" w:rsidP="009A57A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303D9EC1" w14:textId="5593E402" w:rsidR="00732E35" w:rsidRPr="00EB1359" w:rsidRDefault="00732E35" w:rsidP="009A57A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732E35">
              <w:rPr>
                <w:sz w:val="22"/>
                <w:szCs w:val="22"/>
              </w:rPr>
              <w:t xml:space="preserve">W wyznaczonym terminie składania ofert nie </w:t>
            </w:r>
            <w:r w:rsidR="00A2317A" w:rsidRPr="00732E35">
              <w:rPr>
                <w:sz w:val="22"/>
                <w:szCs w:val="22"/>
              </w:rPr>
              <w:t>wpłyn</w:t>
            </w:r>
            <w:r w:rsidR="00A2317A">
              <w:rPr>
                <w:sz w:val="22"/>
                <w:szCs w:val="22"/>
              </w:rPr>
              <w:t>ę</w:t>
            </w:r>
            <w:r w:rsidR="00A2317A" w:rsidRPr="00732E35">
              <w:rPr>
                <w:sz w:val="22"/>
                <w:szCs w:val="22"/>
              </w:rPr>
              <w:t>ła</w:t>
            </w:r>
            <w:r w:rsidRPr="00732E35">
              <w:rPr>
                <w:sz w:val="22"/>
                <w:szCs w:val="22"/>
              </w:rPr>
              <w:t xml:space="preserve"> żadna oferta</w:t>
            </w:r>
          </w:p>
        </w:tc>
      </w:tr>
      <w:tr w:rsidR="00732E35" w:rsidRPr="00EB1359" w14:paraId="391A2467" w14:textId="77777777" w:rsidTr="009A57A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B9685" w14:textId="77777777" w:rsidR="00732E35" w:rsidRPr="00710915" w:rsidRDefault="00732E35" w:rsidP="009A57A4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732E35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A5D63" w14:textId="77777777" w:rsidR="00732E35" w:rsidRPr="00EB1359" w:rsidRDefault="00732E35" w:rsidP="009A57A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32E35">
              <w:rPr>
                <w:b/>
                <w:sz w:val="22"/>
                <w:szCs w:val="22"/>
              </w:rPr>
              <w:t xml:space="preserve">SYSTEMY KOTWICZĄCE I STABILIZUJĄCE do rekonstrukcji aparatu więzadłowego kolana - 120 </w:t>
            </w:r>
            <w:proofErr w:type="spellStart"/>
            <w:r w:rsidRPr="00732E35">
              <w:rPr>
                <w:b/>
                <w:sz w:val="22"/>
                <w:szCs w:val="22"/>
              </w:rPr>
              <w:t>szt</w:t>
            </w:r>
            <w:proofErr w:type="spellEnd"/>
          </w:p>
          <w:p w14:paraId="68BD562F" w14:textId="77777777" w:rsidR="00732E35" w:rsidRDefault="00732E35" w:rsidP="009A57A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42A04442" w14:textId="489E9C82" w:rsidR="00732E35" w:rsidRDefault="00AA7610" w:rsidP="009A57A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1 - </w:t>
            </w:r>
            <w:r w:rsidR="00732E35" w:rsidRPr="00732E35">
              <w:rPr>
                <w:sz w:val="22"/>
                <w:szCs w:val="22"/>
              </w:rPr>
              <w:t>nie złożono żadnej oferty</w:t>
            </w:r>
          </w:p>
          <w:p w14:paraId="19676322" w14:textId="77777777" w:rsidR="00732E35" w:rsidRDefault="00732E35" w:rsidP="009A57A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2E52C9F2" w14:textId="69743A8E" w:rsidR="00732E35" w:rsidRPr="00EB1359" w:rsidRDefault="00732E35" w:rsidP="009A57A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732E35">
              <w:rPr>
                <w:sz w:val="22"/>
                <w:szCs w:val="22"/>
              </w:rPr>
              <w:t xml:space="preserve">W wyznaczonym terminie składania ofert nie </w:t>
            </w:r>
            <w:r w:rsidR="00A2317A" w:rsidRPr="00732E35">
              <w:rPr>
                <w:sz w:val="22"/>
                <w:szCs w:val="22"/>
              </w:rPr>
              <w:t>wpłynęła</w:t>
            </w:r>
            <w:r w:rsidRPr="00732E35">
              <w:rPr>
                <w:sz w:val="22"/>
                <w:szCs w:val="22"/>
              </w:rPr>
              <w:t xml:space="preserve"> żadna oferta</w:t>
            </w:r>
          </w:p>
        </w:tc>
      </w:tr>
      <w:tr w:rsidR="00732E35" w:rsidRPr="00EB1359" w14:paraId="70E2375A" w14:textId="77777777" w:rsidTr="009A57A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354F1" w14:textId="77777777" w:rsidR="00732E35" w:rsidRPr="00710915" w:rsidRDefault="00732E35" w:rsidP="009A57A4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732E35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895D4" w14:textId="461C13FC" w:rsidR="00732E35" w:rsidRPr="00EB1359" w:rsidRDefault="00732E35" w:rsidP="009A57A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32E35">
              <w:rPr>
                <w:b/>
                <w:sz w:val="22"/>
                <w:szCs w:val="22"/>
              </w:rPr>
              <w:t>PŁYTKI DO OSTEOTOMII PISZCZELI (płytka 2 elementowa + 2 śruby korowe i 2 gąbczaste) - 40 kompletów</w:t>
            </w:r>
          </w:p>
          <w:p w14:paraId="2518D762" w14:textId="77777777" w:rsidR="00732E35" w:rsidRDefault="00732E35" w:rsidP="009A57A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450B9D9F" w14:textId="07E70E4B" w:rsidR="00732E35" w:rsidRDefault="00AA7610" w:rsidP="009A57A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1 - </w:t>
            </w:r>
            <w:r w:rsidR="00732E35" w:rsidRPr="00732E35">
              <w:rPr>
                <w:sz w:val="22"/>
                <w:szCs w:val="22"/>
              </w:rPr>
              <w:t>nie złożono żadnej oferty</w:t>
            </w:r>
          </w:p>
          <w:p w14:paraId="69AAC07D" w14:textId="77777777" w:rsidR="00732E35" w:rsidRDefault="00732E35" w:rsidP="009A57A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56A7728C" w14:textId="6495356A" w:rsidR="00732E35" w:rsidRPr="00EB1359" w:rsidRDefault="00732E35" w:rsidP="009A57A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732E35">
              <w:rPr>
                <w:sz w:val="22"/>
                <w:szCs w:val="22"/>
              </w:rPr>
              <w:t xml:space="preserve">W wyznaczonym terminie składania ofert nie </w:t>
            </w:r>
            <w:r w:rsidR="00A2317A" w:rsidRPr="00732E35">
              <w:rPr>
                <w:sz w:val="22"/>
                <w:szCs w:val="22"/>
              </w:rPr>
              <w:t>wpł</w:t>
            </w:r>
            <w:r w:rsidR="00A2317A">
              <w:rPr>
                <w:sz w:val="22"/>
                <w:szCs w:val="22"/>
              </w:rPr>
              <w:t>y</w:t>
            </w:r>
            <w:r w:rsidR="00A2317A" w:rsidRPr="00732E35">
              <w:rPr>
                <w:sz w:val="22"/>
                <w:szCs w:val="22"/>
              </w:rPr>
              <w:t>nęła</w:t>
            </w:r>
            <w:r w:rsidRPr="00732E35">
              <w:rPr>
                <w:sz w:val="22"/>
                <w:szCs w:val="22"/>
              </w:rPr>
              <w:t xml:space="preserve"> żadna oferta</w:t>
            </w:r>
          </w:p>
        </w:tc>
      </w:tr>
    </w:tbl>
    <w:p w14:paraId="2D2684E5" w14:textId="77777777" w:rsidR="00A2317A" w:rsidRDefault="00A2317A" w:rsidP="00A2317A">
      <w:pPr>
        <w:pStyle w:val="Tekstpodstawowy"/>
        <w:spacing w:line="240" w:lineRule="auto"/>
        <w:ind w:left="3119" w:firstLine="425"/>
        <w:jc w:val="right"/>
        <w:rPr>
          <w:i/>
        </w:rPr>
      </w:pPr>
    </w:p>
    <w:p w14:paraId="31727760" w14:textId="2A30CC9E" w:rsidR="00010B31" w:rsidRDefault="00010B31" w:rsidP="00A2317A">
      <w:pPr>
        <w:pStyle w:val="Tekstpodstawowy"/>
        <w:spacing w:line="240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5A435E92" w14:textId="77777777" w:rsidR="00A2317A" w:rsidRDefault="00732E35" w:rsidP="00A2317A">
      <w:pPr>
        <w:jc w:val="right"/>
        <w:rPr>
          <w:sz w:val="24"/>
        </w:rPr>
      </w:pPr>
      <w:r w:rsidRPr="00732E35">
        <w:rPr>
          <w:sz w:val="24"/>
        </w:rPr>
        <w:t xml:space="preserve">  </w:t>
      </w:r>
      <w:r w:rsidR="00A2317A">
        <w:rPr>
          <w:sz w:val="24"/>
        </w:rPr>
        <w:t xml:space="preserve">Z-ca Dyrektora ds. Finansowych </w:t>
      </w:r>
    </w:p>
    <w:p w14:paraId="3E9111AC" w14:textId="24A35957" w:rsidR="00010B31" w:rsidRDefault="00A2317A" w:rsidP="00AA7610">
      <w:pPr>
        <w:jc w:val="right"/>
      </w:pPr>
      <w:r>
        <w:rPr>
          <w:sz w:val="24"/>
        </w:rPr>
        <w:t xml:space="preserve">mgr </w:t>
      </w:r>
      <w:r w:rsidR="00732E35" w:rsidRPr="00732E35">
        <w:rPr>
          <w:sz w:val="24"/>
        </w:rPr>
        <w:t>Dorota</w:t>
      </w:r>
      <w:r w:rsidR="00010B31">
        <w:rPr>
          <w:sz w:val="24"/>
        </w:rPr>
        <w:t xml:space="preserve"> </w:t>
      </w:r>
      <w:r w:rsidR="00732E35" w:rsidRPr="00732E35">
        <w:rPr>
          <w:sz w:val="24"/>
        </w:rPr>
        <w:t>Gołąb-</w:t>
      </w:r>
      <w:proofErr w:type="spellStart"/>
      <w:r w:rsidR="00732E35" w:rsidRPr="00732E35">
        <w:rPr>
          <w:sz w:val="24"/>
        </w:rPr>
        <w:t>Bełtowicz</w:t>
      </w:r>
      <w:proofErr w:type="spellEnd"/>
    </w:p>
    <w:sectPr w:rsidR="00010B31" w:rsidSect="00AA761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E24421" w14:textId="77777777" w:rsidR="00732E35" w:rsidRDefault="00732E35" w:rsidP="00732E35">
      <w:r>
        <w:separator/>
      </w:r>
    </w:p>
  </w:endnote>
  <w:endnote w:type="continuationSeparator" w:id="0">
    <w:p w14:paraId="14A3428B" w14:textId="77777777" w:rsidR="00732E35" w:rsidRDefault="00732E35" w:rsidP="00732E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EEFF08" w14:textId="77777777" w:rsidR="00732E35" w:rsidRDefault="00732E3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26480" w14:textId="77777777" w:rsidR="00732E35" w:rsidRDefault="00732E3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8AB213" w14:textId="77777777" w:rsidR="00732E35" w:rsidRDefault="00732E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CFF112" w14:textId="77777777" w:rsidR="00732E35" w:rsidRDefault="00732E35" w:rsidP="00732E35">
      <w:r>
        <w:separator/>
      </w:r>
    </w:p>
  </w:footnote>
  <w:footnote w:type="continuationSeparator" w:id="0">
    <w:p w14:paraId="7194381D" w14:textId="77777777" w:rsidR="00732E35" w:rsidRDefault="00732E35" w:rsidP="00732E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16F09" w14:textId="77777777" w:rsidR="00732E35" w:rsidRDefault="00732E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76C487" w14:textId="77777777" w:rsidR="00732E35" w:rsidRDefault="00732E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4953CD" w14:textId="77777777" w:rsidR="00732E35" w:rsidRDefault="00732E3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54AE"/>
    <w:rsid w:val="00010B31"/>
    <w:rsid w:val="00104963"/>
    <w:rsid w:val="00150F65"/>
    <w:rsid w:val="00732E35"/>
    <w:rsid w:val="00823326"/>
    <w:rsid w:val="00856A3E"/>
    <w:rsid w:val="00894412"/>
    <w:rsid w:val="009462DF"/>
    <w:rsid w:val="009500EB"/>
    <w:rsid w:val="009854AE"/>
    <w:rsid w:val="00993EFC"/>
    <w:rsid w:val="00A2317A"/>
    <w:rsid w:val="00AA7610"/>
    <w:rsid w:val="00AB3E72"/>
    <w:rsid w:val="00AC1A4B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809882"/>
  <w15:chartTrackingRefBased/>
  <w15:docId w15:val="{00E2D03D-E9F8-4993-91FF-EA805EFD2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732E3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32E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221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Iwona Wolnicka</cp:lastModifiedBy>
  <cp:revision>2</cp:revision>
  <cp:lastPrinted>2022-11-18T08:42:00Z</cp:lastPrinted>
  <dcterms:created xsi:type="dcterms:W3CDTF">2022-11-18T08:42:00Z</dcterms:created>
  <dcterms:modified xsi:type="dcterms:W3CDTF">2022-11-18T08:42:00Z</dcterms:modified>
</cp:coreProperties>
</file>