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D4610" w14:textId="77777777" w:rsidR="00FB7F50" w:rsidRPr="002245BE" w:rsidRDefault="0088392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8392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83920">
        <w:rPr>
          <w:sz w:val="22"/>
          <w:szCs w:val="22"/>
        </w:rPr>
        <w:t>2022-11-18</w:t>
      </w:r>
    </w:p>
    <w:p w14:paraId="2D6DFD93" w14:textId="77777777" w:rsidR="00842401" w:rsidRDefault="00883920" w:rsidP="00FB7F50">
      <w:pPr>
        <w:spacing w:after="40"/>
        <w:rPr>
          <w:b/>
          <w:bCs/>
          <w:sz w:val="22"/>
          <w:szCs w:val="22"/>
        </w:rPr>
      </w:pPr>
      <w:r w:rsidRPr="00883920">
        <w:rPr>
          <w:b/>
          <w:bCs/>
          <w:sz w:val="22"/>
          <w:szCs w:val="22"/>
        </w:rPr>
        <w:t xml:space="preserve">Szpital Specjalistyczny im. Stefana Żeromskiego </w:t>
      </w:r>
    </w:p>
    <w:p w14:paraId="42A0887C" w14:textId="77777777" w:rsidR="00842401" w:rsidRDefault="00883920" w:rsidP="00FB7F50">
      <w:pPr>
        <w:spacing w:after="40"/>
        <w:rPr>
          <w:b/>
          <w:bCs/>
          <w:sz w:val="22"/>
          <w:szCs w:val="22"/>
        </w:rPr>
      </w:pPr>
      <w:r w:rsidRPr="00883920">
        <w:rPr>
          <w:b/>
          <w:bCs/>
          <w:sz w:val="22"/>
          <w:szCs w:val="22"/>
        </w:rPr>
        <w:t xml:space="preserve">SP ZOZ w Krakowie </w:t>
      </w:r>
    </w:p>
    <w:p w14:paraId="42725B69" w14:textId="6FA5B1BD" w:rsidR="00FB7F50" w:rsidRPr="002245BE" w:rsidRDefault="00883920" w:rsidP="00FB7F50">
      <w:pPr>
        <w:spacing w:after="40"/>
        <w:rPr>
          <w:b/>
          <w:bCs/>
          <w:sz w:val="22"/>
          <w:szCs w:val="22"/>
        </w:rPr>
      </w:pPr>
      <w:r w:rsidRPr="00883920">
        <w:rPr>
          <w:b/>
          <w:bCs/>
          <w:sz w:val="22"/>
          <w:szCs w:val="22"/>
        </w:rPr>
        <w:t>Sekcja Zamówień Publicznych</w:t>
      </w:r>
    </w:p>
    <w:p w14:paraId="3829AC67" w14:textId="77777777" w:rsidR="00FB7F50" w:rsidRPr="002245BE" w:rsidRDefault="00883920" w:rsidP="00FB7F50">
      <w:pPr>
        <w:rPr>
          <w:sz w:val="22"/>
          <w:szCs w:val="22"/>
        </w:rPr>
      </w:pPr>
      <w:r w:rsidRPr="00883920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883920">
        <w:rPr>
          <w:sz w:val="22"/>
          <w:szCs w:val="22"/>
        </w:rPr>
        <w:t>66</w:t>
      </w:r>
    </w:p>
    <w:p w14:paraId="31C7BC6B" w14:textId="77777777" w:rsidR="00FB7F50" w:rsidRPr="002245BE" w:rsidRDefault="00883920" w:rsidP="00FB7F50">
      <w:pPr>
        <w:rPr>
          <w:sz w:val="22"/>
          <w:szCs w:val="22"/>
        </w:rPr>
      </w:pPr>
      <w:r w:rsidRPr="00883920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883920">
        <w:rPr>
          <w:sz w:val="22"/>
          <w:szCs w:val="22"/>
        </w:rPr>
        <w:t>Kraków</w:t>
      </w:r>
    </w:p>
    <w:p w14:paraId="0A195899" w14:textId="22C66638" w:rsidR="00FB7F50" w:rsidRPr="002245BE" w:rsidRDefault="00842401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</w:t>
      </w:r>
      <w:r w:rsidR="001F5983">
        <w:rPr>
          <w:bCs/>
          <w:sz w:val="18"/>
          <w:szCs w:val="18"/>
        </w:rPr>
        <w:t>970-</w:t>
      </w:r>
      <w:r>
        <w:rPr>
          <w:bCs/>
          <w:sz w:val="18"/>
          <w:szCs w:val="18"/>
        </w:rPr>
        <w:t>18/2022</w:t>
      </w:r>
    </w:p>
    <w:p w14:paraId="0968ADF7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FE6A20B" w14:textId="7CB4EA68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842401">
        <w:rPr>
          <w:b/>
          <w:sz w:val="28"/>
        </w:rPr>
        <w:t xml:space="preserve"> w grupie 1, 6, 9, 10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883920" w:rsidRPr="00607F9B" w14:paraId="2EF904E5" w14:textId="77777777" w:rsidTr="00615CEF">
        <w:trPr>
          <w:trHeight w:val="638"/>
        </w:trPr>
        <w:tc>
          <w:tcPr>
            <w:tcW w:w="959" w:type="dxa"/>
            <w:shd w:val="clear" w:color="auto" w:fill="auto"/>
          </w:tcPr>
          <w:p w14:paraId="1DE33426" w14:textId="77777777" w:rsidR="00883920" w:rsidRPr="00607F9B" w:rsidRDefault="00883920" w:rsidP="00615C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545977" w14:textId="77777777" w:rsidR="00883920" w:rsidRPr="00607F9B" w:rsidRDefault="00883920" w:rsidP="00615C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8392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83920">
              <w:rPr>
                <w:b/>
                <w:bCs/>
                <w:sz w:val="22"/>
                <w:szCs w:val="22"/>
              </w:rPr>
              <w:t>Zakup i dostawa implantów i wszczepów ortopedycznych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83920">
              <w:rPr>
                <w:b/>
                <w:sz w:val="22"/>
                <w:szCs w:val="22"/>
              </w:rPr>
              <w:t>ZP/18/2022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23D96CA" w14:textId="43918733" w:rsidR="008642B3" w:rsidRDefault="0088392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883920">
        <w:rPr>
          <w:b/>
          <w:sz w:val="22"/>
          <w:szCs w:val="22"/>
        </w:rPr>
        <w:t>Szpital Specjalistyczny im. Stefana Żeromskiego SP ZOZ w Krakowie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83920">
        <w:rPr>
          <w:sz w:val="22"/>
          <w:szCs w:val="22"/>
        </w:rPr>
        <w:t>(t.j. Dz.U. z 2021r. poz. 1129 z późn.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83920" w14:paraId="3ED7CAB2" w14:textId="77777777" w:rsidTr="00615CEF">
        <w:trPr>
          <w:cantSplit/>
        </w:trPr>
        <w:tc>
          <w:tcPr>
            <w:tcW w:w="9498" w:type="dxa"/>
          </w:tcPr>
          <w:p w14:paraId="2FCE95CE" w14:textId="77777777" w:rsidR="00883920" w:rsidRPr="001D1EEC" w:rsidRDefault="00883920" w:rsidP="00615CE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83920">
              <w:rPr>
                <w:b/>
                <w:sz w:val="22"/>
                <w:szCs w:val="22"/>
              </w:rPr>
              <w:t>Zimmer Biomet Polska Sp. zo.o.</w:t>
            </w:r>
          </w:p>
          <w:p w14:paraId="2355D22F" w14:textId="77777777" w:rsidR="00883920" w:rsidRPr="001D1EEC" w:rsidRDefault="00883920" w:rsidP="00615CEF">
            <w:pPr>
              <w:spacing w:line="276" w:lineRule="auto"/>
              <w:rPr>
                <w:bCs/>
                <w:sz w:val="22"/>
                <w:szCs w:val="22"/>
              </w:rPr>
            </w:pPr>
            <w:r w:rsidRPr="00883920">
              <w:rPr>
                <w:bCs/>
                <w:sz w:val="22"/>
                <w:szCs w:val="22"/>
              </w:rPr>
              <w:t>Płowiecka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83920">
              <w:rPr>
                <w:bCs/>
                <w:sz w:val="22"/>
                <w:szCs w:val="22"/>
              </w:rPr>
              <w:t>75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83920">
              <w:rPr>
                <w:bCs/>
                <w:sz w:val="22"/>
                <w:szCs w:val="22"/>
              </w:rPr>
              <w:t>04-501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83920">
              <w:rPr>
                <w:bCs/>
                <w:sz w:val="22"/>
                <w:szCs w:val="22"/>
              </w:rPr>
              <w:t>Warszawa</w:t>
            </w:r>
          </w:p>
          <w:p w14:paraId="2B82D1A4" w14:textId="212244D7" w:rsidR="00883920" w:rsidRPr="00883920" w:rsidRDefault="00883920" w:rsidP="00615CEF">
            <w:pPr>
              <w:spacing w:before="40" w:after="4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71630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83920">
              <w:rPr>
                <w:color w:val="000000"/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83920">
              <w:rPr>
                <w:color w:val="000000"/>
                <w:sz w:val="22"/>
                <w:szCs w:val="22"/>
              </w:rPr>
              <w:t>ENDOPROTEZA CEMENTOWA CAŁKOWITA STAWU BIODROWEGO - 250 kpl.</w:t>
            </w:r>
          </w:p>
          <w:p w14:paraId="54B14FB4" w14:textId="77777777" w:rsidR="00883920" w:rsidRPr="00211A34" w:rsidRDefault="00883920" w:rsidP="00615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883920">
              <w:rPr>
                <w:color w:val="000000"/>
                <w:sz w:val="22"/>
                <w:szCs w:val="22"/>
              </w:rPr>
              <w:t>2 linie (instrumentarium+implanty+wiertarka+ piła)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83920">
              <w:rPr>
                <w:b/>
                <w:sz w:val="22"/>
                <w:szCs w:val="22"/>
              </w:rPr>
              <w:t>1 007 100.00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8556386" w14:textId="149B0878" w:rsidR="00883920" w:rsidRPr="00883920" w:rsidRDefault="00883920" w:rsidP="00842401">
            <w:pPr>
              <w:spacing w:before="120" w:line="276" w:lineRule="auto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42401">
              <w:rPr>
                <w:sz w:val="22"/>
                <w:szCs w:val="22"/>
              </w:rPr>
              <w:t xml:space="preserve"> </w:t>
            </w:r>
            <w:r w:rsidR="00842401" w:rsidRPr="00842401">
              <w:rPr>
                <w:sz w:val="22"/>
                <w:szCs w:val="22"/>
              </w:rPr>
              <w:t>Oferta spełnia warunki zawarte w SWZ, w ustawie Prawo zamówień publicznych  oraz jest najkorzystniejsza w kryteriach określonych w SWZ</w:t>
            </w:r>
          </w:p>
        </w:tc>
      </w:tr>
      <w:tr w:rsidR="00883920" w14:paraId="3FB1F116" w14:textId="77777777" w:rsidTr="00615CEF">
        <w:trPr>
          <w:cantSplit/>
        </w:trPr>
        <w:tc>
          <w:tcPr>
            <w:tcW w:w="9498" w:type="dxa"/>
          </w:tcPr>
          <w:p w14:paraId="7787DF49" w14:textId="7EB7376B" w:rsidR="00883920" w:rsidRPr="001D1EEC" w:rsidRDefault="00883920" w:rsidP="00615CE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842401">
              <w:rPr>
                <w:b/>
                <w:sz w:val="22"/>
                <w:szCs w:val="22"/>
              </w:rPr>
              <w:t>I</w:t>
            </w:r>
            <w:r w:rsidRPr="00883920">
              <w:rPr>
                <w:b/>
                <w:sz w:val="22"/>
                <w:szCs w:val="22"/>
              </w:rPr>
              <w:t>mplantcast Polska Sp. z o.o.</w:t>
            </w:r>
          </w:p>
          <w:p w14:paraId="328DDE71" w14:textId="77777777" w:rsidR="00883920" w:rsidRPr="001D1EEC" w:rsidRDefault="00883920" w:rsidP="00615CEF">
            <w:pPr>
              <w:spacing w:line="276" w:lineRule="auto"/>
              <w:rPr>
                <w:bCs/>
                <w:sz w:val="22"/>
                <w:szCs w:val="22"/>
              </w:rPr>
            </w:pPr>
            <w:r w:rsidRPr="00883920">
              <w:rPr>
                <w:bCs/>
                <w:sz w:val="22"/>
                <w:szCs w:val="22"/>
              </w:rPr>
              <w:t>Postępu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83920">
              <w:rPr>
                <w:bCs/>
                <w:sz w:val="22"/>
                <w:szCs w:val="22"/>
              </w:rPr>
              <w:t>21B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83920">
              <w:rPr>
                <w:bCs/>
                <w:sz w:val="22"/>
                <w:szCs w:val="22"/>
              </w:rPr>
              <w:t>02-676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83920">
              <w:rPr>
                <w:bCs/>
                <w:sz w:val="22"/>
                <w:szCs w:val="22"/>
              </w:rPr>
              <w:t>Warszawa</w:t>
            </w:r>
          </w:p>
          <w:p w14:paraId="7224E50C" w14:textId="3606B409" w:rsidR="00883920" w:rsidRPr="00211A34" w:rsidRDefault="00883920" w:rsidP="00615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71630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83920">
              <w:rPr>
                <w:color w:val="000000"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83920">
              <w:rPr>
                <w:color w:val="000000"/>
                <w:sz w:val="22"/>
                <w:szCs w:val="22"/>
              </w:rPr>
              <w:t>PROTEZA STAWU SKOKOWEGO - 10 KPL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83920">
              <w:rPr>
                <w:b/>
                <w:sz w:val="22"/>
                <w:szCs w:val="22"/>
              </w:rPr>
              <w:t>99 360.00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7C51B37" w14:textId="35FAFAA7" w:rsidR="00883920" w:rsidRPr="00883920" w:rsidRDefault="00883920" w:rsidP="00842401">
            <w:pPr>
              <w:spacing w:before="120" w:line="276" w:lineRule="auto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42401">
              <w:rPr>
                <w:sz w:val="22"/>
                <w:szCs w:val="22"/>
              </w:rPr>
              <w:t xml:space="preserve"> </w:t>
            </w:r>
            <w:r w:rsidR="00842401" w:rsidRPr="00842401">
              <w:rPr>
                <w:sz w:val="22"/>
                <w:szCs w:val="22"/>
              </w:rPr>
              <w:t>Oferta spełnia warunki zawarte w SWZ, w ustawie Prawo zamówień publicznych  oraz jest najkorzystniejsza w kryteriach określonych w SWZ</w:t>
            </w:r>
          </w:p>
        </w:tc>
      </w:tr>
      <w:tr w:rsidR="00883920" w14:paraId="30267540" w14:textId="77777777" w:rsidTr="00615CEF">
        <w:trPr>
          <w:cantSplit/>
        </w:trPr>
        <w:tc>
          <w:tcPr>
            <w:tcW w:w="9498" w:type="dxa"/>
          </w:tcPr>
          <w:p w14:paraId="287AA63F" w14:textId="77777777" w:rsidR="00883920" w:rsidRPr="001D1EEC" w:rsidRDefault="00883920" w:rsidP="00615CE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883920">
              <w:rPr>
                <w:b/>
                <w:sz w:val="22"/>
                <w:szCs w:val="22"/>
              </w:rPr>
              <w:t>Stryker Polska Sp. z o.o.</w:t>
            </w:r>
          </w:p>
          <w:p w14:paraId="04487CC8" w14:textId="77777777" w:rsidR="00883920" w:rsidRPr="001D1EEC" w:rsidRDefault="00883920" w:rsidP="00615CEF">
            <w:pPr>
              <w:spacing w:line="276" w:lineRule="auto"/>
              <w:rPr>
                <w:bCs/>
                <w:sz w:val="22"/>
                <w:szCs w:val="22"/>
              </w:rPr>
            </w:pPr>
            <w:r w:rsidRPr="00883920">
              <w:rPr>
                <w:bCs/>
                <w:sz w:val="22"/>
                <w:szCs w:val="22"/>
              </w:rPr>
              <w:t>Poleczki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83920">
              <w:rPr>
                <w:bCs/>
                <w:sz w:val="22"/>
                <w:szCs w:val="22"/>
              </w:rPr>
              <w:t>35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83920">
              <w:rPr>
                <w:bCs/>
                <w:sz w:val="22"/>
                <w:szCs w:val="22"/>
              </w:rPr>
              <w:t>/-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83920">
              <w:rPr>
                <w:bCs/>
                <w:sz w:val="22"/>
                <w:szCs w:val="22"/>
              </w:rPr>
              <w:t>02-822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83920">
              <w:rPr>
                <w:bCs/>
                <w:sz w:val="22"/>
                <w:szCs w:val="22"/>
              </w:rPr>
              <w:t>Warszawa</w:t>
            </w:r>
          </w:p>
          <w:p w14:paraId="33C37FB2" w14:textId="35DE943D" w:rsidR="00883920" w:rsidRPr="00211A34" w:rsidRDefault="00883920" w:rsidP="00615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71630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83920">
              <w:rPr>
                <w:color w:val="000000"/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83920">
              <w:rPr>
                <w:color w:val="000000"/>
                <w:sz w:val="22"/>
                <w:szCs w:val="22"/>
              </w:rPr>
              <w:t>Bezcementowy trzpień rewizyjny endoprotezy stawu biodrowego - 40 sztuk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83920">
              <w:rPr>
                <w:b/>
                <w:sz w:val="22"/>
                <w:szCs w:val="22"/>
              </w:rPr>
              <w:t>246 240.00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0F207EB" w14:textId="6EE0F02B" w:rsidR="00883920" w:rsidRPr="00883920" w:rsidRDefault="00883920" w:rsidP="00842401">
            <w:pPr>
              <w:spacing w:before="120" w:line="276" w:lineRule="auto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42401">
              <w:rPr>
                <w:sz w:val="22"/>
                <w:szCs w:val="22"/>
              </w:rPr>
              <w:t xml:space="preserve"> </w:t>
            </w:r>
            <w:r w:rsidR="00842401" w:rsidRPr="00842401">
              <w:rPr>
                <w:sz w:val="22"/>
                <w:szCs w:val="22"/>
              </w:rPr>
              <w:t>Oferta spełnia warunki zawarte w SWZ, w ustawie Prawo zamówień publicznych  oraz jest najkorzystniejsza w kryteriach określonych w SWZ</w:t>
            </w:r>
          </w:p>
        </w:tc>
      </w:tr>
      <w:tr w:rsidR="00883920" w14:paraId="007867D3" w14:textId="77777777" w:rsidTr="00615CEF">
        <w:trPr>
          <w:cantSplit/>
        </w:trPr>
        <w:tc>
          <w:tcPr>
            <w:tcW w:w="9498" w:type="dxa"/>
          </w:tcPr>
          <w:p w14:paraId="4E6CD88A" w14:textId="55DAE94F" w:rsidR="00883920" w:rsidRPr="001D1EEC" w:rsidRDefault="00883920" w:rsidP="00615CEF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842401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842401" w:rsidRPr="00842401"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842401">
              <w:rPr>
                <w:b/>
                <w:bCs/>
                <w:sz w:val="22"/>
                <w:szCs w:val="22"/>
              </w:rPr>
              <w:t>mplantcast</w:t>
            </w:r>
            <w:r w:rsidRPr="00883920">
              <w:rPr>
                <w:b/>
                <w:sz w:val="22"/>
                <w:szCs w:val="22"/>
              </w:rPr>
              <w:t xml:space="preserve"> Polska Sp. z o.o.</w:t>
            </w:r>
          </w:p>
          <w:p w14:paraId="40BBFA21" w14:textId="77777777" w:rsidR="00883920" w:rsidRPr="001D1EEC" w:rsidRDefault="00883920" w:rsidP="00615CEF">
            <w:pPr>
              <w:spacing w:line="276" w:lineRule="auto"/>
              <w:rPr>
                <w:bCs/>
                <w:sz w:val="22"/>
                <w:szCs w:val="22"/>
              </w:rPr>
            </w:pPr>
            <w:r w:rsidRPr="00883920">
              <w:rPr>
                <w:bCs/>
                <w:sz w:val="22"/>
                <w:szCs w:val="22"/>
              </w:rPr>
              <w:t>Postępu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83920">
              <w:rPr>
                <w:bCs/>
                <w:sz w:val="22"/>
                <w:szCs w:val="22"/>
              </w:rPr>
              <w:t>21B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883920">
              <w:rPr>
                <w:bCs/>
                <w:sz w:val="22"/>
                <w:szCs w:val="22"/>
              </w:rPr>
              <w:t>02-676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883920">
              <w:rPr>
                <w:bCs/>
                <w:sz w:val="22"/>
                <w:szCs w:val="22"/>
              </w:rPr>
              <w:t>Warszawa</w:t>
            </w:r>
          </w:p>
          <w:p w14:paraId="33BE18E8" w14:textId="41CCBFC6" w:rsidR="00883920" w:rsidRPr="00211A34" w:rsidRDefault="00883920" w:rsidP="00615C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71630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883920">
              <w:rPr>
                <w:color w:val="000000"/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83920">
              <w:rPr>
                <w:color w:val="000000"/>
                <w:sz w:val="22"/>
                <w:szCs w:val="22"/>
              </w:rPr>
              <w:t>Modularny system protez poresekcyjnych - 20 sztuk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83920">
              <w:rPr>
                <w:b/>
                <w:sz w:val="22"/>
                <w:szCs w:val="22"/>
              </w:rPr>
              <w:t>976 276.80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6C6BD933" w14:textId="7E760580" w:rsidR="00883920" w:rsidRPr="00883920" w:rsidRDefault="00883920" w:rsidP="00842401">
            <w:pPr>
              <w:spacing w:before="120" w:line="276" w:lineRule="auto"/>
              <w:jc w:val="both"/>
              <w:rPr>
                <w:highlight w:val="darkGray"/>
              </w:rPr>
            </w:pPr>
            <w:r w:rsidRPr="00D168A0">
              <w:rPr>
                <w:sz w:val="22"/>
                <w:szCs w:val="22"/>
              </w:rPr>
              <w:t>Uzasadnienie wyboru:</w:t>
            </w:r>
            <w:r w:rsidR="00842401">
              <w:rPr>
                <w:sz w:val="22"/>
                <w:szCs w:val="22"/>
              </w:rPr>
              <w:t xml:space="preserve"> </w:t>
            </w:r>
            <w:r w:rsidR="00842401" w:rsidRPr="00842401">
              <w:rPr>
                <w:sz w:val="22"/>
                <w:szCs w:val="22"/>
              </w:rPr>
              <w:t>Oferta spełnia warunki zawarte w SWZ, w ustawie Prawo zamówień publicznych  oraz jest najkorzystniejsza w kryteriach określonych w SWZ</w:t>
            </w:r>
          </w:p>
        </w:tc>
      </w:tr>
    </w:tbl>
    <w:p w14:paraId="2633CB84" w14:textId="77777777" w:rsidR="003A0AFC" w:rsidRPr="00756CDA" w:rsidRDefault="00883920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2E89FDA7" w14:textId="77777777" w:rsidTr="00596EA3">
        <w:tc>
          <w:tcPr>
            <w:tcW w:w="2169" w:type="dxa"/>
            <w:shd w:val="clear" w:color="auto" w:fill="F3F3F3"/>
          </w:tcPr>
          <w:p w14:paraId="2C1353D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C83DF4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6A1A185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62402B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83920" w:rsidRPr="00834EF4" w14:paraId="5A7056CA" w14:textId="77777777" w:rsidTr="00615CEF">
        <w:tc>
          <w:tcPr>
            <w:tcW w:w="2169" w:type="dxa"/>
            <w:shd w:val="clear" w:color="auto" w:fill="auto"/>
          </w:tcPr>
          <w:p w14:paraId="7ED4C635" w14:textId="77777777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83920">
              <w:rPr>
                <w:sz w:val="20"/>
                <w:szCs w:val="20"/>
              </w:rPr>
              <w:t>ENDOPROTEZA CEMENTOWA CAŁKOWITA STAWU BIODROWEGO - 250 kpl.</w:t>
            </w:r>
          </w:p>
          <w:p w14:paraId="43C4D797" w14:textId="77777777" w:rsidR="00883920" w:rsidRPr="00211A34" w:rsidRDefault="00883920" w:rsidP="00615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2 linie (instrumentarium+implanty+wiertarka+ piła)</w:t>
            </w:r>
          </w:p>
        </w:tc>
        <w:tc>
          <w:tcPr>
            <w:tcW w:w="2793" w:type="dxa"/>
            <w:shd w:val="clear" w:color="auto" w:fill="auto"/>
          </w:tcPr>
          <w:p w14:paraId="718F8AE7" w14:textId="77777777" w:rsidR="00883920" w:rsidRPr="00211A34" w:rsidRDefault="00883920" w:rsidP="00615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83920">
              <w:rPr>
                <w:b/>
                <w:bCs/>
                <w:sz w:val="20"/>
                <w:szCs w:val="20"/>
              </w:rPr>
              <w:t>Zimmer Biomet Polska Sp. zo.o.</w:t>
            </w:r>
          </w:p>
          <w:p w14:paraId="2AD0B1F6" w14:textId="77777777" w:rsidR="00883920" w:rsidRPr="00211A34" w:rsidRDefault="00883920" w:rsidP="00615CEF">
            <w:pPr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920">
              <w:rPr>
                <w:sz w:val="20"/>
                <w:szCs w:val="20"/>
              </w:rPr>
              <w:t>75</w:t>
            </w:r>
          </w:p>
          <w:p w14:paraId="2347EF87" w14:textId="77777777" w:rsidR="00883920" w:rsidRPr="00211A34" w:rsidRDefault="00883920" w:rsidP="00615CEF">
            <w:pPr>
              <w:spacing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92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9BCDA9F" w14:textId="55D5F53D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1 - Cena - </w:t>
            </w:r>
            <w:r w:rsidR="00842401">
              <w:rPr>
                <w:sz w:val="20"/>
                <w:szCs w:val="20"/>
              </w:rPr>
              <w:t>6</w:t>
            </w:r>
            <w:r w:rsidRPr="00883920">
              <w:rPr>
                <w:sz w:val="20"/>
                <w:szCs w:val="20"/>
              </w:rPr>
              <w:t>0.00</w:t>
            </w:r>
          </w:p>
          <w:p w14:paraId="7D1BD1A9" w14:textId="367E14D4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2 - Jakość materiału - </w:t>
            </w:r>
            <w:r w:rsidR="005762EF">
              <w:rPr>
                <w:sz w:val="20"/>
                <w:szCs w:val="20"/>
              </w:rPr>
              <w:t>15</w:t>
            </w:r>
            <w:r w:rsidRPr="00883920">
              <w:rPr>
                <w:sz w:val="20"/>
                <w:szCs w:val="20"/>
              </w:rPr>
              <w:t>.00</w:t>
            </w:r>
          </w:p>
          <w:p w14:paraId="2F4740AC" w14:textId="36B2E8F6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3 - Czas realizacji zamówienia implantów - </w:t>
            </w:r>
            <w:r w:rsidR="005762EF">
              <w:rPr>
                <w:sz w:val="20"/>
                <w:szCs w:val="20"/>
              </w:rPr>
              <w:t>15</w:t>
            </w:r>
            <w:r w:rsidRPr="00883920">
              <w:rPr>
                <w:sz w:val="20"/>
                <w:szCs w:val="20"/>
              </w:rPr>
              <w:t>.00</w:t>
            </w:r>
          </w:p>
          <w:p w14:paraId="5B88DF20" w14:textId="08A0085A" w:rsidR="00883920" w:rsidRPr="00211A34" w:rsidRDefault="00883920" w:rsidP="00615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4 - Serwis użyczonego sprzętu - </w:t>
            </w:r>
            <w:r w:rsidR="005762EF">
              <w:rPr>
                <w:sz w:val="20"/>
                <w:szCs w:val="20"/>
              </w:rPr>
              <w:t>1</w:t>
            </w:r>
            <w:r w:rsidRPr="00883920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E4A3E5" w14:textId="39F78526" w:rsidR="00883920" w:rsidRPr="00211A34" w:rsidRDefault="00883920" w:rsidP="00615CEF">
            <w:pPr>
              <w:jc w:val="center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  </w:t>
            </w:r>
            <w:r w:rsidR="005762EF">
              <w:rPr>
                <w:sz w:val="20"/>
                <w:szCs w:val="20"/>
              </w:rPr>
              <w:t>10</w:t>
            </w:r>
            <w:r w:rsidRPr="00883920">
              <w:rPr>
                <w:sz w:val="20"/>
                <w:szCs w:val="20"/>
              </w:rPr>
              <w:t>0,00</w:t>
            </w:r>
          </w:p>
        </w:tc>
      </w:tr>
      <w:tr w:rsidR="00883920" w:rsidRPr="00834EF4" w14:paraId="0BBAF7F9" w14:textId="77777777" w:rsidTr="00615CEF">
        <w:tc>
          <w:tcPr>
            <w:tcW w:w="2169" w:type="dxa"/>
            <w:shd w:val="clear" w:color="auto" w:fill="auto"/>
          </w:tcPr>
          <w:p w14:paraId="4252A3BA" w14:textId="77777777" w:rsidR="00883920" w:rsidRPr="00211A34" w:rsidRDefault="00883920" w:rsidP="00615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83920">
              <w:rPr>
                <w:sz w:val="20"/>
                <w:szCs w:val="20"/>
              </w:rPr>
              <w:t>PROTEZA STAWU SKOKOWEGO - 10 KPL</w:t>
            </w:r>
          </w:p>
        </w:tc>
        <w:tc>
          <w:tcPr>
            <w:tcW w:w="2793" w:type="dxa"/>
            <w:shd w:val="clear" w:color="auto" w:fill="auto"/>
          </w:tcPr>
          <w:p w14:paraId="775FEE4F" w14:textId="6317C2FF" w:rsidR="00883920" w:rsidRPr="00211A34" w:rsidRDefault="005762EF" w:rsidP="00615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</w:t>
            </w:r>
            <w:r w:rsidR="00883920" w:rsidRPr="00883920">
              <w:rPr>
                <w:b/>
                <w:bCs/>
                <w:sz w:val="20"/>
                <w:szCs w:val="20"/>
              </w:rPr>
              <w:t>mplantcast Polska Sp. z o.o.</w:t>
            </w:r>
          </w:p>
          <w:p w14:paraId="36464170" w14:textId="77777777" w:rsidR="00883920" w:rsidRPr="00211A34" w:rsidRDefault="00883920" w:rsidP="00615CEF">
            <w:pPr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Postępu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920">
              <w:rPr>
                <w:sz w:val="20"/>
                <w:szCs w:val="20"/>
              </w:rPr>
              <w:t>21B</w:t>
            </w:r>
          </w:p>
          <w:p w14:paraId="40493F87" w14:textId="77777777" w:rsidR="00883920" w:rsidRPr="00211A34" w:rsidRDefault="00883920" w:rsidP="00615CEF">
            <w:pPr>
              <w:spacing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02-676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92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516EFB7" w14:textId="21A0A72D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1 - Cena - </w:t>
            </w:r>
            <w:r w:rsidR="005762EF">
              <w:rPr>
                <w:sz w:val="20"/>
                <w:szCs w:val="20"/>
              </w:rPr>
              <w:t>6</w:t>
            </w:r>
            <w:r w:rsidRPr="00883920">
              <w:rPr>
                <w:sz w:val="20"/>
                <w:szCs w:val="20"/>
              </w:rPr>
              <w:t>0.00</w:t>
            </w:r>
          </w:p>
          <w:p w14:paraId="6BF718DE" w14:textId="77777777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2 - Jakość materiału - 0.00</w:t>
            </w:r>
          </w:p>
          <w:p w14:paraId="0181F13E" w14:textId="34393DA5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3 - Czas realizacji zamówienia implantów - </w:t>
            </w:r>
            <w:r w:rsidR="005762EF">
              <w:rPr>
                <w:sz w:val="20"/>
                <w:szCs w:val="20"/>
              </w:rPr>
              <w:t>15</w:t>
            </w:r>
            <w:r w:rsidRPr="00883920">
              <w:rPr>
                <w:sz w:val="20"/>
                <w:szCs w:val="20"/>
              </w:rPr>
              <w:t>.00</w:t>
            </w:r>
          </w:p>
          <w:p w14:paraId="71107CE9" w14:textId="77777777" w:rsidR="00883920" w:rsidRPr="00211A34" w:rsidRDefault="00883920" w:rsidP="00615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4 - Serwis użyczonego sprzętu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94E8FD" w14:textId="20B79336" w:rsidR="00883920" w:rsidRPr="00211A34" w:rsidRDefault="00883920" w:rsidP="00615CEF">
            <w:pPr>
              <w:jc w:val="center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  </w:t>
            </w:r>
            <w:r w:rsidR="005762EF">
              <w:rPr>
                <w:sz w:val="20"/>
                <w:szCs w:val="20"/>
              </w:rPr>
              <w:t>75</w:t>
            </w:r>
            <w:r w:rsidRPr="00883920">
              <w:rPr>
                <w:sz w:val="20"/>
                <w:szCs w:val="20"/>
              </w:rPr>
              <w:t>,00</w:t>
            </w:r>
          </w:p>
        </w:tc>
      </w:tr>
      <w:tr w:rsidR="00883920" w:rsidRPr="00834EF4" w14:paraId="13BC8DD0" w14:textId="77777777" w:rsidTr="00615CEF">
        <w:tc>
          <w:tcPr>
            <w:tcW w:w="2169" w:type="dxa"/>
            <w:shd w:val="clear" w:color="auto" w:fill="auto"/>
          </w:tcPr>
          <w:p w14:paraId="6F00537C" w14:textId="77777777" w:rsidR="00883920" w:rsidRPr="00211A34" w:rsidRDefault="00883920" w:rsidP="00615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83920">
              <w:rPr>
                <w:sz w:val="20"/>
                <w:szCs w:val="20"/>
              </w:rPr>
              <w:t>Bezcementowy trzpień rewizyjny endoprotezy stawu biodrowego - 40 sztuk</w:t>
            </w:r>
          </w:p>
        </w:tc>
        <w:tc>
          <w:tcPr>
            <w:tcW w:w="2793" w:type="dxa"/>
            <w:shd w:val="clear" w:color="auto" w:fill="auto"/>
          </w:tcPr>
          <w:p w14:paraId="7A8FC0D1" w14:textId="77777777" w:rsidR="00883920" w:rsidRPr="00211A34" w:rsidRDefault="00883920" w:rsidP="00615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83920">
              <w:rPr>
                <w:b/>
                <w:bCs/>
                <w:sz w:val="20"/>
                <w:szCs w:val="20"/>
              </w:rPr>
              <w:t>Stryker Polska Sp. z o.o.</w:t>
            </w:r>
          </w:p>
          <w:p w14:paraId="77E50D08" w14:textId="77777777" w:rsidR="00883920" w:rsidRPr="00211A34" w:rsidRDefault="00883920" w:rsidP="00615CEF">
            <w:pPr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Poleczki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920">
              <w:rPr>
                <w:sz w:val="20"/>
                <w:szCs w:val="20"/>
              </w:rPr>
              <w:t>35/-</w:t>
            </w:r>
          </w:p>
          <w:p w14:paraId="2931D688" w14:textId="77777777" w:rsidR="00883920" w:rsidRPr="00211A34" w:rsidRDefault="00883920" w:rsidP="00615CEF">
            <w:pPr>
              <w:spacing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92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7FFE529" w14:textId="6CDF6F16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1 - Cena - </w:t>
            </w:r>
            <w:r w:rsidR="005762EF">
              <w:rPr>
                <w:sz w:val="20"/>
                <w:szCs w:val="20"/>
              </w:rPr>
              <w:t>6</w:t>
            </w:r>
            <w:r w:rsidRPr="00883920">
              <w:rPr>
                <w:sz w:val="20"/>
                <w:szCs w:val="20"/>
              </w:rPr>
              <w:t>0.00</w:t>
            </w:r>
          </w:p>
          <w:p w14:paraId="2F075A38" w14:textId="52B58F3C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2 - Serwis użyczonego sprzętu - </w:t>
            </w:r>
            <w:r w:rsidR="005762EF">
              <w:rPr>
                <w:sz w:val="20"/>
                <w:szCs w:val="20"/>
              </w:rPr>
              <w:t>1</w:t>
            </w:r>
            <w:r w:rsidRPr="00883920">
              <w:rPr>
                <w:sz w:val="20"/>
                <w:szCs w:val="20"/>
              </w:rPr>
              <w:t>0.00</w:t>
            </w:r>
          </w:p>
          <w:p w14:paraId="481CE7CA" w14:textId="045C802C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3 - Czas realizacji zamówienia implantów - </w:t>
            </w:r>
            <w:r w:rsidR="005762EF">
              <w:rPr>
                <w:sz w:val="20"/>
                <w:szCs w:val="20"/>
              </w:rPr>
              <w:t>15</w:t>
            </w:r>
            <w:r w:rsidRPr="00883920">
              <w:rPr>
                <w:sz w:val="20"/>
                <w:szCs w:val="20"/>
              </w:rPr>
              <w:t>.00</w:t>
            </w:r>
          </w:p>
          <w:p w14:paraId="17F51B3C" w14:textId="066AD91F" w:rsidR="00883920" w:rsidRPr="00211A34" w:rsidRDefault="00883920" w:rsidP="00615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4 - Jakość materiału - </w:t>
            </w:r>
            <w:r w:rsidR="005762EF">
              <w:rPr>
                <w:sz w:val="20"/>
                <w:szCs w:val="20"/>
              </w:rPr>
              <w:t>15</w:t>
            </w:r>
            <w:r w:rsidRPr="00883920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228106" w14:textId="241DBAA1" w:rsidR="00883920" w:rsidRPr="00211A34" w:rsidRDefault="00883920" w:rsidP="00615CEF">
            <w:pPr>
              <w:jc w:val="center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 </w:t>
            </w:r>
            <w:r w:rsidR="005762EF">
              <w:rPr>
                <w:sz w:val="20"/>
                <w:szCs w:val="20"/>
              </w:rPr>
              <w:t>10</w:t>
            </w:r>
            <w:r w:rsidRPr="00883920">
              <w:rPr>
                <w:sz w:val="20"/>
                <w:szCs w:val="20"/>
              </w:rPr>
              <w:t>0,00</w:t>
            </w:r>
          </w:p>
        </w:tc>
      </w:tr>
      <w:tr w:rsidR="00883920" w:rsidRPr="00834EF4" w14:paraId="4E090577" w14:textId="77777777" w:rsidTr="00615CEF">
        <w:tc>
          <w:tcPr>
            <w:tcW w:w="2169" w:type="dxa"/>
            <w:shd w:val="clear" w:color="auto" w:fill="auto"/>
          </w:tcPr>
          <w:p w14:paraId="62BD8EFE" w14:textId="77777777" w:rsidR="00883920" w:rsidRPr="00211A34" w:rsidRDefault="00883920" w:rsidP="00615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83920">
              <w:rPr>
                <w:sz w:val="20"/>
                <w:szCs w:val="20"/>
              </w:rPr>
              <w:t>Bezcementowy trzpień rewizyjny endoprotezy stawu biodrowego - 40 sztuk</w:t>
            </w:r>
          </w:p>
        </w:tc>
        <w:tc>
          <w:tcPr>
            <w:tcW w:w="2793" w:type="dxa"/>
            <w:shd w:val="clear" w:color="auto" w:fill="auto"/>
          </w:tcPr>
          <w:p w14:paraId="1D239B8A" w14:textId="77777777" w:rsidR="00883920" w:rsidRPr="00211A34" w:rsidRDefault="00883920" w:rsidP="00615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83920">
              <w:rPr>
                <w:b/>
                <w:bCs/>
                <w:sz w:val="20"/>
                <w:szCs w:val="20"/>
              </w:rPr>
              <w:t>Zimmer Biomet Polska Sp. zo.o.</w:t>
            </w:r>
          </w:p>
          <w:p w14:paraId="7A12BADF" w14:textId="77777777" w:rsidR="00883920" w:rsidRPr="00211A34" w:rsidRDefault="00883920" w:rsidP="00615CEF">
            <w:pPr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920">
              <w:rPr>
                <w:sz w:val="20"/>
                <w:szCs w:val="20"/>
              </w:rPr>
              <w:t>75</w:t>
            </w:r>
          </w:p>
          <w:p w14:paraId="3B97F0A0" w14:textId="77777777" w:rsidR="00883920" w:rsidRPr="00211A34" w:rsidRDefault="00883920" w:rsidP="00615CEF">
            <w:pPr>
              <w:spacing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92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EF70E74" w14:textId="43580077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1 - Cena </w:t>
            </w:r>
            <w:r w:rsidR="005762EF">
              <w:rPr>
                <w:sz w:val="20"/>
                <w:szCs w:val="20"/>
              </w:rPr>
              <w:t>–</w:t>
            </w:r>
            <w:r w:rsidRPr="00883920">
              <w:rPr>
                <w:sz w:val="20"/>
                <w:szCs w:val="20"/>
              </w:rPr>
              <w:t xml:space="preserve"> </w:t>
            </w:r>
            <w:r w:rsidR="005762EF">
              <w:rPr>
                <w:sz w:val="20"/>
                <w:szCs w:val="20"/>
              </w:rPr>
              <w:t>53.89</w:t>
            </w:r>
          </w:p>
          <w:p w14:paraId="76F25A4B" w14:textId="77777777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2 - Serwis użyczonego sprzętu - 0.00</w:t>
            </w:r>
          </w:p>
          <w:p w14:paraId="4A7EED80" w14:textId="538927AD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3 - Czas realizacji zamówienia implantów - </w:t>
            </w:r>
            <w:r w:rsidR="005762EF">
              <w:rPr>
                <w:sz w:val="20"/>
                <w:szCs w:val="20"/>
              </w:rPr>
              <w:t>15</w:t>
            </w:r>
            <w:r w:rsidRPr="00883920">
              <w:rPr>
                <w:sz w:val="20"/>
                <w:szCs w:val="20"/>
              </w:rPr>
              <w:t>.00</w:t>
            </w:r>
          </w:p>
          <w:p w14:paraId="026A23E4" w14:textId="485C6B0E" w:rsidR="00883920" w:rsidRPr="00211A34" w:rsidRDefault="00883920" w:rsidP="00615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4 - Jakość materiału - </w:t>
            </w:r>
            <w:r w:rsidR="005762EF">
              <w:rPr>
                <w:sz w:val="20"/>
                <w:szCs w:val="20"/>
              </w:rPr>
              <w:t>15</w:t>
            </w:r>
            <w:r w:rsidRPr="00883920">
              <w:rPr>
                <w:sz w:val="20"/>
                <w:szCs w:val="20"/>
              </w:rPr>
              <w:t>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EF93E1" w14:textId="1C4F207D" w:rsidR="00883920" w:rsidRPr="00211A34" w:rsidRDefault="00883920" w:rsidP="00615CEF">
            <w:pPr>
              <w:jc w:val="center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  </w:t>
            </w:r>
            <w:r w:rsidR="005762EF">
              <w:rPr>
                <w:sz w:val="20"/>
                <w:szCs w:val="20"/>
              </w:rPr>
              <w:t>68,89</w:t>
            </w:r>
          </w:p>
        </w:tc>
      </w:tr>
      <w:tr w:rsidR="00883920" w:rsidRPr="00834EF4" w14:paraId="1809DC33" w14:textId="77777777" w:rsidTr="00615CEF">
        <w:tc>
          <w:tcPr>
            <w:tcW w:w="2169" w:type="dxa"/>
            <w:shd w:val="clear" w:color="auto" w:fill="auto"/>
          </w:tcPr>
          <w:p w14:paraId="2F929A92" w14:textId="77777777" w:rsidR="00883920" w:rsidRPr="00211A34" w:rsidRDefault="00883920" w:rsidP="00615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83920">
              <w:rPr>
                <w:sz w:val="20"/>
                <w:szCs w:val="20"/>
              </w:rPr>
              <w:t>Modularny system protez poresekcyjnych - 20 sztuk</w:t>
            </w:r>
          </w:p>
        </w:tc>
        <w:tc>
          <w:tcPr>
            <w:tcW w:w="2793" w:type="dxa"/>
            <w:shd w:val="clear" w:color="auto" w:fill="auto"/>
          </w:tcPr>
          <w:p w14:paraId="264095CD" w14:textId="19BAC653" w:rsidR="00883920" w:rsidRPr="00211A34" w:rsidRDefault="00071630" w:rsidP="00615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</w:t>
            </w:r>
            <w:r w:rsidR="00883920" w:rsidRPr="00883920">
              <w:rPr>
                <w:b/>
                <w:bCs/>
                <w:sz w:val="20"/>
                <w:szCs w:val="20"/>
              </w:rPr>
              <w:t>mplantcast Polska Sp. z o.o.</w:t>
            </w:r>
          </w:p>
          <w:p w14:paraId="16BFAD3F" w14:textId="77777777" w:rsidR="00883920" w:rsidRPr="00211A34" w:rsidRDefault="00883920" w:rsidP="00615CEF">
            <w:pPr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Postępu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920">
              <w:rPr>
                <w:sz w:val="20"/>
                <w:szCs w:val="20"/>
              </w:rPr>
              <w:t>21B</w:t>
            </w:r>
          </w:p>
          <w:p w14:paraId="52660035" w14:textId="77777777" w:rsidR="00883920" w:rsidRPr="00211A34" w:rsidRDefault="00883920" w:rsidP="00615CEF">
            <w:pPr>
              <w:spacing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02-676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92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E22E58B" w14:textId="2D571BE5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1 - Cena - </w:t>
            </w:r>
            <w:r w:rsidR="00071630">
              <w:rPr>
                <w:sz w:val="20"/>
                <w:szCs w:val="20"/>
              </w:rPr>
              <w:t>6</w:t>
            </w:r>
            <w:r w:rsidRPr="00883920">
              <w:rPr>
                <w:sz w:val="20"/>
                <w:szCs w:val="20"/>
              </w:rPr>
              <w:t>0.00</w:t>
            </w:r>
          </w:p>
          <w:p w14:paraId="0BCCDBBE" w14:textId="77777777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2 - Serwis użyczonego sprzętu - 0.00</w:t>
            </w:r>
          </w:p>
          <w:p w14:paraId="4D16BE1F" w14:textId="16304787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3 - Czas realizacji zamówienia implantów - </w:t>
            </w:r>
            <w:r w:rsidR="00071630">
              <w:rPr>
                <w:sz w:val="20"/>
                <w:szCs w:val="20"/>
              </w:rPr>
              <w:t>15</w:t>
            </w:r>
            <w:r w:rsidRPr="00883920">
              <w:rPr>
                <w:sz w:val="20"/>
                <w:szCs w:val="20"/>
              </w:rPr>
              <w:t>.00</w:t>
            </w:r>
          </w:p>
          <w:p w14:paraId="7C888AA4" w14:textId="77777777" w:rsidR="00883920" w:rsidRPr="00211A34" w:rsidRDefault="00883920" w:rsidP="00615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4 - Jakość implantów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3BBE8D" w14:textId="5B0EF159" w:rsidR="00883920" w:rsidRPr="00211A34" w:rsidRDefault="00883920" w:rsidP="00615CEF">
            <w:pPr>
              <w:jc w:val="center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  </w:t>
            </w:r>
            <w:r w:rsidR="00071630">
              <w:rPr>
                <w:sz w:val="20"/>
                <w:szCs w:val="20"/>
              </w:rPr>
              <w:t>75</w:t>
            </w:r>
            <w:r w:rsidRPr="00883920">
              <w:rPr>
                <w:sz w:val="20"/>
                <w:szCs w:val="20"/>
              </w:rPr>
              <w:t>,00</w:t>
            </w:r>
          </w:p>
        </w:tc>
      </w:tr>
      <w:tr w:rsidR="00883920" w:rsidRPr="00834EF4" w14:paraId="3A42A24F" w14:textId="77777777" w:rsidTr="00615CEF">
        <w:tc>
          <w:tcPr>
            <w:tcW w:w="2169" w:type="dxa"/>
            <w:shd w:val="clear" w:color="auto" w:fill="auto"/>
          </w:tcPr>
          <w:p w14:paraId="4414B03B" w14:textId="77777777" w:rsidR="00883920" w:rsidRPr="00211A34" w:rsidRDefault="00883920" w:rsidP="00615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83920">
              <w:rPr>
                <w:sz w:val="20"/>
                <w:szCs w:val="20"/>
              </w:rPr>
              <w:t>Modularny system protez poresekcyjnych - 20 sztuk</w:t>
            </w:r>
          </w:p>
        </w:tc>
        <w:tc>
          <w:tcPr>
            <w:tcW w:w="2793" w:type="dxa"/>
            <w:shd w:val="clear" w:color="auto" w:fill="auto"/>
          </w:tcPr>
          <w:p w14:paraId="68B99D26" w14:textId="77777777" w:rsidR="00883920" w:rsidRPr="00211A34" w:rsidRDefault="00883920" w:rsidP="00615C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83920">
              <w:rPr>
                <w:b/>
                <w:bCs/>
                <w:sz w:val="20"/>
                <w:szCs w:val="20"/>
              </w:rPr>
              <w:t>Zimmer Biomet Polska Sp. zo.o.</w:t>
            </w:r>
          </w:p>
          <w:p w14:paraId="33CEB337" w14:textId="77777777" w:rsidR="00883920" w:rsidRPr="00211A34" w:rsidRDefault="00883920" w:rsidP="00615CEF">
            <w:pPr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Płowiecka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920">
              <w:rPr>
                <w:sz w:val="20"/>
                <w:szCs w:val="20"/>
              </w:rPr>
              <w:t>75</w:t>
            </w:r>
          </w:p>
          <w:p w14:paraId="1BBE1ADA" w14:textId="77777777" w:rsidR="00883920" w:rsidRPr="00211A34" w:rsidRDefault="00883920" w:rsidP="00615CEF">
            <w:pPr>
              <w:spacing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04-501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83920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718D6D0" w14:textId="5F3AF7BF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1 - Cena </w:t>
            </w:r>
            <w:r w:rsidR="00071630">
              <w:rPr>
                <w:sz w:val="20"/>
                <w:szCs w:val="20"/>
              </w:rPr>
              <w:t>–</w:t>
            </w:r>
            <w:r w:rsidRPr="00883920">
              <w:rPr>
                <w:sz w:val="20"/>
                <w:szCs w:val="20"/>
              </w:rPr>
              <w:t xml:space="preserve"> </w:t>
            </w:r>
            <w:r w:rsidR="00071630">
              <w:rPr>
                <w:sz w:val="20"/>
                <w:szCs w:val="20"/>
              </w:rPr>
              <w:t>21.39</w:t>
            </w:r>
          </w:p>
          <w:p w14:paraId="3EF5DD8D" w14:textId="77777777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2 - Serwis użyczonego sprzętu - 0.00</w:t>
            </w:r>
          </w:p>
          <w:p w14:paraId="79414AF4" w14:textId="1B05062A" w:rsidR="00883920" w:rsidRPr="00883920" w:rsidRDefault="00883920" w:rsidP="00615CEF">
            <w:pPr>
              <w:spacing w:before="40" w:after="40"/>
              <w:rPr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3 - Czas realizacji zamówienia implantów - </w:t>
            </w:r>
            <w:r w:rsidR="00071630">
              <w:rPr>
                <w:sz w:val="20"/>
                <w:szCs w:val="20"/>
              </w:rPr>
              <w:t>15</w:t>
            </w:r>
            <w:r w:rsidRPr="00883920">
              <w:rPr>
                <w:sz w:val="20"/>
                <w:szCs w:val="20"/>
              </w:rPr>
              <w:t>.00</w:t>
            </w:r>
          </w:p>
          <w:p w14:paraId="58E55F96" w14:textId="77777777" w:rsidR="00883920" w:rsidRPr="00211A34" w:rsidRDefault="00883920" w:rsidP="00615C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>4 - Jakość implantów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90DB86" w14:textId="780F8A1D" w:rsidR="00883920" w:rsidRPr="00211A34" w:rsidRDefault="00883920" w:rsidP="00615CEF">
            <w:pPr>
              <w:jc w:val="center"/>
              <w:rPr>
                <w:color w:val="000000"/>
                <w:sz w:val="20"/>
                <w:szCs w:val="20"/>
              </w:rPr>
            </w:pPr>
            <w:r w:rsidRPr="00883920">
              <w:rPr>
                <w:sz w:val="20"/>
                <w:szCs w:val="20"/>
              </w:rPr>
              <w:t xml:space="preserve">  </w:t>
            </w:r>
            <w:r w:rsidR="00071630">
              <w:rPr>
                <w:sz w:val="20"/>
                <w:szCs w:val="20"/>
              </w:rPr>
              <w:t>36,39</w:t>
            </w:r>
          </w:p>
        </w:tc>
      </w:tr>
    </w:tbl>
    <w:p w14:paraId="25BD8A15" w14:textId="77777777" w:rsidR="00272330" w:rsidRDefault="00272330" w:rsidP="00272330">
      <w:pPr>
        <w:spacing w:after="40" w:line="276" w:lineRule="auto"/>
        <w:jc w:val="both"/>
        <w:rPr>
          <w:sz w:val="20"/>
          <w:szCs w:val="20"/>
        </w:rPr>
      </w:pPr>
    </w:p>
    <w:p w14:paraId="2E27BF76" w14:textId="47FBE644" w:rsidR="00272330" w:rsidRPr="00272330" w:rsidRDefault="00272330" w:rsidP="00272330">
      <w:pPr>
        <w:spacing w:after="40" w:line="276" w:lineRule="auto"/>
        <w:jc w:val="both"/>
        <w:rPr>
          <w:sz w:val="20"/>
          <w:szCs w:val="20"/>
        </w:rPr>
      </w:pPr>
      <w:r w:rsidRPr="00272330">
        <w:rPr>
          <w:sz w:val="20"/>
          <w:szCs w:val="20"/>
        </w:rPr>
        <w:t>Informacja o terminie zawarcia umowy:</w:t>
      </w:r>
    </w:p>
    <w:p w14:paraId="45E8E5F0" w14:textId="77777777" w:rsidR="00272330" w:rsidRPr="00272330" w:rsidRDefault="00272330" w:rsidP="00272330">
      <w:pPr>
        <w:spacing w:after="120" w:line="276" w:lineRule="auto"/>
        <w:jc w:val="both"/>
        <w:rPr>
          <w:sz w:val="20"/>
          <w:szCs w:val="20"/>
        </w:rPr>
      </w:pPr>
      <w:r w:rsidRPr="00272330">
        <w:rPr>
          <w:sz w:val="20"/>
          <w:szCs w:val="20"/>
        </w:rPr>
        <w:t>Umowa w sprawie zamówienia publicznego, zgodnie z art. 264 ust. 1 ustawy Pzp, zostanie zawarta, z uwzględnieniem art. 577 ustawy Pzp, w terminie nie krótszym niż 10 dni od dnia przesłania niniejszego zawiadomienia o wyborze najkorzystniejszej oferty.</w:t>
      </w:r>
    </w:p>
    <w:p w14:paraId="12C9FA63" w14:textId="77777777" w:rsidR="00272330" w:rsidRPr="00272330" w:rsidRDefault="00272330" w:rsidP="00272330">
      <w:pPr>
        <w:spacing w:line="276" w:lineRule="auto"/>
        <w:jc w:val="both"/>
        <w:rPr>
          <w:sz w:val="20"/>
          <w:szCs w:val="20"/>
        </w:rPr>
      </w:pPr>
      <w:r w:rsidRPr="00272330">
        <w:rPr>
          <w:sz w:val="20"/>
          <w:szCs w:val="20"/>
        </w:rPr>
        <w:t>Umowa w sprawie zamówienia publicznego może być zawarta przed upływem terminu, o którym mowa powyżej, jeżeli zachodzą okoliczności wymienione w art. 264 ust. 2 ustawy Pzp.</w:t>
      </w:r>
    </w:p>
    <w:p w14:paraId="70513741" w14:textId="77777777" w:rsidR="00B464D3" w:rsidRPr="004229DE" w:rsidRDefault="00883920" w:rsidP="00071630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 xml:space="preserve"> </w:t>
      </w:r>
      <w:r w:rsidR="00B464D3" w:rsidRPr="004229DE">
        <w:rPr>
          <w:i/>
          <w:sz w:val="22"/>
          <w:szCs w:val="22"/>
        </w:rPr>
        <w:t>Zamawiający</w:t>
      </w:r>
    </w:p>
    <w:p w14:paraId="1B815CFE" w14:textId="77777777" w:rsidR="00071630" w:rsidRDefault="00883920" w:rsidP="00071630">
      <w:pPr>
        <w:jc w:val="right"/>
        <w:rPr>
          <w:sz w:val="22"/>
          <w:szCs w:val="22"/>
        </w:rPr>
      </w:pPr>
      <w:r w:rsidRPr="00883920">
        <w:rPr>
          <w:sz w:val="22"/>
          <w:szCs w:val="22"/>
        </w:rPr>
        <w:t xml:space="preserve">  </w:t>
      </w:r>
      <w:r w:rsidR="00071630">
        <w:rPr>
          <w:sz w:val="22"/>
          <w:szCs w:val="22"/>
        </w:rPr>
        <w:t xml:space="preserve">Z-ca Dyrektora ds. Finansowych </w:t>
      </w:r>
    </w:p>
    <w:p w14:paraId="76C1B9B6" w14:textId="3FA441E9" w:rsidR="008642B3" w:rsidRPr="00D168A0" w:rsidRDefault="00071630" w:rsidP="00071630">
      <w:pPr>
        <w:jc w:val="right"/>
        <w:rPr>
          <w:sz w:val="32"/>
          <w:szCs w:val="32"/>
        </w:rPr>
      </w:pPr>
      <w:r>
        <w:rPr>
          <w:sz w:val="22"/>
          <w:szCs w:val="22"/>
        </w:rPr>
        <w:t xml:space="preserve">mgr </w:t>
      </w:r>
      <w:r w:rsidR="00883920" w:rsidRPr="00883920">
        <w:rPr>
          <w:sz w:val="22"/>
          <w:szCs w:val="22"/>
        </w:rPr>
        <w:t>Dorota</w:t>
      </w:r>
      <w:r w:rsidR="00B464D3" w:rsidRPr="004229DE">
        <w:rPr>
          <w:sz w:val="22"/>
          <w:szCs w:val="22"/>
        </w:rPr>
        <w:t xml:space="preserve"> </w:t>
      </w:r>
      <w:bookmarkEnd w:id="0"/>
      <w:r w:rsidR="00883920" w:rsidRPr="00883920">
        <w:rPr>
          <w:sz w:val="22"/>
          <w:szCs w:val="22"/>
        </w:rPr>
        <w:t>Gołąb-Bełtowicz</w:t>
      </w:r>
    </w:p>
    <w:sectPr w:rsidR="008642B3" w:rsidRPr="00D168A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5E610" w14:textId="77777777" w:rsidR="005C3549" w:rsidRDefault="005C3549">
      <w:r>
        <w:separator/>
      </w:r>
    </w:p>
  </w:endnote>
  <w:endnote w:type="continuationSeparator" w:id="0">
    <w:p w14:paraId="29AB1D80" w14:textId="77777777" w:rsidR="005C3549" w:rsidRDefault="005C3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921C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61BC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0569C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1B7DD2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1547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061CF" w14:textId="77777777" w:rsidR="005C3549" w:rsidRDefault="005C3549">
      <w:r>
        <w:separator/>
      </w:r>
    </w:p>
  </w:footnote>
  <w:footnote w:type="continuationSeparator" w:id="0">
    <w:p w14:paraId="08641CDD" w14:textId="77777777" w:rsidR="005C3549" w:rsidRDefault="005C3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E44C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16B6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E091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549"/>
    <w:rsid w:val="00022322"/>
    <w:rsid w:val="00042497"/>
    <w:rsid w:val="00071630"/>
    <w:rsid w:val="000C1E6F"/>
    <w:rsid w:val="000E4E56"/>
    <w:rsid w:val="001A1468"/>
    <w:rsid w:val="001B7815"/>
    <w:rsid w:val="001D1EEC"/>
    <w:rsid w:val="001F5983"/>
    <w:rsid w:val="00211A34"/>
    <w:rsid w:val="00272330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762EF"/>
    <w:rsid w:val="00596EA3"/>
    <w:rsid w:val="00596FD7"/>
    <w:rsid w:val="005C3549"/>
    <w:rsid w:val="005E5BFF"/>
    <w:rsid w:val="00607F9B"/>
    <w:rsid w:val="00644DCB"/>
    <w:rsid w:val="00657C1E"/>
    <w:rsid w:val="00657FA3"/>
    <w:rsid w:val="006E3089"/>
    <w:rsid w:val="00712C39"/>
    <w:rsid w:val="00756CDA"/>
    <w:rsid w:val="007E2ACC"/>
    <w:rsid w:val="007E68C5"/>
    <w:rsid w:val="00832144"/>
    <w:rsid w:val="00836DAF"/>
    <w:rsid w:val="00842401"/>
    <w:rsid w:val="008567C7"/>
    <w:rsid w:val="008642B3"/>
    <w:rsid w:val="00883920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91EBD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FB9A76"/>
  <w15:chartTrackingRefBased/>
  <w15:docId w15:val="{8A6BB02D-BD23-46BC-9CE9-7E4AF35B5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8839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690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2</cp:revision>
  <cp:lastPrinted>1899-12-31T23:00:00Z</cp:lastPrinted>
  <dcterms:created xsi:type="dcterms:W3CDTF">2022-11-18T08:55:00Z</dcterms:created>
  <dcterms:modified xsi:type="dcterms:W3CDTF">2022-11-18T08:55:00Z</dcterms:modified>
</cp:coreProperties>
</file>