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0E3AACD0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531CCE" w:rsidRPr="00531CCE">
        <w:rPr>
          <w:b/>
        </w:rPr>
        <w:t>Dostawa laptopa dla WIMiC  KC-zp 272-638/2</w:t>
      </w:r>
      <w:r w:rsidR="00C1289D" w:rsidRPr="00C1289D">
        <w:rPr>
          <w:b/>
        </w:rPr>
        <w:t>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64AD0BC9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0FD1DB6D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</w:t>
      </w:r>
      <w:r w:rsidR="00531CCE">
        <w:rPr>
          <w:b/>
          <w:bCs/>
        </w:rPr>
        <w:t>…</w:t>
      </w:r>
      <w:r w:rsidR="00D97C79" w:rsidRPr="00EF68E5">
        <w:rPr>
          <w:b/>
          <w:bCs/>
        </w:rPr>
        <w:t xml:space="preserve"> 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</w:p>
    <w:p w14:paraId="124DB73A" w14:textId="38ABD80E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</w:t>
      </w:r>
      <w:r w:rsidR="00305112">
        <w:rPr>
          <w:b/>
          <w:bCs/>
        </w:rPr>
        <w:t>miesięcy</w:t>
      </w:r>
      <w:r w:rsidR="00432B68">
        <w:rPr>
          <w:b/>
          <w:bCs/>
        </w:rPr>
        <w:t xml:space="preserve"> 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4515E11F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(ych)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70BF8" w14:textId="77777777" w:rsidR="007A3D0F" w:rsidRDefault="007A3D0F">
      <w:r>
        <w:separator/>
      </w:r>
    </w:p>
  </w:endnote>
  <w:endnote w:type="continuationSeparator" w:id="0">
    <w:p w14:paraId="2D4F9BAA" w14:textId="77777777" w:rsidR="007A3D0F" w:rsidRDefault="007A3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D9171" w14:textId="77777777" w:rsidR="007A3D0F" w:rsidRDefault="007A3D0F">
      <w:r>
        <w:separator/>
      </w:r>
    </w:p>
  </w:footnote>
  <w:footnote w:type="continuationSeparator" w:id="0">
    <w:p w14:paraId="6F6CBBB0" w14:textId="77777777" w:rsidR="007A3D0F" w:rsidRDefault="007A3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305112"/>
    <w:rsid w:val="0031471C"/>
    <w:rsid w:val="00315A4A"/>
    <w:rsid w:val="0032786A"/>
    <w:rsid w:val="003A2460"/>
    <w:rsid w:val="003A2B1A"/>
    <w:rsid w:val="003E7248"/>
    <w:rsid w:val="00432B68"/>
    <w:rsid w:val="00456CE6"/>
    <w:rsid w:val="004660A2"/>
    <w:rsid w:val="004B7300"/>
    <w:rsid w:val="004C6753"/>
    <w:rsid w:val="00531CCE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6E02A3"/>
    <w:rsid w:val="007748F0"/>
    <w:rsid w:val="007A3D0F"/>
    <w:rsid w:val="007A4321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A0022B"/>
    <w:rsid w:val="00A346FE"/>
    <w:rsid w:val="00A47B4D"/>
    <w:rsid w:val="00A83018"/>
    <w:rsid w:val="00B2030A"/>
    <w:rsid w:val="00B774DC"/>
    <w:rsid w:val="00C1289D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2002E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486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5</cp:revision>
  <cp:lastPrinted>2022-06-02T12:49:00Z</cp:lastPrinted>
  <dcterms:created xsi:type="dcterms:W3CDTF">2022-10-14T06:46:00Z</dcterms:created>
  <dcterms:modified xsi:type="dcterms:W3CDTF">2022-10-21T12:54:00Z</dcterms:modified>
</cp:coreProperties>
</file>