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1D550CBA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84D42" w:rsidRPr="00F84D42">
        <w:rPr>
          <w:b/>
          <w:sz w:val="22"/>
          <w:szCs w:val="22"/>
        </w:rPr>
        <w:t>Kurs języka programowania C++ dla pracowników naukowo-dydaktycznych WEIP w ramach projektu POWR.03.05.00-00-Z309/18 - KC-zp.272-</w:t>
      </w:r>
      <w:r w:rsidR="003C44F5">
        <w:rPr>
          <w:b/>
          <w:sz w:val="22"/>
          <w:szCs w:val="22"/>
        </w:rPr>
        <w:t>681</w:t>
      </w:r>
      <w:bookmarkStart w:id="0" w:name="_GoBack"/>
      <w:bookmarkEnd w:id="0"/>
      <w:r w:rsidR="00F84D42" w:rsidRPr="00F84D42">
        <w:rPr>
          <w:b/>
          <w:sz w:val="22"/>
          <w:szCs w:val="22"/>
        </w:rPr>
        <w:t>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6525FC0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Wykształcenie ………………………………………………………</w:t>
            </w:r>
          </w:p>
          <w:p w14:paraId="5130303A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…………………………………………………………………….</w:t>
            </w:r>
          </w:p>
          <w:p w14:paraId="40B6F511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45E4586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projektu, zamówienia w ramach którego miało miejsce wdrożenie oprogramowania ………………………………………</w:t>
            </w:r>
          </w:p>
          <w:p w14:paraId="64204F5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</w:t>
            </w:r>
          </w:p>
          <w:p w14:paraId="4690BA56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39494724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odbiorcy oprogramowania …………………………………</w:t>
            </w:r>
          </w:p>
          <w:p w14:paraId="4B3AF802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…………………………………………………………………..</w:t>
            </w:r>
          </w:p>
          <w:p w14:paraId="37F4DA06" w14:textId="073B5F16" w:rsidR="00232E48" w:rsidRPr="00431178" w:rsidRDefault="00232E48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1EED3" w14:textId="77777777" w:rsidR="004A2A68" w:rsidRDefault="004A2A68">
      <w:r>
        <w:separator/>
      </w:r>
    </w:p>
  </w:endnote>
  <w:endnote w:type="continuationSeparator" w:id="0">
    <w:p w14:paraId="25A8EB42" w14:textId="77777777" w:rsidR="004A2A68" w:rsidRDefault="004A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C61BF" w14:textId="77777777" w:rsidR="004A2A68" w:rsidRDefault="004A2A68">
      <w:r>
        <w:separator/>
      </w:r>
    </w:p>
  </w:footnote>
  <w:footnote w:type="continuationSeparator" w:id="0">
    <w:p w14:paraId="65C239FA" w14:textId="77777777" w:rsidR="004A2A68" w:rsidRDefault="004A2A68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06756"/>
    <w:rsid w:val="00045736"/>
    <w:rsid w:val="00067509"/>
    <w:rsid w:val="000B2DD7"/>
    <w:rsid w:val="000D3BCB"/>
    <w:rsid w:val="001B3A67"/>
    <w:rsid w:val="001B3DE3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3C44F5"/>
    <w:rsid w:val="003E5A3A"/>
    <w:rsid w:val="00461FD7"/>
    <w:rsid w:val="004A2A68"/>
    <w:rsid w:val="00517D50"/>
    <w:rsid w:val="00527F15"/>
    <w:rsid w:val="0056690C"/>
    <w:rsid w:val="00572BBC"/>
    <w:rsid w:val="00580322"/>
    <w:rsid w:val="005D357A"/>
    <w:rsid w:val="005E45BB"/>
    <w:rsid w:val="005F6749"/>
    <w:rsid w:val="006828A2"/>
    <w:rsid w:val="006C3F19"/>
    <w:rsid w:val="00717066"/>
    <w:rsid w:val="00721E1F"/>
    <w:rsid w:val="00786C56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84D4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3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5</cp:revision>
  <cp:lastPrinted>2022-04-22T13:13:00Z</cp:lastPrinted>
  <dcterms:created xsi:type="dcterms:W3CDTF">2022-05-23T08:12:00Z</dcterms:created>
  <dcterms:modified xsi:type="dcterms:W3CDTF">2022-11-08T11:16:00Z</dcterms:modified>
</cp:coreProperties>
</file>