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0E1DD" w14:textId="2F433713" w:rsidR="008D2AB8" w:rsidRPr="0077418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74185">
        <w:rPr>
          <w:rFonts w:ascii="Times New Roman" w:hAnsi="Times New Roman"/>
          <w:sz w:val="22"/>
          <w:szCs w:val="22"/>
        </w:rPr>
        <w:t>1</w:t>
      </w:r>
    </w:p>
    <w:p w14:paraId="78F5A7A2" w14:textId="77777777" w:rsidR="008D2AB8" w:rsidRPr="0077418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32CF594" w14:textId="77777777" w:rsidR="008D2AB8" w:rsidRPr="0077418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FORMULARZ OFERTY</w:t>
      </w:r>
    </w:p>
    <w:p w14:paraId="6ED5EED4" w14:textId="77777777" w:rsidR="008D2AB8" w:rsidRPr="0077418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165F162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NAZWA WYKONAWCY:……………………………………………………………………..</w:t>
      </w:r>
    </w:p>
    <w:p w14:paraId="2EEA1099" w14:textId="77777777" w:rsidR="002063F0" w:rsidRPr="00774185" w:rsidRDefault="002063F0" w:rsidP="002063F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48B88CF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ADRES:…………………………………………………………………………………………</w:t>
      </w:r>
    </w:p>
    <w:p w14:paraId="580C5520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C2A83FD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TEL.</w:t>
      </w:r>
      <w:r w:rsidRPr="00774185">
        <w:rPr>
          <w:sz w:val="22"/>
          <w:szCs w:val="22"/>
        </w:rPr>
        <w:t>……………………………………………………………………………………………..</w:t>
      </w:r>
    </w:p>
    <w:p w14:paraId="3616792C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 xml:space="preserve">FAX </w:t>
      </w:r>
      <w:r w:rsidRPr="00774185">
        <w:rPr>
          <w:sz w:val="22"/>
          <w:szCs w:val="22"/>
        </w:rPr>
        <w:t>…………………………………………………………………………………………….</w:t>
      </w:r>
    </w:p>
    <w:p w14:paraId="173354FE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7505D1B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  <w:lang w:val="de-DE"/>
        </w:rPr>
        <w:t xml:space="preserve">NIP…………………………………. </w:t>
      </w:r>
      <w:r w:rsidRPr="00774185">
        <w:rPr>
          <w:sz w:val="22"/>
          <w:szCs w:val="22"/>
        </w:rPr>
        <w:t>REGON:………………………………………………...</w:t>
      </w:r>
    </w:p>
    <w:p w14:paraId="51109D90" w14:textId="77777777" w:rsidR="002063F0" w:rsidRPr="00774185" w:rsidRDefault="002063F0" w:rsidP="002063F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74185">
        <w:rPr>
          <w:sz w:val="22"/>
          <w:szCs w:val="22"/>
        </w:rPr>
        <w:t>BANK/ NR KONTA ……………………</w:t>
      </w:r>
    </w:p>
    <w:p w14:paraId="5726D922" w14:textId="4F71DED5" w:rsidR="008D2AB8" w:rsidRPr="0077418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864D308" w14:textId="77777777" w:rsidR="008D2AB8" w:rsidRPr="00774185" w:rsidRDefault="008D2AB8" w:rsidP="008D2AB8">
      <w:pPr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Do: Nazwa i siedziba Zamawiającego:</w:t>
      </w:r>
    </w:p>
    <w:p w14:paraId="1F00A00B" w14:textId="77777777" w:rsidR="006551C2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Akademia Górniczo - Hutnicza</w:t>
      </w:r>
    </w:p>
    <w:p w14:paraId="76087A11" w14:textId="77777777" w:rsidR="006551C2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im. Stanisława Staszica w Krakowie</w:t>
      </w:r>
    </w:p>
    <w:p w14:paraId="3E3FE798" w14:textId="77777777" w:rsidR="008D2AB8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Dział Zamówień Publicznych</w:t>
      </w:r>
      <w:r w:rsidR="008D2AB8" w:rsidRPr="00774185">
        <w:rPr>
          <w:b/>
          <w:sz w:val="22"/>
          <w:szCs w:val="22"/>
        </w:rPr>
        <w:t xml:space="preserve">  </w:t>
      </w:r>
    </w:p>
    <w:p w14:paraId="34A49127" w14:textId="77777777" w:rsidR="008D2AB8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Al. Mickiewicza</w:t>
      </w:r>
      <w:r w:rsidR="008D2AB8" w:rsidRPr="00774185">
        <w:rPr>
          <w:b/>
          <w:sz w:val="22"/>
          <w:szCs w:val="22"/>
        </w:rPr>
        <w:t xml:space="preserve"> </w:t>
      </w:r>
      <w:r w:rsidRPr="00774185">
        <w:rPr>
          <w:b/>
          <w:sz w:val="22"/>
          <w:szCs w:val="22"/>
        </w:rPr>
        <w:t>30</w:t>
      </w:r>
      <w:r w:rsidR="008D2AB8" w:rsidRPr="00774185">
        <w:rPr>
          <w:b/>
          <w:sz w:val="22"/>
          <w:szCs w:val="22"/>
        </w:rPr>
        <w:t xml:space="preserve"> </w:t>
      </w:r>
    </w:p>
    <w:p w14:paraId="28616454" w14:textId="77777777" w:rsidR="008D2AB8" w:rsidRPr="00774185" w:rsidRDefault="006551C2" w:rsidP="008D2AB8">
      <w:pPr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30-059</w:t>
      </w:r>
      <w:r w:rsidR="008D2AB8" w:rsidRPr="00774185">
        <w:rPr>
          <w:b/>
          <w:sz w:val="22"/>
          <w:szCs w:val="22"/>
        </w:rPr>
        <w:t xml:space="preserve"> </w:t>
      </w:r>
      <w:r w:rsidRPr="00774185">
        <w:rPr>
          <w:b/>
          <w:sz w:val="22"/>
          <w:szCs w:val="22"/>
        </w:rPr>
        <w:t>Kraków</w:t>
      </w:r>
      <w:r w:rsidR="008D2AB8" w:rsidRPr="00774185">
        <w:rPr>
          <w:b/>
          <w:sz w:val="22"/>
          <w:szCs w:val="22"/>
        </w:rPr>
        <w:t xml:space="preserve">,  </w:t>
      </w:r>
    </w:p>
    <w:p w14:paraId="3B52B838" w14:textId="77777777" w:rsidR="008D2AB8" w:rsidRPr="00774185" w:rsidRDefault="008D2AB8" w:rsidP="008D2AB8">
      <w:pPr>
        <w:ind w:firstLine="3969"/>
        <w:rPr>
          <w:b/>
          <w:sz w:val="22"/>
          <w:szCs w:val="22"/>
        </w:rPr>
      </w:pPr>
    </w:p>
    <w:p w14:paraId="6F71FDAE" w14:textId="501675B1" w:rsidR="008D2AB8" w:rsidRPr="0077418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Przystępując do postępowania o udzielenie zamówienia publicznego, którego przedmiotem jest </w:t>
      </w:r>
      <w:r w:rsidR="006551C2" w:rsidRPr="00774185">
        <w:rPr>
          <w:b/>
          <w:sz w:val="22"/>
          <w:szCs w:val="22"/>
        </w:rPr>
        <w:t xml:space="preserve">dostawa materiałów reklamowych na potrzeby </w:t>
      </w:r>
      <w:proofErr w:type="spellStart"/>
      <w:r w:rsidR="006551C2" w:rsidRPr="00774185">
        <w:rPr>
          <w:b/>
          <w:sz w:val="22"/>
          <w:szCs w:val="22"/>
        </w:rPr>
        <w:t>WIEiT</w:t>
      </w:r>
      <w:proofErr w:type="spellEnd"/>
      <w:r w:rsidR="006551C2" w:rsidRPr="00774185">
        <w:rPr>
          <w:b/>
          <w:sz w:val="22"/>
          <w:szCs w:val="22"/>
        </w:rPr>
        <w:t xml:space="preserve"> - KC-zp.272-680/22</w:t>
      </w:r>
      <w:r w:rsidRPr="00774185">
        <w:rPr>
          <w:b/>
          <w:sz w:val="22"/>
          <w:szCs w:val="22"/>
        </w:rPr>
        <w:t xml:space="preserve">, </w:t>
      </w:r>
      <w:r w:rsidRPr="00774185">
        <w:rPr>
          <w:sz w:val="22"/>
          <w:szCs w:val="22"/>
        </w:rPr>
        <w:t>oferuję realizację przedmiotu zamówienia,</w:t>
      </w:r>
      <w:r w:rsidR="00F3548C" w:rsidRPr="00774185">
        <w:rPr>
          <w:sz w:val="22"/>
          <w:szCs w:val="22"/>
        </w:rPr>
        <w:t xml:space="preserve"> </w:t>
      </w:r>
      <w:r w:rsidRPr="00774185">
        <w:rPr>
          <w:sz w:val="22"/>
          <w:szCs w:val="22"/>
        </w:rPr>
        <w:t>zgodnie z zasadami określonymi w specyfikacji warunków zamówienia.</w:t>
      </w:r>
    </w:p>
    <w:p w14:paraId="031DE50A" w14:textId="77777777" w:rsidR="008D2AB8" w:rsidRPr="00774185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360"/>
        <w:gridCol w:w="1134"/>
        <w:gridCol w:w="709"/>
        <w:gridCol w:w="1757"/>
      </w:tblGrid>
      <w:tr w:rsidR="00CE153B" w:rsidRPr="00774185" w14:paraId="6F6B910B" w14:textId="77777777" w:rsidTr="0077418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660704" w14:textId="77777777" w:rsidR="00CE153B" w:rsidRPr="00A77BC2" w:rsidRDefault="00CE153B" w:rsidP="00332985">
            <w:pPr>
              <w:jc w:val="center"/>
              <w:rPr>
                <w:sz w:val="22"/>
                <w:szCs w:val="22"/>
              </w:rPr>
            </w:pPr>
            <w:r w:rsidRPr="00A77BC2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2805B6" w14:textId="77777777" w:rsidR="00CE153B" w:rsidRPr="00A77BC2" w:rsidRDefault="00CE153B" w:rsidP="00332985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Nazwa elementu</w:t>
            </w:r>
          </w:p>
          <w:p w14:paraId="726FE843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2E47AD" w14:textId="77777777" w:rsidR="00CE153B" w:rsidRPr="00A77BC2" w:rsidRDefault="00CE153B" w:rsidP="00332985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Producent/wyrób własny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80A311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Liczba szt./</w:t>
            </w:r>
          </w:p>
          <w:p w14:paraId="1DFCC09C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75D6D9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C002D2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Wartość netto</w:t>
            </w:r>
          </w:p>
          <w:p w14:paraId="5C3910C6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44557A5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VAT</w:t>
            </w:r>
          </w:p>
          <w:p w14:paraId="43401501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[%]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72ACD2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65CA585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  <w:p w14:paraId="4B469FC1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(z doliczonym </w:t>
            </w:r>
            <w:r w:rsidRPr="00774185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CE153B" w:rsidRPr="00774185" w14:paraId="134C70D4" w14:textId="77777777" w:rsidTr="0077418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A83C59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1FE4CB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77BC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991E02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20F988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11C933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60677D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66F2EED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683881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E153B" w:rsidRPr="00774185" w14:paraId="26418DCC" w14:textId="77777777" w:rsidTr="00774185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11ED3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86C21" w14:textId="7FD35AFF" w:rsidR="00CE153B" w:rsidRPr="00774185" w:rsidRDefault="00D64B3C" w:rsidP="00332985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Antybakteryjna podkładka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01FC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DEBC7" w14:textId="0C76ED95" w:rsidR="00CE153B" w:rsidRPr="00774185" w:rsidRDefault="00D64B3C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150</w:t>
            </w:r>
            <w:r w:rsidR="00CE153B" w:rsidRPr="00774185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F2DC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92ED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885FFF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D78191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  <w:p w14:paraId="03927FE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7E56E74E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8C86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0BA1D" w14:textId="6382A4DF" w:rsidR="00CE153B" w:rsidRPr="00774185" w:rsidRDefault="00D64B3C" w:rsidP="00332985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Zestaw karteczek samoprzylepnych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9E50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62A3F" w14:textId="219D056D" w:rsidR="00CE153B" w:rsidRPr="00774185" w:rsidRDefault="00D64B3C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400 </w:t>
            </w:r>
            <w:r w:rsidR="00CE153B"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7BCA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EA79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BE19F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8B7D69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26A16957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8415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C176F" w14:textId="57C04641" w:rsidR="00CE153B" w:rsidRPr="00774185" w:rsidRDefault="0044675B" w:rsidP="00332985">
            <w:pPr>
              <w:rPr>
                <w:sz w:val="22"/>
                <w:szCs w:val="22"/>
                <w:highlight w:val="yellow"/>
              </w:rPr>
            </w:pPr>
            <w:r w:rsidRPr="00774185">
              <w:rPr>
                <w:color w:val="000000"/>
                <w:sz w:val="22"/>
                <w:szCs w:val="22"/>
              </w:rPr>
              <w:t>Długopis ekologiczny wykonany z papieru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D631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D99C" w14:textId="09627153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</w:t>
            </w:r>
            <w:r w:rsidR="0044675B" w:rsidRPr="00774185">
              <w:rPr>
                <w:sz w:val="22"/>
                <w:szCs w:val="22"/>
              </w:rPr>
              <w:t xml:space="preserve">500 </w:t>
            </w:r>
            <w:r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1E46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2CCA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35EE30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FF991A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481645E9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5301DA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DA78" w14:textId="27E71C32" w:rsidR="00CE153B" w:rsidRPr="00774185" w:rsidRDefault="0044675B" w:rsidP="00332985">
            <w:pPr>
              <w:rPr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Notatnik EKO z długopisem z 70 gładkimi kartkami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F201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E3FB" w14:textId="7DC05A56" w:rsidR="00CE153B" w:rsidRPr="00774185" w:rsidRDefault="0044675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300 </w:t>
            </w:r>
            <w:r w:rsidR="00CE153B"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094B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7EC8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E36DCA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F79B86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23BDBAE3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84DA82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5F0E" w14:textId="4051F9AC" w:rsidR="00CE153B" w:rsidRPr="00774185" w:rsidRDefault="0044675B" w:rsidP="00332985">
            <w:pPr>
              <w:rPr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Długopis z funkcją oparcia na telefon komórkowy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6DE9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449C" w14:textId="7756EB73" w:rsidR="00CE153B" w:rsidRPr="00774185" w:rsidRDefault="00CE153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</w:t>
            </w:r>
            <w:r w:rsidR="0044675B" w:rsidRPr="00774185">
              <w:rPr>
                <w:sz w:val="22"/>
                <w:szCs w:val="22"/>
              </w:rPr>
              <w:t xml:space="preserve">500 </w:t>
            </w:r>
            <w:r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DAA8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3700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D2B7EC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E67FB3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667BD654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B76D88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D6CB" w14:textId="0BB62535" w:rsidR="00CE153B" w:rsidRPr="00774185" w:rsidRDefault="0044675B" w:rsidP="00332985">
            <w:pPr>
              <w:rPr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 xml:space="preserve">Praktyczny </w:t>
            </w:r>
            <w:proofErr w:type="spellStart"/>
            <w:r w:rsidRPr="00774185">
              <w:rPr>
                <w:color w:val="000000"/>
                <w:sz w:val="22"/>
                <w:szCs w:val="22"/>
              </w:rPr>
              <w:t>czyścik</w:t>
            </w:r>
            <w:proofErr w:type="spellEnd"/>
            <w:r w:rsidRPr="00774185">
              <w:rPr>
                <w:color w:val="000000"/>
                <w:sz w:val="22"/>
                <w:szCs w:val="22"/>
              </w:rPr>
              <w:t xml:space="preserve"> do monitorów i okularów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0229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C59F" w14:textId="21E46D24" w:rsidR="00CE153B" w:rsidRPr="00774185" w:rsidRDefault="00CE153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</w:t>
            </w:r>
            <w:r w:rsidR="0044675B" w:rsidRPr="00774185">
              <w:rPr>
                <w:sz w:val="22"/>
                <w:szCs w:val="22"/>
              </w:rPr>
              <w:t xml:space="preserve">200 </w:t>
            </w:r>
            <w:r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3FCD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698D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C9040A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ACC7DB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1EA268F4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B78F38" w14:textId="12C6FE18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3AD9" w14:textId="056010FC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Długopis z gumową końcówką do obsługi ekranów dotykowych w smartfonach i tabletach przystosowaną do ekranów dotykowych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790F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39AC" w14:textId="08FA45DA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400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53D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A568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D48C3A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147A3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16CE5F3F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5532C4" w14:textId="770E921E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824B" w14:textId="58D830CE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Latarka z długopisem i karabińczykiem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18BD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EBEB" w14:textId="49E6DE8A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200 szt. 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675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688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55B62D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3AA4BA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00188140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D31EAE" w14:textId="5F99B63E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E6E8" w14:textId="5B3658C5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74185">
              <w:rPr>
                <w:color w:val="000000"/>
                <w:sz w:val="22"/>
                <w:szCs w:val="22"/>
              </w:rPr>
              <w:t>Zakreślacz</w:t>
            </w:r>
            <w:proofErr w:type="spellEnd"/>
            <w:r w:rsidRPr="00774185">
              <w:rPr>
                <w:color w:val="000000"/>
                <w:sz w:val="22"/>
                <w:szCs w:val="22"/>
              </w:rPr>
              <w:t xml:space="preserve"> w kształcie żarówki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2920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781C" w14:textId="2E83BCEB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8897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C819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2A263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0A1D7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1FBF3CD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6B9217" w14:textId="14181298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755E" w14:textId="4040E22B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Elastyczna lampka USB do komputera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580A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36A7" w14:textId="3DD8D2FB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65E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3D5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222ECF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A81A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D4CF3C6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70B4B7" w14:textId="35962F7E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B987" w14:textId="67588F42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Dwustronne światełko odblaskowe w kształcie kółka z rozpinaną zawieszką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635B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88CE" w14:textId="76B569D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0C25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C1F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9F97A9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8A2F7F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1B802E3E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CB2416" w14:textId="2DE3478A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2081" w14:textId="03B05B0D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Opaska odblaskowa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DDC3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6712" w14:textId="32FFF82F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300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E04C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BDB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35FEB5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795A0C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0CC0D7BC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5ECF7D" w14:textId="77777777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CDB9" w14:textId="5C134A56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Notatnik „uśmiechnięta buzia”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E77C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3924" w14:textId="00E57A6D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1AA5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1152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FC476A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4C721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255B23D3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618B99" w14:textId="77777777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381C" w14:textId="57621E1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Opaska na ramię, etui na telefon komórkowy lub odtwarzacz mp3 z przezroczystą kieszonką na zamek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679C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928E" w14:textId="6ADFC82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24FB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916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818BDC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DF4B5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2978234B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09FDE5" w14:textId="77777777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0FE9" w14:textId="1596522F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Kubek ceramiczny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2FB0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6F2B" w14:textId="3A819F6D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A49A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9BF0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A2008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FC3489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088F4508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C31CCB" w14:textId="77777777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86B7" w14:textId="3DA26FFB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Parasol sztormowy 30''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F4B2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1ED0" w14:textId="0A195DFC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50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FCB6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A237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ECF87D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05AB74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0B3BFA7B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A1DC37" w14:textId="77777777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011F" w14:textId="0E150F34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Smycz z metalowym karabińczykiem i złączką bezpieczeństwa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E59E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B2B2" w14:textId="1B0794FF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1000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1767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A1DC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4A4DC9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97023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38C2EC2F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55E9E2" w14:textId="77777777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7451" w14:textId="3C6DB6F5" w:rsidR="0044675B" w:rsidRPr="00774185" w:rsidRDefault="00A77BC2" w:rsidP="003329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="0044675B" w:rsidRPr="00774185">
              <w:rPr>
                <w:color w:val="000000"/>
                <w:sz w:val="22"/>
                <w:szCs w:val="22"/>
              </w:rPr>
              <w:t>endrive</w:t>
            </w:r>
            <w:r w:rsidR="0044675B" w:rsidRPr="00774185">
              <w:rPr>
                <w:sz w:val="22"/>
                <w:szCs w:val="22"/>
              </w:rPr>
              <w:t xml:space="preserve"> USB 3.0, 32 GB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32DF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80FB" w14:textId="7A46E665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139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A19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D486ED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491BF9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82533C4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685376" w14:textId="77777777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BC11" w14:textId="12BFE9C4" w:rsidR="0044675B" w:rsidRPr="00774185" w:rsidRDefault="00A77BC2" w:rsidP="003329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</w:t>
            </w:r>
            <w:r w:rsidR="0044675B" w:rsidRPr="00774185">
              <w:rPr>
                <w:color w:val="000000"/>
                <w:sz w:val="22"/>
                <w:szCs w:val="22"/>
              </w:rPr>
              <w:t>oszulki z krótkim rękawem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CF17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6305" w14:textId="07AAB0EF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A376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CE6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E6BB28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A6A56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1E63D959" w14:textId="77777777" w:rsidTr="00774185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155E0B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  <w:p w14:paraId="77C5AE60" w14:textId="77777777" w:rsidR="00CE153B" w:rsidRPr="00774185" w:rsidRDefault="00CE153B" w:rsidP="0033298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RAZEM:</w:t>
            </w:r>
          </w:p>
          <w:p w14:paraId="232BEF3E" w14:textId="77777777" w:rsidR="00CE153B" w:rsidRDefault="00CE153B" w:rsidP="00332985">
            <w:pPr>
              <w:ind w:right="425"/>
              <w:jc w:val="right"/>
              <w:rPr>
                <w:sz w:val="22"/>
                <w:szCs w:val="22"/>
              </w:rPr>
            </w:pPr>
          </w:p>
          <w:p w14:paraId="75BF85AB" w14:textId="289CD1DE" w:rsidR="00B93724" w:rsidRPr="00774185" w:rsidRDefault="00B93724" w:rsidP="00332985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E76F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F65FF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CC9459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291D3974" w14:textId="77777777" w:rsidTr="00774185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5FBF4" w14:textId="77777777" w:rsidR="00CE153B" w:rsidRPr="00774185" w:rsidRDefault="00CE153B" w:rsidP="00332985">
            <w:pPr>
              <w:rPr>
                <w:i/>
                <w:iCs/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lastRenderedPageBreak/>
              <w:t>Cena netto za całość zamówienia /słownie: ……………………………………………………………/</w:t>
            </w:r>
          </w:p>
          <w:p w14:paraId="4FEFAA90" w14:textId="77777777" w:rsidR="00CE153B" w:rsidRPr="00774185" w:rsidRDefault="00CE153B" w:rsidP="00332985">
            <w:pPr>
              <w:rPr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37F2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C20C6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622B20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9EE95E9" w14:textId="77777777" w:rsidR="00201594" w:rsidRPr="00774185" w:rsidRDefault="00201594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20DA566" w14:textId="683DF451" w:rsidR="008D2AB8" w:rsidRPr="0077418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 xml:space="preserve">Termin realizacji umowy: </w:t>
      </w:r>
      <w:r w:rsidRPr="00B93724">
        <w:rPr>
          <w:b/>
          <w:bCs/>
          <w:sz w:val="22"/>
          <w:szCs w:val="22"/>
        </w:rPr>
        <w:t>……………</w:t>
      </w:r>
      <w:r w:rsidR="00CE153B" w:rsidRPr="00B93724">
        <w:rPr>
          <w:b/>
          <w:bCs/>
          <w:sz w:val="22"/>
          <w:szCs w:val="22"/>
        </w:rPr>
        <w:t xml:space="preserve"> dni od daty podpisania umowy</w:t>
      </w:r>
      <w:r w:rsidR="00CE153B" w:rsidRPr="00774185">
        <w:rPr>
          <w:sz w:val="22"/>
          <w:szCs w:val="22"/>
        </w:rPr>
        <w:t xml:space="preserve"> </w:t>
      </w:r>
      <w:r w:rsidR="00CE153B" w:rsidRPr="00774185">
        <w:rPr>
          <w:sz w:val="22"/>
          <w:szCs w:val="22"/>
          <w:highlight w:val="yellow"/>
        </w:rPr>
        <w:t>(</w:t>
      </w:r>
      <w:r w:rsidRPr="00774185">
        <w:rPr>
          <w:i/>
          <w:sz w:val="22"/>
          <w:szCs w:val="22"/>
          <w:highlight w:val="yellow"/>
        </w:rPr>
        <w:t>kryterium oceny ofert)</w:t>
      </w:r>
    </w:p>
    <w:p w14:paraId="2951C884" w14:textId="77777777" w:rsidR="008D2AB8" w:rsidRPr="0077418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74185">
        <w:rPr>
          <w:sz w:val="22"/>
          <w:szCs w:val="22"/>
        </w:rPr>
        <w:t xml:space="preserve">Oświadczamy, że zgodnie z ustawą z dnia </w:t>
      </w:r>
      <w:r w:rsidR="00A0022B" w:rsidRPr="00774185">
        <w:rPr>
          <w:sz w:val="22"/>
          <w:szCs w:val="22"/>
        </w:rPr>
        <w:t>6 marca 2018 r</w:t>
      </w:r>
      <w:r w:rsidRPr="00774185">
        <w:rPr>
          <w:sz w:val="22"/>
          <w:szCs w:val="22"/>
        </w:rPr>
        <w:t>.</w:t>
      </w:r>
      <w:r w:rsidR="00A0022B" w:rsidRPr="00774185">
        <w:rPr>
          <w:sz w:val="22"/>
          <w:szCs w:val="22"/>
        </w:rPr>
        <w:t xml:space="preserve"> Prawo przedsiębiorców, </w:t>
      </w:r>
      <w:r w:rsidRPr="00774185">
        <w:rPr>
          <w:sz w:val="22"/>
          <w:szCs w:val="22"/>
        </w:rPr>
        <w:t>należymy do małych lub średnich przedsiębiorców:</w:t>
      </w:r>
      <w:r w:rsidRPr="00774185">
        <w:rPr>
          <w:b/>
          <w:sz w:val="22"/>
          <w:szCs w:val="22"/>
        </w:rPr>
        <w:t xml:space="preserve"> TAK/NIE</w:t>
      </w:r>
    </w:p>
    <w:p w14:paraId="17D0F421" w14:textId="77777777" w:rsidR="00545B2B" w:rsidRPr="00774185" w:rsidRDefault="008D2AB8" w:rsidP="00545B2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74185">
        <w:rPr>
          <w:b/>
          <w:sz w:val="22"/>
          <w:szCs w:val="22"/>
        </w:rPr>
        <w:t xml:space="preserve">Termin płatności: </w:t>
      </w:r>
      <w:r w:rsidR="00545B2B" w:rsidRPr="0077418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863496" w14:textId="4632475E" w:rsidR="008D2AB8" w:rsidRPr="00774185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49C4704" w14:textId="77777777" w:rsidR="008D2AB8" w:rsidRPr="00774185" w:rsidRDefault="008D2AB8" w:rsidP="008D2AB8">
      <w:pPr>
        <w:jc w:val="both"/>
        <w:rPr>
          <w:sz w:val="22"/>
          <w:szCs w:val="22"/>
        </w:rPr>
      </w:pPr>
    </w:p>
    <w:p w14:paraId="18E896B1" w14:textId="27F87E26" w:rsidR="00FE545C" w:rsidRPr="00774185" w:rsidRDefault="008D2AB8" w:rsidP="00FE545C">
      <w:pPr>
        <w:rPr>
          <w:b/>
          <w:sz w:val="22"/>
          <w:szCs w:val="22"/>
          <w:u w:val="single"/>
        </w:rPr>
      </w:pPr>
      <w:r w:rsidRPr="00774185">
        <w:rPr>
          <w:sz w:val="22"/>
          <w:szCs w:val="22"/>
        </w:rPr>
        <w:br w:type="page"/>
      </w:r>
      <w:r w:rsidR="00FE545C" w:rsidRPr="00774185">
        <w:rPr>
          <w:b/>
          <w:sz w:val="22"/>
          <w:szCs w:val="22"/>
          <w:u w:val="single"/>
        </w:rPr>
        <w:lastRenderedPageBreak/>
        <w:t>Jednocześnie oświadczamy, że:</w:t>
      </w:r>
    </w:p>
    <w:p w14:paraId="080736C0" w14:textId="77777777" w:rsidR="00F3548C" w:rsidRPr="00774185" w:rsidRDefault="00F3548C" w:rsidP="00F354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7418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7CC17E8" w14:textId="6785DCD6" w:rsidR="00F3548C" w:rsidRPr="00774185" w:rsidRDefault="00F3548C" w:rsidP="00F354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74185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74185">
        <w:rPr>
          <w:color w:val="000000"/>
          <w:sz w:val="22"/>
          <w:szCs w:val="22"/>
        </w:rPr>
        <w:t xml:space="preserve"> i nie wnosimy do nich żadnych zastrzeżeń.</w:t>
      </w:r>
    </w:p>
    <w:p w14:paraId="0BBDD393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C6A70C1" w14:textId="77777777" w:rsidR="00F3548C" w:rsidRPr="00774185" w:rsidRDefault="00F3548C" w:rsidP="00F3548C">
      <w:pPr>
        <w:ind w:left="360"/>
        <w:jc w:val="both"/>
        <w:rPr>
          <w:i/>
          <w:sz w:val="22"/>
          <w:szCs w:val="22"/>
        </w:rPr>
      </w:pPr>
      <w:r w:rsidRPr="0077418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745CBD" w14:textId="77777777" w:rsidR="00F3548C" w:rsidRPr="00774185" w:rsidRDefault="00F3548C" w:rsidP="00F3548C">
      <w:pPr>
        <w:ind w:left="360"/>
        <w:jc w:val="both"/>
        <w:rPr>
          <w:i/>
          <w:sz w:val="22"/>
          <w:szCs w:val="22"/>
        </w:rPr>
      </w:pPr>
      <w:r w:rsidRPr="0077418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169ED6" w14:textId="77777777" w:rsidR="00F3548C" w:rsidRPr="00774185" w:rsidRDefault="00F3548C" w:rsidP="00F354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3548C" w:rsidRPr="00774185" w14:paraId="1CBB8D29" w14:textId="77777777" w:rsidTr="003329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81D35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54D32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Opis części zamówienia, którą wykonawca </w:t>
            </w:r>
          </w:p>
          <w:p w14:paraId="0FCF7A4B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33DEE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Nazwa podwykonawcy</w:t>
            </w:r>
            <w:r w:rsidRPr="00774185">
              <w:rPr>
                <w:sz w:val="22"/>
                <w:szCs w:val="22"/>
              </w:rPr>
              <w:br/>
              <w:t>(o ile jest znana)</w:t>
            </w:r>
          </w:p>
        </w:tc>
      </w:tr>
      <w:tr w:rsidR="00F3548C" w:rsidRPr="00774185" w14:paraId="04DDDC57" w14:textId="77777777" w:rsidTr="003329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30C20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5043C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05F1D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3548C" w:rsidRPr="00774185" w14:paraId="2350CA28" w14:textId="77777777" w:rsidTr="003329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AB25F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9CC45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E19CE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D681D98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Upoważnionymi do reprezentowania naszej firmy są następujące osoby:</w:t>
      </w:r>
    </w:p>
    <w:p w14:paraId="4E4451D8" w14:textId="77777777" w:rsidR="00F3548C" w:rsidRPr="00774185" w:rsidRDefault="00F3548C" w:rsidP="00F3548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7418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</w:p>
    <w:p w14:paraId="2E04AE9A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74185">
        <w:rPr>
          <w:sz w:val="22"/>
          <w:szCs w:val="22"/>
        </w:rPr>
        <w:tab/>
      </w:r>
      <w:r w:rsidRPr="00774185">
        <w:rPr>
          <w:sz w:val="22"/>
          <w:szCs w:val="22"/>
        </w:rPr>
        <w:tab/>
        <w:t xml:space="preserve"> </w:t>
      </w:r>
    </w:p>
    <w:p w14:paraId="04AB0957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091F558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74185">
        <w:rPr>
          <w:sz w:val="22"/>
          <w:szCs w:val="22"/>
        </w:rPr>
        <w:tab/>
      </w:r>
      <w:r w:rsidRPr="00774185">
        <w:rPr>
          <w:sz w:val="22"/>
          <w:szCs w:val="22"/>
        </w:rPr>
        <w:tab/>
        <w:t xml:space="preserve"> </w:t>
      </w:r>
    </w:p>
    <w:p w14:paraId="6A7E0749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upoważnienie dla powyżej wskazanych osób wynika z następującego (</w:t>
      </w:r>
      <w:proofErr w:type="spellStart"/>
      <w:r w:rsidRPr="00774185">
        <w:rPr>
          <w:sz w:val="22"/>
          <w:szCs w:val="22"/>
        </w:rPr>
        <w:t>ych</w:t>
      </w:r>
      <w:proofErr w:type="spellEnd"/>
      <w:r w:rsidRPr="00774185">
        <w:rPr>
          <w:sz w:val="22"/>
          <w:szCs w:val="22"/>
        </w:rPr>
        <w:t>) dokumentu(ów)</w:t>
      </w:r>
    </w:p>
    <w:p w14:paraId="7FEA5EF2" w14:textId="77777777" w:rsidR="00F3548C" w:rsidRPr="00774185" w:rsidRDefault="00F3548C" w:rsidP="00F3548C">
      <w:p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D496B8A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załącznikami do niniejszej oferty są:</w:t>
      </w:r>
    </w:p>
    <w:p w14:paraId="64AF7043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………………………………………………………………………………………….</w:t>
      </w:r>
    </w:p>
    <w:p w14:paraId="3972A018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……………………………………………..……………………………………………</w:t>
      </w:r>
    </w:p>
    <w:p w14:paraId="7D7485D1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A3E9F9A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………………………………………………………………………………………….</w:t>
      </w:r>
    </w:p>
    <w:p w14:paraId="4F7DE0BD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……………………………………………..……………………………………………</w:t>
      </w:r>
    </w:p>
    <w:p w14:paraId="2B238E00" w14:textId="77777777" w:rsidR="00F3548C" w:rsidRPr="00774185" w:rsidRDefault="00F3548C" w:rsidP="00F3548C">
      <w:pPr>
        <w:spacing w:line="360" w:lineRule="auto"/>
        <w:ind w:left="1440"/>
        <w:jc w:val="both"/>
        <w:rPr>
          <w:sz w:val="22"/>
          <w:szCs w:val="22"/>
        </w:rPr>
      </w:pPr>
    </w:p>
    <w:p w14:paraId="0E0B5997" w14:textId="77777777" w:rsidR="00F3548C" w:rsidRPr="00774185" w:rsidRDefault="00F3548C" w:rsidP="00F3548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030C4031" w14:textId="77777777" w:rsidR="00F3548C" w:rsidRPr="00774185" w:rsidRDefault="00F3548C" w:rsidP="00FE545C">
      <w:pPr>
        <w:rPr>
          <w:b/>
          <w:sz w:val="22"/>
          <w:szCs w:val="22"/>
          <w:u w:val="single"/>
        </w:rPr>
      </w:pPr>
    </w:p>
    <w:p w14:paraId="7CE279D5" w14:textId="77777777" w:rsidR="00FE545C" w:rsidRPr="00774185" w:rsidRDefault="00FE545C" w:rsidP="00FE545C">
      <w:pPr>
        <w:jc w:val="right"/>
        <w:rPr>
          <w:sz w:val="22"/>
          <w:szCs w:val="22"/>
        </w:rPr>
      </w:pPr>
    </w:p>
    <w:sectPr w:rsidR="00FE545C" w:rsidRPr="007741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2DC2F" w14:textId="77777777" w:rsidR="00953BDD" w:rsidRDefault="00953BDD">
      <w:r>
        <w:separator/>
      </w:r>
    </w:p>
  </w:endnote>
  <w:endnote w:type="continuationSeparator" w:id="0">
    <w:p w14:paraId="58EFA992" w14:textId="77777777" w:rsidR="00953BDD" w:rsidRDefault="0095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EB14F" w14:textId="77777777" w:rsidR="006551C2" w:rsidRDefault="006551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D011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45576" w14:textId="77777777" w:rsidR="006551C2" w:rsidRDefault="006551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91C3C" w14:textId="77777777" w:rsidR="00953BDD" w:rsidRDefault="00953BDD">
      <w:r>
        <w:separator/>
      </w:r>
    </w:p>
  </w:footnote>
  <w:footnote w:type="continuationSeparator" w:id="0">
    <w:p w14:paraId="7C24464F" w14:textId="77777777" w:rsidR="00953BDD" w:rsidRDefault="00953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BAC47" w14:textId="77777777" w:rsidR="006551C2" w:rsidRDefault="006551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4D32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B718" w14:textId="77777777" w:rsidR="006551C2" w:rsidRDefault="006551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67156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5045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303740">
    <w:abstractNumId w:val="0"/>
  </w:num>
  <w:num w:numId="4" w16cid:durableId="728695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BD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1594"/>
    <w:rsid w:val="002063F0"/>
    <w:rsid w:val="00207E98"/>
    <w:rsid w:val="002723B0"/>
    <w:rsid w:val="00315A4A"/>
    <w:rsid w:val="0044675B"/>
    <w:rsid w:val="004B7300"/>
    <w:rsid w:val="004C6753"/>
    <w:rsid w:val="00545B2B"/>
    <w:rsid w:val="00595C87"/>
    <w:rsid w:val="005D2C65"/>
    <w:rsid w:val="005E6D94"/>
    <w:rsid w:val="0063384F"/>
    <w:rsid w:val="00643C6F"/>
    <w:rsid w:val="00646202"/>
    <w:rsid w:val="0065290F"/>
    <w:rsid w:val="006551C2"/>
    <w:rsid w:val="0067398B"/>
    <w:rsid w:val="006815F6"/>
    <w:rsid w:val="00774185"/>
    <w:rsid w:val="007748F0"/>
    <w:rsid w:val="007A4321"/>
    <w:rsid w:val="00833933"/>
    <w:rsid w:val="00853083"/>
    <w:rsid w:val="008B2F0C"/>
    <w:rsid w:val="008B4928"/>
    <w:rsid w:val="008D2AB8"/>
    <w:rsid w:val="008F1C66"/>
    <w:rsid w:val="00953BDD"/>
    <w:rsid w:val="00970FE4"/>
    <w:rsid w:val="00A0022B"/>
    <w:rsid w:val="00A346FE"/>
    <w:rsid w:val="00A47B4D"/>
    <w:rsid w:val="00A77BC2"/>
    <w:rsid w:val="00A83018"/>
    <w:rsid w:val="00B468D4"/>
    <w:rsid w:val="00B774DC"/>
    <w:rsid w:val="00B93724"/>
    <w:rsid w:val="00C969A6"/>
    <w:rsid w:val="00CA7D36"/>
    <w:rsid w:val="00CE153B"/>
    <w:rsid w:val="00D24208"/>
    <w:rsid w:val="00D60C38"/>
    <w:rsid w:val="00D64B3C"/>
    <w:rsid w:val="00D66893"/>
    <w:rsid w:val="00D90ACB"/>
    <w:rsid w:val="00DC1500"/>
    <w:rsid w:val="00E44371"/>
    <w:rsid w:val="00E949B0"/>
    <w:rsid w:val="00F00591"/>
    <w:rsid w:val="00F3548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CBCA68"/>
  <w15:chartTrackingRefBased/>
  <w15:docId w15:val="{C9AE5D21-FB7C-4A52-B643-0ECB08B0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662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2022-11-08T07:11:00Z</dcterms:created>
  <dcterms:modified xsi:type="dcterms:W3CDTF">2022-11-08T08:04:00Z</dcterms:modified>
</cp:coreProperties>
</file>