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97EEF" w14:textId="77777777" w:rsidR="00DB50B3" w:rsidRPr="00DB50B3" w:rsidRDefault="00DB50B3" w:rsidP="00DB50B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DB50B3">
        <w:rPr>
          <w:rFonts w:eastAsia="Times New Roman" w:cs="Calibri"/>
          <w:b/>
          <w:lang w:eastAsia="pl-PL"/>
        </w:rPr>
        <w:t>Załącznik nr 2</w:t>
      </w:r>
    </w:p>
    <w:p w14:paraId="452765E0" w14:textId="77777777" w:rsidR="00DB50B3" w:rsidRPr="00DB50B3" w:rsidRDefault="00DB50B3" w:rsidP="00DB50B3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DB50B3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137C0E0E" w14:textId="77777777" w:rsidR="00DB50B3" w:rsidRPr="00DB50B3" w:rsidRDefault="00DB50B3" w:rsidP="00DB50B3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>Akademia Górniczo-Hutnicza</w:t>
      </w:r>
    </w:p>
    <w:p w14:paraId="1933F419" w14:textId="77777777" w:rsidR="00DB50B3" w:rsidRPr="00DB50B3" w:rsidRDefault="00DB50B3" w:rsidP="00DB50B3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 xml:space="preserve"> im. St. Staszica w Krakowie</w:t>
      </w:r>
    </w:p>
    <w:p w14:paraId="792821B8" w14:textId="77777777" w:rsidR="00DB50B3" w:rsidRPr="00DB50B3" w:rsidRDefault="00DB50B3" w:rsidP="00DB50B3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 xml:space="preserve">Al. Mickiewicza 30, </w:t>
      </w:r>
      <w:r w:rsidRPr="00DB50B3">
        <w:rPr>
          <w:rFonts w:eastAsia="Times New Roman" w:cs="Calibri"/>
          <w:lang w:eastAsia="pl-PL"/>
        </w:rPr>
        <w:br/>
        <w:t>30-059 Kraków</w:t>
      </w:r>
    </w:p>
    <w:p w14:paraId="13A28A5B" w14:textId="77777777" w:rsidR="00DB50B3" w:rsidRPr="00DB50B3" w:rsidRDefault="00DB50B3" w:rsidP="00DB50B3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5DA277EF" w14:textId="77777777" w:rsidR="00DB50B3" w:rsidRPr="00DB50B3" w:rsidRDefault="00DB50B3" w:rsidP="00DB50B3">
      <w:pPr>
        <w:spacing w:after="0" w:line="252" w:lineRule="auto"/>
        <w:rPr>
          <w:rFonts w:eastAsia="Times New Roman" w:cs="Calibri"/>
          <w:b/>
          <w:lang w:eastAsia="pl-PL"/>
        </w:rPr>
      </w:pPr>
      <w:r w:rsidRPr="00DB50B3">
        <w:rPr>
          <w:rFonts w:eastAsia="Times New Roman" w:cs="Calibri"/>
          <w:b/>
          <w:lang w:eastAsia="pl-PL"/>
        </w:rPr>
        <w:t xml:space="preserve">Wykonawca: </w:t>
      </w:r>
    </w:p>
    <w:p w14:paraId="3CDFF27A" w14:textId="77777777" w:rsidR="00DB50B3" w:rsidRPr="00DB50B3" w:rsidRDefault="00DB50B3" w:rsidP="00DB50B3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76660650" w14:textId="77777777" w:rsidR="00DB50B3" w:rsidRPr="00DB50B3" w:rsidRDefault="00DB50B3" w:rsidP="00DB50B3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DB50B3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DB50B3">
        <w:rPr>
          <w:rFonts w:eastAsia="Times New Roman" w:cs="Calibri"/>
          <w:i/>
          <w:lang w:eastAsia="pl-PL"/>
        </w:rPr>
        <w:t>CEiDG</w:t>
      </w:r>
      <w:proofErr w:type="spellEnd"/>
      <w:r w:rsidRPr="00DB50B3">
        <w:rPr>
          <w:rFonts w:eastAsia="Times New Roman" w:cs="Calibri"/>
          <w:i/>
          <w:lang w:eastAsia="pl-PL"/>
        </w:rPr>
        <w:t>)</w:t>
      </w:r>
    </w:p>
    <w:p w14:paraId="430D1CA7" w14:textId="77777777" w:rsidR="00DB50B3" w:rsidRPr="00DB50B3" w:rsidRDefault="00DB50B3" w:rsidP="00DB50B3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DB50B3">
        <w:rPr>
          <w:rFonts w:eastAsia="Times New Roman" w:cs="Calibri"/>
          <w:u w:val="single"/>
          <w:lang w:eastAsia="pl-PL"/>
        </w:rPr>
        <w:t>reprezentowany przez:</w:t>
      </w:r>
    </w:p>
    <w:p w14:paraId="69111A97" w14:textId="77777777" w:rsidR="00DB50B3" w:rsidRPr="00DB50B3" w:rsidRDefault="00DB50B3" w:rsidP="00DB50B3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50361096" w14:textId="77777777" w:rsidR="00DB50B3" w:rsidRPr="00DB50B3" w:rsidRDefault="00DB50B3" w:rsidP="00DB50B3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DB50B3">
        <w:rPr>
          <w:rFonts w:eastAsia="Times New Roman" w:cs="Calibri"/>
          <w:i/>
          <w:lang w:eastAsia="pl-PL"/>
        </w:rPr>
        <w:t>(imię, nazwisko, stanowisko/podstawa do reprezentacji)</w:t>
      </w:r>
    </w:p>
    <w:p w14:paraId="45271C64" w14:textId="77777777" w:rsidR="00DB50B3" w:rsidRPr="00DB50B3" w:rsidRDefault="00DB50B3" w:rsidP="00DB50B3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50B3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878F043" w14:textId="77777777" w:rsidR="00DB50B3" w:rsidRPr="00DB50B3" w:rsidRDefault="00DB50B3" w:rsidP="00DB50B3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50B3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2A5FC34" w14:textId="77777777" w:rsidR="00DB50B3" w:rsidRPr="00DB50B3" w:rsidRDefault="00DB50B3" w:rsidP="00DB50B3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50B3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DB50B3">
        <w:rPr>
          <w:rFonts w:eastAsia="Times New Roman" w:cs="Calibri"/>
          <w:b/>
          <w:lang w:eastAsia="pl-PL"/>
        </w:rPr>
        <w:t>Pzp</w:t>
      </w:r>
      <w:proofErr w:type="spellEnd"/>
      <w:r w:rsidRPr="00DB50B3">
        <w:rPr>
          <w:rFonts w:eastAsia="Times New Roman" w:cs="Calibri"/>
          <w:b/>
          <w:lang w:eastAsia="pl-PL"/>
        </w:rPr>
        <w:t>)</w:t>
      </w:r>
    </w:p>
    <w:p w14:paraId="54C923C4" w14:textId="77777777" w:rsidR="00DB50B3" w:rsidRPr="00DB50B3" w:rsidRDefault="00DB50B3" w:rsidP="00DB50B3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50B3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36DFDFB" w14:textId="467081EE" w:rsidR="00DB50B3" w:rsidRPr="00DB50B3" w:rsidRDefault="00DB50B3" w:rsidP="00DB50B3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DB50B3">
        <w:rPr>
          <w:rFonts w:eastAsia="Times New Roman" w:cs="Calibri"/>
          <w:lang w:eastAsia="pl-PL"/>
        </w:rPr>
        <w:br/>
        <w:t xml:space="preserve">pn. </w:t>
      </w:r>
      <w:r w:rsidRPr="00DB50B3">
        <w:rPr>
          <w:rFonts w:cs="Calibri"/>
          <w:b/>
        </w:rPr>
        <w:t xml:space="preserve">dostawa </w:t>
      </w:r>
      <w:r>
        <w:rPr>
          <w:rFonts w:cs="Calibri"/>
          <w:b/>
        </w:rPr>
        <w:t xml:space="preserve">materiałów reklamowych na potrzeby </w:t>
      </w:r>
      <w:proofErr w:type="spellStart"/>
      <w:r>
        <w:rPr>
          <w:rFonts w:cs="Calibri"/>
          <w:b/>
        </w:rPr>
        <w:t>WIEiT</w:t>
      </w:r>
      <w:proofErr w:type="spellEnd"/>
      <w:r w:rsidRPr="00DB50B3">
        <w:rPr>
          <w:rFonts w:cs="Calibri"/>
          <w:b/>
        </w:rPr>
        <w:t xml:space="preserve"> - KC-zp.272-</w:t>
      </w:r>
      <w:r>
        <w:rPr>
          <w:rFonts w:cs="Calibri"/>
          <w:b/>
        </w:rPr>
        <w:t>680</w:t>
      </w:r>
      <w:r w:rsidRPr="00DB50B3">
        <w:rPr>
          <w:rFonts w:cs="Calibri"/>
          <w:b/>
        </w:rPr>
        <w:t>/22</w:t>
      </w:r>
      <w:r w:rsidRPr="00DB50B3">
        <w:rPr>
          <w:rFonts w:eastAsia="Times New Roman" w:cs="Calibri"/>
          <w:lang w:eastAsia="pl-PL"/>
        </w:rPr>
        <w:t xml:space="preserve">, prowadzonego przez </w:t>
      </w:r>
      <w:r w:rsidRPr="00DB50B3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DB50B3">
        <w:rPr>
          <w:rFonts w:eastAsia="Times New Roman" w:cs="Calibri"/>
          <w:i/>
          <w:lang w:eastAsia="pl-PL"/>
        </w:rPr>
        <w:t xml:space="preserve">, </w:t>
      </w:r>
      <w:r w:rsidRPr="00DB50B3">
        <w:rPr>
          <w:rFonts w:eastAsia="Times New Roman" w:cs="Calibri"/>
          <w:lang w:eastAsia="pl-PL"/>
        </w:rPr>
        <w:t>oświadczam, co następuje:</w:t>
      </w:r>
    </w:p>
    <w:p w14:paraId="6DB54F9C" w14:textId="77777777" w:rsidR="00DB50B3" w:rsidRPr="00DB50B3" w:rsidRDefault="00DB50B3" w:rsidP="00DB50B3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DB50B3">
        <w:rPr>
          <w:rFonts w:eastAsia="Times New Roman" w:cs="Calibri"/>
          <w:b/>
          <w:lang w:eastAsia="pl-PL"/>
        </w:rPr>
        <w:t>OŚWIADCZENIA DOTYCZĄCE WYKONAWCY:</w:t>
      </w:r>
    </w:p>
    <w:p w14:paraId="5FBC142C" w14:textId="77777777" w:rsidR="00DB50B3" w:rsidRPr="00DB50B3" w:rsidRDefault="00DB50B3" w:rsidP="00DB50B3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DB50B3">
        <w:rPr>
          <w:rFonts w:eastAsia="Times New Roman" w:cs="Calibri"/>
          <w:lang w:eastAsia="pl-PL"/>
        </w:rPr>
        <w:t>Pzp</w:t>
      </w:r>
      <w:proofErr w:type="spellEnd"/>
      <w:r w:rsidRPr="00DB50B3">
        <w:rPr>
          <w:rFonts w:eastAsia="Times New Roman" w:cs="Calibri"/>
          <w:lang w:eastAsia="pl-PL"/>
        </w:rPr>
        <w:t>.</w:t>
      </w:r>
    </w:p>
    <w:p w14:paraId="4D5EC99B" w14:textId="77777777" w:rsidR="00DB50B3" w:rsidRPr="00DB50B3" w:rsidRDefault="00DB50B3" w:rsidP="00DB50B3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DB50B3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DB50B3">
        <w:rPr>
          <w:rFonts w:eastAsia="Times New Roman" w:cs="Calibri"/>
          <w:lang w:eastAsia="pl-PL"/>
        </w:rPr>
        <w:t xml:space="preserve">ustawy </w:t>
      </w:r>
      <w:proofErr w:type="spellStart"/>
      <w:r w:rsidRPr="00DB50B3">
        <w:rPr>
          <w:rFonts w:eastAsia="Times New Roman" w:cs="Calibri"/>
          <w:lang w:eastAsia="pl-PL"/>
        </w:rPr>
        <w:t>Pzp</w:t>
      </w:r>
      <w:proofErr w:type="spellEnd"/>
      <w:r w:rsidRPr="00DB50B3">
        <w:rPr>
          <w:rFonts w:eastAsia="Times New Roman" w:cs="Calibri"/>
          <w:lang w:eastAsia="pl-PL"/>
        </w:rPr>
        <w:t>.</w:t>
      </w:r>
    </w:p>
    <w:p w14:paraId="48690F2F" w14:textId="77777777" w:rsidR="00DB50B3" w:rsidRPr="00DB50B3" w:rsidRDefault="00DB50B3" w:rsidP="00DB50B3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DB50B3">
        <w:rPr>
          <w:rFonts w:eastAsia="Times New Roman" w:cs="Calibri"/>
          <w:vertAlign w:val="superscript"/>
          <w:lang w:eastAsia="pl-PL"/>
        </w:rPr>
        <w:footnoteReference w:id="1"/>
      </w:r>
      <w:r w:rsidRPr="00DB50B3">
        <w:rPr>
          <w:rFonts w:eastAsia="Times New Roman" w:cs="Calibri"/>
          <w:lang w:eastAsia="pl-PL"/>
        </w:rPr>
        <w:t xml:space="preserve"> ustawy </w:t>
      </w:r>
      <w:proofErr w:type="spellStart"/>
      <w:r w:rsidRPr="00DB50B3">
        <w:rPr>
          <w:rFonts w:eastAsia="Times New Roman" w:cs="Calibri"/>
          <w:lang w:eastAsia="pl-PL"/>
        </w:rPr>
        <w:t>Pzp</w:t>
      </w:r>
      <w:proofErr w:type="spellEnd"/>
      <w:r w:rsidRPr="00DB50B3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B50B3">
        <w:rPr>
          <w:rFonts w:eastAsia="Times New Roman" w:cs="Calibri"/>
          <w:lang w:eastAsia="pl-PL"/>
        </w:rPr>
        <w:t>Pzp</w:t>
      </w:r>
      <w:proofErr w:type="spellEnd"/>
      <w:r w:rsidRPr="00DB50B3">
        <w:rPr>
          <w:rFonts w:eastAsia="Times New Roman" w:cs="Calibri"/>
          <w:lang w:eastAsia="pl-PL"/>
        </w:rPr>
        <w:t xml:space="preserve"> podjąłem następujące środki naprawcze</w:t>
      </w:r>
      <w:r w:rsidRPr="00DB50B3">
        <w:rPr>
          <w:rFonts w:eastAsia="Times New Roman" w:cs="Calibri"/>
          <w:vertAlign w:val="superscript"/>
          <w:lang w:eastAsia="pl-PL"/>
        </w:rPr>
        <w:footnoteReference w:id="2"/>
      </w:r>
      <w:r w:rsidRPr="00DB50B3">
        <w:rPr>
          <w:rFonts w:eastAsia="Times New Roman" w:cs="Calibri"/>
          <w:lang w:eastAsia="pl-PL"/>
        </w:rPr>
        <w:t>:</w:t>
      </w:r>
      <w:r w:rsidRPr="00DB50B3">
        <w:rPr>
          <w:rFonts w:eastAsia="Times New Roman" w:cs="Calibri"/>
          <w:vertAlign w:val="superscript"/>
          <w:lang w:eastAsia="pl-PL"/>
        </w:rPr>
        <w:t xml:space="preserve"> </w:t>
      </w:r>
    </w:p>
    <w:p w14:paraId="017849AE" w14:textId="77777777" w:rsidR="00DB50B3" w:rsidRPr="00DB50B3" w:rsidRDefault="00DB50B3" w:rsidP="00DB50B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EAF5640" w14:textId="77777777" w:rsidR="00DB50B3" w:rsidRPr="00DB50B3" w:rsidRDefault="00DB50B3" w:rsidP="00DB50B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78CBE61" w14:textId="77777777" w:rsidR="00DB50B3" w:rsidRPr="00DB50B3" w:rsidRDefault="00DB50B3" w:rsidP="00DB50B3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D704842" w14:textId="77777777" w:rsidR="00DB50B3" w:rsidRPr="00DB50B3" w:rsidRDefault="00DB50B3" w:rsidP="00DB50B3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b/>
          <w:lang w:eastAsia="pl-PL"/>
        </w:rPr>
        <w:t>OŚWIADCZENIE DOTYCZĄCE PODANYCH INFORMACJI:</w:t>
      </w:r>
    </w:p>
    <w:p w14:paraId="3790EE95" w14:textId="77777777" w:rsidR="00DB50B3" w:rsidRPr="00DB50B3" w:rsidRDefault="00DB50B3" w:rsidP="00DB50B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DB50B3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DB50B3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E1DA577" w14:textId="77777777" w:rsidR="00DB50B3" w:rsidRPr="00DB50B3" w:rsidRDefault="00DB50B3" w:rsidP="00DB50B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261B02D" w14:textId="77777777" w:rsidR="00DB50B3" w:rsidRPr="00DB50B3" w:rsidRDefault="00DB50B3" w:rsidP="00DB50B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8B0A868" w14:textId="77777777" w:rsidR="00DB50B3" w:rsidRPr="00DB50B3" w:rsidRDefault="00DB50B3" w:rsidP="00DB50B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DB50B3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C397381" w14:textId="77777777" w:rsidR="00DB50B3" w:rsidRPr="00DB50B3" w:rsidRDefault="00DB50B3" w:rsidP="00DB50B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DB50B3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1310C78D" w14:textId="77777777" w:rsidR="00DB50B3" w:rsidRPr="00DB50B3" w:rsidRDefault="00DB50B3" w:rsidP="00DB50B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05C41BBB" w14:textId="77777777" w:rsidR="00DB50B3" w:rsidRPr="00DB50B3" w:rsidRDefault="00DB50B3" w:rsidP="00DB50B3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4F688E8E" w14:textId="77777777" w:rsidR="00DB50B3" w:rsidRPr="00DB50B3" w:rsidRDefault="00DB50B3" w:rsidP="00DB50B3">
      <w:pPr>
        <w:spacing w:line="254" w:lineRule="auto"/>
        <w:rPr>
          <w:rFonts w:cs="Calibri"/>
        </w:rPr>
      </w:pPr>
    </w:p>
    <w:p w14:paraId="1DD32B5E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C16FF" w14:textId="77777777" w:rsidR="00F55BFF" w:rsidRDefault="00F55BFF" w:rsidP="0038231F">
      <w:pPr>
        <w:spacing w:after="0" w:line="240" w:lineRule="auto"/>
      </w:pPr>
      <w:r>
        <w:separator/>
      </w:r>
    </w:p>
  </w:endnote>
  <w:endnote w:type="continuationSeparator" w:id="0">
    <w:p w14:paraId="4B3D5FE2" w14:textId="77777777" w:rsidR="00F55BFF" w:rsidRDefault="00F55B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B8FE4" w14:textId="77777777" w:rsidR="0022743E" w:rsidRDefault="002274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FE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1C11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F4695" w14:textId="77777777" w:rsidR="0022743E" w:rsidRDefault="002274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81662" w14:textId="77777777" w:rsidR="00F55BFF" w:rsidRDefault="00F55BFF" w:rsidP="0038231F">
      <w:pPr>
        <w:spacing w:after="0" w:line="240" w:lineRule="auto"/>
      </w:pPr>
      <w:r>
        <w:separator/>
      </w:r>
    </w:p>
  </w:footnote>
  <w:footnote w:type="continuationSeparator" w:id="0">
    <w:p w14:paraId="67D502AB" w14:textId="77777777" w:rsidR="00F55BFF" w:rsidRDefault="00F55BFF" w:rsidP="0038231F">
      <w:pPr>
        <w:spacing w:after="0" w:line="240" w:lineRule="auto"/>
      </w:pPr>
      <w:r>
        <w:continuationSeparator/>
      </w:r>
    </w:p>
  </w:footnote>
  <w:footnote w:id="1">
    <w:p w14:paraId="7931AB35" w14:textId="77777777" w:rsidR="00DB50B3" w:rsidRDefault="00DB50B3" w:rsidP="00DB50B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182175B" w14:textId="77777777" w:rsidR="00DB50B3" w:rsidRDefault="00DB50B3" w:rsidP="00DB50B3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7B97" w14:textId="77777777" w:rsidR="0022743E" w:rsidRDefault="00227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0D551" w14:textId="77777777" w:rsidR="0022743E" w:rsidRDefault="00227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A6B3" w14:textId="77777777" w:rsidR="0022743E" w:rsidRDefault="00227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376755">
    <w:abstractNumId w:val="7"/>
  </w:num>
  <w:num w:numId="2" w16cid:durableId="692533588">
    <w:abstractNumId w:val="0"/>
  </w:num>
  <w:num w:numId="3" w16cid:durableId="305857322">
    <w:abstractNumId w:val="6"/>
  </w:num>
  <w:num w:numId="4" w16cid:durableId="123239120">
    <w:abstractNumId w:val="9"/>
  </w:num>
  <w:num w:numId="5" w16cid:durableId="1539395821">
    <w:abstractNumId w:val="8"/>
  </w:num>
  <w:num w:numId="6" w16cid:durableId="1725638907">
    <w:abstractNumId w:val="5"/>
  </w:num>
  <w:num w:numId="7" w16cid:durableId="1709798685">
    <w:abstractNumId w:val="1"/>
  </w:num>
  <w:num w:numId="8" w16cid:durableId="583802458">
    <w:abstractNumId w:val="3"/>
  </w:num>
  <w:num w:numId="9" w16cid:durableId="232391976">
    <w:abstractNumId w:val="2"/>
  </w:num>
  <w:num w:numId="10" w16cid:durableId="1912496757">
    <w:abstractNumId w:val="4"/>
  </w:num>
  <w:num w:numId="11" w16cid:durableId="19201392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BF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743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516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50B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5BFF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2AD42A"/>
  <w15:chartTrackingRefBased/>
  <w15:docId w15:val="{71DA77A2-AFDE-4A1E-A550-B139D778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2022-11-07T13:56:00Z</dcterms:created>
  <dcterms:modified xsi:type="dcterms:W3CDTF">2022-11-07T13:56:00Z</dcterms:modified>
</cp:coreProperties>
</file>