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387DC" w14:textId="77777777" w:rsidR="00FB7F50" w:rsidRPr="002245BE" w:rsidRDefault="00B32A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32A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32A5B">
        <w:rPr>
          <w:sz w:val="22"/>
          <w:szCs w:val="22"/>
        </w:rPr>
        <w:t>2022-11-15</w:t>
      </w:r>
    </w:p>
    <w:p w14:paraId="225FD2C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26A7B6" w14:textId="77777777" w:rsidR="00FB7F50" w:rsidRPr="002245BE" w:rsidRDefault="00B32A5B" w:rsidP="00FB7F50">
      <w:pPr>
        <w:spacing w:after="40"/>
        <w:rPr>
          <w:b/>
          <w:bCs/>
          <w:sz w:val="22"/>
          <w:szCs w:val="22"/>
        </w:rPr>
      </w:pPr>
      <w:r w:rsidRPr="00B32A5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2FCD585" w14:textId="77777777" w:rsidR="00FB7F50" w:rsidRPr="002245BE" w:rsidRDefault="00B32A5B" w:rsidP="00FB7F50">
      <w:pPr>
        <w:rPr>
          <w:sz w:val="22"/>
          <w:szCs w:val="22"/>
        </w:rPr>
      </w:pPr>
      <w:r w:rsidRPr="00B32A5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32A5B">
        <w:rPr>
          <w:sz w:val="22"/>
          <w:szCs w:val="22"/>
        </w:rPr>
        <w:t>66</w:t>
      </w:r>
    </w:p>
    <w:p w14:paraId="48983871" w14:textId="77777777" w:rsidR="00FB7F50" w:rsidRPr="002245BE" w:rsidRDefault="00B32A5B" w:rsidP="00FB7F50">
      <w:pPr>
        <w:rPr>
          <w:sz w:val="22"/>
          <w:szCs w:val="22"/>
        </w:rPr>
      </w:pPr>
      <w:r w:rsidRPr="00B32A5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32A5B">
        <w:rPr>
          <w:sz w:val="22"/>
          <w:szCs w:val="22"/>
        </w:rPr>
        <w:t>Kraków</w:t>
      </w:r>
    </w:p>
    <w:p w14:paraId="12BA1AD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8A3C6FB" w14:textId="507794F3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699FD7B" w14:textId="2C9E0AF0" w:rsidR="00CD1C28" w:rsidRDefault="00CD1C28" w:rsidP="00A17CDB">
      <w:pPr>
        <w:jc w:val="both"/>
        <w:rPr>
          <w:bCs/>
          <w:sz w:val="18"/>
          <w:szCs w:val="18"/>
        </w:rPr>
      </w:pPr>
    </w:p>
    <w:p w14:paraId="461655F4" w14:textId="59F24A39" w:rsidR="00CD1C28" w:rsidRPr="00CD1C28" w:rsidRDefault="00CD1C28" w:rsidP="00A17CDB">
      <w:pPr>
        <w:jc w:val="both"/>
        <w:rPr>
          <w:bCs/>
          <w:sz w:val="22"/>
          <w:szCs w:val="22"/>
        </w:rPr>
      </w:pPr>
      <w:r w:rsidRPr="00CD1C28">
        <w:rPr>
          <w:bCs/>
          <w:sz w:val="22"/>
          <w:szCs w:val="22"/>
        </w:rPr>
        <w:t>SZP.271.961/30/2022</w:t>
      </w:r>
    </w:p>
    <w:p w14:paraId="0E1532C0" w14:textId="77777777" w:rsidR="008642B3" w:rsidRDefault="00A17CDB" w:rsidP="00CD1C28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5E489FA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32A5B" w:rsidRPr="00607F9B" w14:paraId="0F9CB201" w14:textId="77777777" w:rsidTr="004D51BF">
        <w:trPr>
          <w:trHeight w:val="638"/>
        </w:trPr>
        <w:tc>
          <w:tcPr>
            <w:tcW w:w="959" w:type="dxa"/>
            <w:shd w:val="clear" w:color="auto" w:fill="auto"/>
          </w:tcPr>
          <w:p w14:paraId="2320BFF4" w14:textId="77777777" w:rsidR="00B32A5B" w:rsidRPr="00607F9B" w:rsidRDefault="00B32A5B" w:rsidP="004D51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70ACA9" w14:textId="77777777" w:rsidR="00B32A5B" w:rsidRPr="00607F9B" w:rsidRDefault="00B32A5B" w:rsidP="004D51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2A5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2A5B">
              <w:rPr>
                <w:b/>
                <w:bCs/>
                <w:sz w:val="22"/>
                <w:szCs w:val="22"/>
              </w:rPr>
              <w:t>Dostawa jednorazowych, zbiorczo zapakowanych zestawów i akcesoriów niezbędnych do operacji zaćmy wraz z dzierżawą aparatu do fakoemulsyfikacji.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2A5B">
              <w:rPr>
                <w:b/>
                <w:sz w:val="22"/>
                <w:szCs w:val="22"/>
              </w:rPr>
              <w:t>ZP/30/2022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658557" w14:textId="0A6DD74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32A5B" w:rsidRPr="00B32A5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32A5B" w:rsidRPr="00B32A5B">
        <w:rPr>
          <w:sz w:val="22"/>
          <w:szCs w:val="22"/>
        </w:rPr>
        <w:t>(</w:t>
      </w:r>
      <w:proofErr w:type="spellStart"/>
      <w:r w:rsidR="00B32A5B" w:rsidRPr="00B32A5B">
        <w:rPr>
          <w:sz w:val="22"/>
          <w:szCs w:val="22"/>
        </w:rPr>
        <w:t>t.j</w:t>
      </w:r>
      <w:proofErr w:type="spellEnd"/>
      <w:r w:rsidR="00B32A5B" w:rsidRPr="00B32A5B">
        <w:rPr>
          <w:sz w:val="22"/>
          <w:szCs w:val="22"/>
        </w:rPr>
        <w:t>. Dz.U. z 202</w:t>
      </w:r>
      <w:r w:rsidR="00CD1C28">
        <w:rPr>
          <w:sz w:val="22"/>
          <w:szCs w:val="22"/>
        </w:rPr>
        <w:t xml:space="preserve">2 </w:t>
      </w:r>
      <w:r w:rsidR="00B32A5B" w:rsidRPr="00B32A5B">
        <w:rPr>
          <w:sz w:val="22"/>
          <w:szCs w:val="22"/>
        </w:rPr>
        <w:t xml:space="preserve">r. poz. </w:t>
      </w:r>
      <w:r w:rsidR="00CD1C28">
        <w:rPr>
          <w:sz w:val="22"/>
          <w:szCs w:val="22"/>
        </w:rPr>
        <w:t>1710</w:t>
      </w:r>
      <w:r w:rsidR="00B32A5B" w:rsidRPr="00B32A5B">
        <w:rPr>
          <w:sz w:val="22"/>
          <w:szCs w:val="22"/>
        </w:rPr>
        <w:t xml:space="preserve"> z </w:t>
      </w:r>
      <w:proofErr w:type="spellStart"/>
      <w:r w:rsidR="00B32A5B" w:rsidRPr="00B32A5B">
        <w:rPr>
          <w:sz w:val="22"/>
          <w:szCs w:val="22"/>
        </w:rPr>
        <w:t>późn</w:t>
      </w:r>
      <w:proofErr w:type="spellEnd"/>
      <w:r w:rsidR="00B32A5B" w:rsidRPr="00B32A5B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2A5B" w14:paraId="4423EA78" w14:textId="77777777" w:rsidTr="004D51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6B91E32" w14:textId="77777777" w:rsidR="00B32A5B" w:rsidRPr="00D26ED6" w:rsidRDefault="00B32A5B" w:rsidP="004D51B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32A5B">
              <w:rPr>
                <w:b/>
                <w:sz w:val="22"/>
                <w:szCs w:val="22"/>
              </w:rPr>
              <w:t>Alcon</w:t>
            </w:r>
            <w:proofErr w:type="spellEnd"/>
            <w:r w:rsidRPr="00B32A5B">
              <w:rPr>
                <w:b/>
                <w:sz w:val="22"/>
                <w:szCs w:val="22"/>
              </w:rPr>
              <w:t xml:space="preserve"> Polska Sp. z o.o.</w:t>
            </w:r>
          </w:p>
          <w:p w14:paraId="56C8117F" w14:textId="77777777" w:rsidR="00B32A5B" w:rsidRPr="009F0E5C" w:rsidRDefault="00B32A5B" w:rsidP="004D51BF">
            <w:pPr>
              <w:jc w:val="both"/>
              <w:rPr>
                <w:bCs/>
                <w:sz w:val="22"/>
                <w:szCs w:val="22"/>
              </w:rPr>
            </w:pPr>
            <w:r w:rsidRPr="00B32A5B">
              <w:rPr>
                <w:bCs/>
                <w:sz w:val="22"/>
                <w:szCs w:val="22"/>
              </w:rPr>
              <w:t>Marynarska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2A5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32A5B">
              <w:rPr>
                <w:bCs/>
                <w:sz w:val="22"/>
                <w:szCs w:val="22"/>
              </w:rPr>
              <w:t>/I piętro</w:t>
            </w:r>
          </w:p>
          <w:p w14:paraId="54540ADB" w14:textId="77777777" w:rsidR="00B32A5B" w:rsidRPr="009F0E5C" w:rsidRDefault="00B32A5B" w:rsidP="004D51BF">
            <w:pPr>
              <w:jc w:val="both"/>
              <w:rPr>
                <w:bCs/>
                <w:sz w:val="22"/>
                <w:szCs w:val="22"/>
              </w:rPr>
            </w:pPr>
            <w:r w:rsidRPr="00B32A5B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2A5B">
              <w:rPr>
                <w:bCs/>
                <w:sz w:val="22"/>
                <w:szCs w:val="22"/>
              </w:rPr>
              <w:t>Warszawa</w:t>
            </w:r>
          </w:p>
          <w:p w14:paraId="3731459B" w14:textId="77777777" w:rsidR="00B32A5B" w:rsidRPr="00D26ED6" w:rsidRDefault="00B32A5B" w:rsidP="004D51B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48212C" w14:textId="77777777" w:rsidR="00B32A5B" w:rsidRPr="00D26ED6" w:rsidRDefault="00B32A5B" w:rsidP="004D51B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32A5B">
              <w:rPr>
                <w:sz w:val="22"/>
                <w:szCs w:val="22"/>
              </w:rPr>
              <w:t>Dostawa jednorazowych, zbiorczo zapakowanych zestawów i akcesoriów niezbędnych do operacji zaćmy wraz z dzierżawą aparatu do fakoemulsyfikacji.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32A5B">
              <w:rPr>
                <w:b/>
                <w:sz w:val="22"/>
                <w:szCs w:val="22"/>
              </w:rPr>
              <w:t>1 341 576.00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22D9B56" w14:textId="77777777" w:rsidR="00B32A5B" w:rsidRPr="00CD1C28" w:rsidRDefault="00B32A5B" w:rsidP="004D51B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CD1C28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2AACD995" w14:textId="77777777" w:rsidR="00B32A5B" w:rsidRDefault="00B32A5B" w:rsidP="004D51B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2A5B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30E6D70F" w14:textId="77777777" w:rsidR="003A0AFC" w:rsidRPr="00756CDA" w:rsidRDefault="00915B9E" w:rsidP="00CD1C28">
      <w:pPr>
        <w:spacing w:before="36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60"/>
        <w:gridCol w:w="1134"/>
        <w:gridCol w:w="1984"/>
        <w:gridCol w:w="1418"/>
        <w:gridCol w:w="2268"/>
      </w:tblGrid>
      <w:tr w:rsidR="00CD1C28" w:rsidRPr="008567C7" w14:paraId="76FDB139" w14:textId="77777777" w:rsidTr="00CD1C28">
        <w:trPr>
          <w:trHeight w:val="510"/>
        </w:trPr>
        <w:tc>
          <w:tcPr>
            <w:tcW w:w="709" w:type="dxa"/>
            <w:vAlign w:val="center"/>
          </w:tcPr>
          <w:p w14:paraId="22D52FA5" w14:textId="77777777" w:rsidR="00CD1C28" w:rsidRPr="008567C7" w:rsidRDefault="00CD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60" w:type="dxa"/>
            <w:vAlign w:val="center"/>
          </w:tcPr>
          <w:p w14:paraId="67919492" w14:textId="77777777" w:rsidR="00CD1C28" w:rsidRPr="008567C7" w:rsidRDefault="00CD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6FD97C1" w14:textId="77777777" w:rsidR="00CD1C28" w:rsidRPr="008567C7" w:rsidRDefault="00CD1C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59B3A479" w14:textId="77777777" w:rsidR="00CD1C28" w:rsidRPr="008567C7" w:rsidRDefault="00CD1C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Czas przystąpienia do naprawy sprzętu</w:t>
            </w:r>
          </w:p>
        </w:tc>
        <w:tc>
          <w:tcPr>
            <w:tcW w:w="1418" w:type="dxa"/>
            <w:vAlign w:val="center"/>
          </w:tcPr>
          <w:p w14:paraId="5BB99C3C" w14:textId="77777777" w:rsidR="00CD1C28" w:rsidRPr="008567C7" w:rsidRDefault="00CD1C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sprzętu</w:t>
            </w:r>
          </w:p>
        </w:tc>
        <w:tc>
          <w:tcPr>
            <w:tcW w:w="2268" w:type="dxa"/>
            <w:vAlign w:val="center"/>
          </w:tcPr>
          <w:p w14:paraId="777C4F5E" w14:textId="77777777" w:rsidR="00CD1C28" w:rsidRPr="008567C7" w:rsidRDefault="00CD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D1C28" w:rsidRPr="008567C7" w14:paraId="0852D728" w14:textId="77777777" w:rsidTr="00CD1C28">
        <w:tc>
          <w:tcPr>
            <w:tcW w:w="709" w:type="dxa"/>
            <w:vAlign w:val="center"/>
          </w:tcPr>
          <w:p w14:paraId="7D84BD15" w14:textId="77777777" w:rsidR="00CD1C28" w:rsidRPr="008567C7" w:rsidRDefault="00CD1C28" w:rsidP="004D51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60" w:type="dxa"/>
            <w:vAlign w:val="center"/>
          </w:tcPr>
          <w:p w14:paraId="6856C5B0" w14:textId="77777777" w:rsidR="00CD1C28" w:rsidRPr="002B6761" w:rsidRDefault="00CD1C28" w:rsidP="004D51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32A5B">
              <w:rPr>
                <w:rFonts w:ascii="Times New Roman" w:hAnsi="Times New Roman" w:cs="Times New Roman"/>
                <w:b/>
                <w:sz w:val="18"/>
                <w:szCs w:val="18"/>
              </w:rPr>
              <w:t>Alcon</w:t>
            </w:r>
            <w:proofErr w:type="spellEnd"/>
            <w:r w:rsidRPr="00B32A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63EAE2E7" w14:textId="77777777" w:rsidR="00CD1C28" w:rsidRPr="008567C7" w:rsidRDefault="00CD1C28" w:rsidP="004D51B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Marynarska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/I piętro</w:t>
            </w:r>
          </w:p>
          <w:p w14:paraId="450F9C52" w14:textId="77777777" w:rsidR="00CD1C28" w:rsidRPr="001B7815" w:rsidRDefault="00CD1C28" w:rsidP="004D51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02-674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2A5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2ECDEEB" w14:textId="77777777" w:rsidR="00CD1C28" w:rsidRPr="008567C7" w:rsidRDefault="00CD1C28" w:rsidP="004D51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54308AC7" w14:textId="77777777" w:rsidR="00CD1C28" w:rsidRPr="008567C7" w:rsidRDefault="00CD1C28" w:rsidP="004D51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6548D0FB" w14:textId="77777777" w:rsidR="00CD1C28" w:rsidRPr="008567C7" w:rsidRDefault="00CD1C28" w:rsidP="004D51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14:paraId="11586CCE" w14:textId="77777777" w:rsidR="00CD1C28" w:rsidRPr="008567C7" w:rsidRDefault="00CD1C28" w:rsidP="004D51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A5B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0216BB2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D17136C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681DD" w14:textId="77777777" w:rsidR="00257F7D" w:rsidRDefault="00257F7D">
      <w:r>
        <w:separator/>
      </w:r>
    </w:p>
  </w:endnote>
  <w:endnote w:type="continuationSeparator" w:id="0">
    <w:p w14:paraId="555729C0" w14:textId="77777777" w:rsidR="00257F7D" w:rsidRDefault="0025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7D27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30B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657FC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E347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DD5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D9A98" w14:textId="77777777" w:rsidR="00257F7D" w:rsidRDefault="00257F7D">
      <w:r>
        <w:separator/>
      </w:r>
    </w:p>
  </w:footnote>
  <w:footnote w:type="continuationSeparator" w:id="0">
    <w:p w14:paraId="60F502FC" w14:textId="77777777" w:rsidR="00257F7D" w:rsidRDefault="0025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3CD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5324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FC41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F7D"/>
    <w:rsid w:val="00005838"/>
    <w:rsid w:val="00022322"/>
    <w:rsid w:val="00042497"/>
    <w:rsid w:val="000C1E6F"/>
    <w:rsid w:val="000E4E56"/>
    <w:rsid w:val="001A1468"/>
    <w:rsid w:val="001B7815"/>
    <w:rsid w:val="00257F7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A5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1C2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8A446"/>
  <w15:chartTrackingRefBased/>
  <w15:docId w15:val="{AA74C136-515B-46BC-89FC-E745F49E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246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2022-11-15T09:04:00Z</dcterms:created>
  <dcterms:modified xsi:type="dcterms:W3CDTF">2022-11-15T09:09:00Z</dcterms:modified>
</cp:coreProperties>
</file>