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706AE" w14:textId="77777777" w:rsidR="00FB7F50" w:rsidRPr="002245BE" w:rsidRDefault="00CD70C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D70C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D70C0">
        <w:rPr>
          <w:sz w:val="22"/>
          <w:szCs w:val="22"/>
        </w:rPr>
        <w:t>2022-11-14</w:t>
      </w:r>
    </w:p>
    <w:p w14:paraId="4B1671A3" w14:textId="77777777" w:rsidR="003842B2" w:rsidRDefault="00CD70C0" w:rsidP="00FB7F50">
      <w:pPr>
        <w:spacing w:after="40"/>
        <w:rPr>
          <w:b/>
          <w:bCs/>
          <w:sz w:val="22"/>
          <w:szCs w:val="22"/>
        </w:rPr>
      </w:pPr>
      <w:r w:rsidRPr="00CD70C0">
        <w:rPr>
          <w:b/>
          <w:bCs/>
          <w:sz w:val="22"/>
          <w:szCs w:val="22"/>
        </w:rPr>
        <w:t xml:space="preserve">Szpital Specjalistyczny im. Stefana Żeromskiego </w:t>
      </w:r>
    </w:p>
    <w:p w14:paraId="550170D3" w14:textId="77777777" w:rsidR="003842B2" w:rsidRDefault="00CD70C0" w:rsidP="00FB7F50">
      <w:pPr>
        <w:spacing w:after="40"/>
        <w:rPr>
          <w:b/>
          <w:bCs/>
          <w:sz w:val="22"/>
          <w:szCs w:val="22"/>
        </w:rPr>
      </w:pPr>
      <w:r w:rsidRPr="00CD70C0">
        <w:rPr>
          <w:b/>
          <w:bCs/>
          <w:sz w:val="22"/>
          <w:szCs w:val="22"/>
        </w:rPr>
        <w:t xml:space="preserve">SP ZOZ w Krakowie </w:t>
      </w:r>
    </w:p>
    <w:p w14:paraId="38FFEDD7" w14:textId="371252DB" w:rsidR="00FB7F50" w:rsidRPr="002245BE" w:rsidRDefault="00CD70C0" w:rsidP="00FB7F50">
      <w:pPr>
        <w:spacing w:after="40"/>
        <w:rPr>
          <w:b/>
          <w:bCs/>
          <w:sz w:val="22"/>
          <w:szCs w:val="22"/>
        </w:rPr>
      </w:pPr>
      <w:r w:rsidRPr="00CD70C0">
        <w:rPr>
          <w:b/>
          <w:bCs/>
          <w:sz w:val="22"/>
          <w:szCs w:val="22"/>
        </w:rPr>
        <w:t>Sekcja Zamówień Publicznych</w:t>
      </w:r>
    </w:p>
    <w:p w14:paraId="4D5415F7" w14:textId="77777777" w:rsidR="00FB7F50" w:rsidRPr="002245BE" w:rsidRDefault="00CD70C0" w:rsidP="00FB7F50">
      <w:pPr>
        <w:rPr>
          <w:sz w:val="22"/>
          <w:szCs w:val="22"/>
        </w:rPr>
      </w:pPr>
      <w:r w:rsidRPr="00CD70C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D70C0">
        <w:rPr>
          <w:sz w:val="22"/>
          <w:szCs w:val="22"/>
        </w:rPr>
        <w:t>66</w:t>
      </w:r>
    </w:p>
    <w:p w14:paraId="2DDB7BCC" w14:textId="77777777" w:rsidR="00FB7F50" w:rsidRPr="002245BE" w:rsidRDefault="00CD70C0" w:rsidP="00FB7F50">
      <w:pPr>
        <w:rPr>
          <w:sz w:val="22"/>
          <w:szCs w:val="22"/>
        </w:rPr>
      </w:pPr>
      <w:r w:rsidRPr="00CD70C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D70C0">
        <w:rPr>
          <w:sz w:val="22"/>
          <w:szCs w:val="22"/>
        </w:rPr>
        <w:t>Kraków</w:t>
      </w:r>
    </w:p>
    <w:p w14:paraId="3C5D698D" w14:textId="1BECAB09" w:rsidR="00FB7F50" w:rsidRPr="002245BE" w:rsidRDefault="003842B2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SZP.271.959-51/2022</w:t>
      </w:r>
    </w:p>
    <w:p w14:paraId="66A72CF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74413E" w14:textId="3870070A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324A9">
        <w:rPr>
          <w:b/>
          <w:sz w:val="28"/>
        </w:rPr>
        <w:t xml:space="preserve"> w grupie 1, 5,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D70C0" w:rsidRPr="00607F9B" w14:paraId="2ABC9F3B" w14:textId="77777777" w:rsidTr="00B850FD">
        <w:trPr>
          <w:trHeight w:val="638"/>
        </w:trPr>
        <w:tc>
          <w:tcPr>
            <w:tcW w:w="959" w:type="dxa"/>
            <w:shd w:val="clear" w:color="auto" w:fill="auto"/>
          </w:tcPr>
          <w:p w14:paraId="24F7AEA2" w14:textId="77777777" w:rsidR="00CD70C0" w:rsidRPr="00607F9B" w:rsidRDefault="00CD70C0" w:rsidP="00B850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F33ECA" w14:textId="77777777" w:rsidR="00CD70C0" w:rsidRPr="00607F9B" w:rsidRDefault="00CD70C0" w:rsidP="00B850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70C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70C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70C0">
              <w:rPr>
                <w:b/>
                <w:bCs/>
                <w:sz w:val="22"/>
                <w:szCs w:val="22"/>
              </w:rPr>
              <w:t>Inwestycyjny</w:t>
            </w:r>
            <w:proofErr w:type="gramEnd"/>
            <w:r w:rsidRPr="00CD70C0">
              <w:rPr>
                <w:b/>
                <w:bCs/>
                <w:sz w:val="22"/>
                <w:szCs w:val="22"/>
              </w:rPr>
              <w:t xml:space="preserve"> zakup sprzętu medycznego na potrzeby Oddziałów Szpitalnych (6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70C0">
              <w:rPr>
                <w:b/>
                <w:sz w:val="22"/>
                <w:szCs w:val="22"/>
              </w:rPr>
              <w:t>ZP/51/2022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13557BA" w14:textId="4F5F1AC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D70C0" w:rsidRPr="00CD70C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="00CD70C0" w:rsidRPr="00CD70C0">
        <w:rPr>
          <w:sz w:val="22"/>
          <w:szCs w:val="22"/>
        </w:rPr>
        <w:t>(</w:t>
      </w:r>
      <w:proofErr w:type="spellStart"/>
      <w:r w:rsidR="00CD70C0" w:rsidRPr="00CD70C0">
        <w:rPr>
          <w:sz w:val="22"/>
          <w:szCs w:val="22"/>
        </w:rPr>
        <w:t>t.j</w:t>
      </w:r>
      <w:proofErr w:type="spellEnd"/>
      <w:r w:rsidR="00CD70C0" w:rsidRPr="00CD70C0">
        <w:rPr>
          <w:sz w:val="22"/>
          <w:szCs w:val="22"/>
        </w:rPr>
        <w:t xml:space="preserve">. Dz.U. z 2021r. poz. 1129 z </w:t>
      </w:r>
      <w:proofErr w:type="spellStart"/>
      <w:r w:rsidR="00CD70C0" w:rsidRPr="00CD70C0">
        <w:rPr>
          <w:sz w:val="22"/>
          <w:szCs w:val="22"/>
        </w:rPr>
        <w:t>późn</w:t>
      </w:r>
      <w:proofErr w:type="spellEnd"/>
      <w:r w:rsidR="00CD70C0" w:rsidRPr="00CD70C0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D70C0" w14:paraId="157093E2" w14:textId="77777777" w:rsidTr="00656813">
        <w:trPr>
          <w:cantSplit/>
        </w:trPr>
        <w:tc>
          <w:tcPr>
            <w:tcW w:w="9498" w:type="dxa"/>
          </w:tcPr>
          <w:p w14:paraId="16734461" w14:textId="77777777" w:rsidR="00CD70C0" w:rsidRPr="00D26ED6" w:rsidRDefault="00CD70C0" w:rsidP="00B850F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D70C0">
              <w:rPr>
                <w:b/>
                <w:sz w:val="22"/>
                <w:szCs w:val="22"/>
              </w:rPr>
              <w:t xml:space="preserve">Karl </w:t>
            </w:r>
            <w:proofErr w:type="spellStart"/>
            <w:r w:rsidRPr="00CD70C0">
              <w:rPr>
                <w:b/>
                <w:sz w:val="22"/>
                <w:szCs w:val="22"/>
              </w:rPr>
              <w:t>Storz</w:t>
            </w:r>
            <w:proofErr w:type="spellEnd"/>
            <w:r w:rsidRPr="00CD70C0">
              <w:rPr>
                <w:b/>
                <w:sz w:val="22"/>
                <w:szCs w:val="22"/>
              </w:rPr>
              <w:t xml:space="preserve"> Polska Sp. z o.o.</w:t>
            </w:r>
          </w:p>
          <w:p w14:paraId="5F12ED7E" w14:textId="77777777" w:rsidR="00CD70C0" w:rsidRPr="009F0E5C" w:rsidRDefault="00CD70C0" w:rsidP="00B850F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D70C0">
              <w:rPr>
                <w:bCs/>
                <w:sz w:val="22"/>
                <w:szCs w:val="22"/>
              </w:rPr>
              <w:t>Hołubcowa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70C0">
              <w:rPr>
                <w:bCs/>
                <w:sz w:val="22"/>
                <w:szCs w:val="22"/>
              </w:rPr>
              <w:t>123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D70C0">
              <w:rPr>
                <w:bCs/>
                <w:sz w:val="22"/>
                <w:szCs w:val="22"/>
              </w:rPr>
              <w:t>/-</w:t>
            </w:r>
          </w:p>
          <w:p w14:paraId="742DD3B6" w14:textId="77777777" w:rsidR="00CD70C0" w:rsidRPr="009F0E5C" w:rsidRDefault="00CD70C0" w:rsidP="00B850FD">
            <w:pPr>
              <w:jc w:val="both"/>
              <w:rPr>
                <w:bCs/>
                <w:sz w:val="22"/>
                <w:szCs w:val="22"/>
              </w:rPr>
            </w:pPr>
            <w:r w:rsidRPr="00CD70C0">
              <w:rPr>
                <w:bCs/>
                <w:sz w:val="22"/>
                <w:szCs w:val="22"/>
              </w:rPr>
              <w:t>02-854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70C0">
              <w:rPr>
                <w:bCs/>
                <w:sz w:val="22"/>
                <w:szCs w:val="22"/>
              </w:rPr>
              <w:t>Warszawa</w:t>
            </w:r>
          </w:p>
          <w:p w14:paraId="6A9E6E9A" w14:textId="72127294" w:rsidR="00CD70C0" w:rsidRPr="00211A34" w:rsidRDefault="00CD70C0" w:rsidP="00B850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681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D70C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D70C0">
              <w:rPr>
                <w:sz w:val="22"/>
                <w:szCs w:val="22"/>
              </w:rPr>
              <w:t>Zakup i dostawa wraz z uruchomieniem 1 szt. PCNL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D70C0">
              <w:rPr>
                <w:b/>
                <w:sz w:val="22"/>
                <w:szCs w:val="22"/>
              </w:rPr>
              <w:t>45 881.27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6CC93B" w14:textId="1E9E87D4" w:rsidR="00CD70C0" w:rsidRPr="00CD70C0" w:rsidRDefault="00CD70C0" w:rsidP="0065681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842B2">
              <w:rPr>
                <w:color w:val="000000"/>
                <w:sz w:val="22"/>
                <w:szCs w:val="22"/>
              </w:rPr>
              <w:t xml:space="preserve"> </w:t>
            </w:r>
            <w:r w:rsidR="003842B2">
              <w:t>Oferta spełnia warunki zawarte w SWZ, w ustawie Prawo zamówień publicznych oraz jest najkorzystniejsza w kryteriach określonych w SWZ</w:t>
            </w:r>
          </w:p>
        </w:tc>
      </w:tr>
      <w:tr w:rsidR="00CD70C0" w14:paraId="2D7E713F" w14:textId="77777777" w:rsidTr="00656813">
        <w:trPr>
          <w:cantSplit/>
        </w:trPr>
        <w:tc>
          <w:tcPr>
            <w:tcW w:w="9498" w:type="dxa"/>
          </w:tcPr>
          <w:p w14:paraId="1AE60877" w14:textId="77777777" w:rsidR="00CD70C0" w:rsidRPr="00D26ED6" w:rsidRDefault="00CD70C0" w:rsidP="00B850F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D70C0">
              <w:rPr>
                <w:b/>
                <w:sz w:val="22"/>
                <w:szCs w:val="22"/>
              </w:rPr>
              <w:t>Stryker</w:t>
            </w:r>
            <w:proofErr w:type="spellEnd"/>
            <w:r w:rsidRPr="00CD70C0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05DF7C06" w14:textId="77777777" w:rsidR="00CD70C0" w:rsidRPr="009F0E5C" w:rsidRDefault="00CD70C0" w:rsidP="00B850FD">
            <w:pPr>
              <w:jc w:val="both"/>
              <w:rPr>
                <w:bCs/>
                <w:sz w:val="22"/>
                <w:szCs w:val="22"/>
              </w:rPr>
            </w:pPr>
            <w:r w:rsidRPr="00CD70C0">
              <w:rPr>
                <w:bCs/>
                <w:sz w:val="22"/>
                <w:szCs w:val="22"/>
              </w:rPr>
              <w:t>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70C0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9A5ADE5" w14:textId="77777777" w:rsidR="00CD70C0" w:rsidRPr="009F0E5C" w:rsidRDefault="00CD70C0" w:rsidP="00B850FD">
            <w:pPr>
              <w:jc w:val="both"/>
              <w:rPr>
                <w:bCs/>
                <w:sz w:val="22"/>
                <w:szCs w:val="22"/>
              </w:rPr>
            </w:pPr>
            <w:r w:rsidRPr="00CD70C0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70C0">
              <w:rPr>
                <w:bCs/>
                <w:sz w:val="22"/>
                <w:szCs w:val="22"/>
              </w:rPr>
              <w:t>Warszawa</w:t>
            </w:r>
          </w:p>
          <w:p w14:paraId="56CA25C1" w14:textId="7F0338BB" w:rsidR="00CD70C0" w:rsidRPr="00211A34" w:rsidRDefault="00CD70C0" w:rsidP="00B850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681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D70C0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D70C0">
              <w:rPr>
                <w:sz w:val="22"/>
                <w:szCs w:val="22"/>
              </w:rPr>
              <w:t>Zakup i dostawa wraz z uruchomieniem 1 szt. defibrylatora z torbą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D70C0">
              <w:rPr>
                <w:b/>
                <w:sz w:val="22"/>
                <w:szCs w:val="22"/>
              </w:rPr>
              <w:t>37 371.97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853AF72" w14:textId="42CDA37C" w:rsidR="00CD70C0" w:rsidRPr="00CD70C0" w:rsidRDefault="00CD70C0" w:rsidP="0065681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842B2">
              <w:rPr>
                <w:color w:val="000000"/>
                <w:sz w:val="22"/>
                <w:szCs w:val="22"/>
              </w:rPr>
              <w:t xml:space="preserve"> </w:t>
            </w:r>
            <w:r w:rsidR="003842B2">
              <w:t>Oferta spełnia warunki zawarte w SWZ, w ustawie Prawo zamówień publicznych oraz jest najkorzystniejsza w kryteriach określonych w SWZ</w:t>
            </w:r>
          </w:p>
        </w:tc>
      </w:tr>
      <w:tr w:rsidR="00CD70C0" w14:paraId="55BAC332" w14:textId="77777777" w:rsidTr="00656813">
        <w:trPr>
          <w:cantSplit/>
        </w:trPr>
        <w:tc>
          <w:tcPr>
            <w:tcW w:w="9498" w:type="dxa"/>
          </w:tcPr>
          <w:p w14:paraId="66CB46A4" w14:textId="77777777" w:rsidR="00CD70C0" w:rsidRPr="00D26ED6" w:rsidRDefault="00CD70C0" w:rsidP="00B850F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D70C0">
              <w:rPr>
                <w:b/>
                <w:sz w:val="22"/>
                <w:szCs w:val="22"/>
              </w:rPr>
              <w:t>Walmed</w:t>
            </w:r>
            <w:proofErr w:type="spellEnd"/>
          </w:p>
          <w:p w14:paraId="1F61E9BB" w14:textId="77777777" w:rsidR="00CD70C0" w:rsidRPr="009F0E5C" w:rsidRDefault="00CD70C0" w:rsidP="00B850FD">
            <w:pPr>
              <w:jc w:val="both"/>
              <w:rPr>
                <w:bCs/>
                <w:sz w:val="22"/>
                <w:szCs w:val="22"/>
              </w:rPr>
            </w:pPr>
            <w:r w:rsidRPr="00CD70C0">
              <w:rPr>
                <w:bCs/>
                <w:sz w:val="22"/>
                <w:szCs w:val="22"/>
              </w:rPr>
              <w:t>Ptaków Leśnych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70C0">
              <w:rPr>
                <w:bCs/>
                <w:sz w:val="22"/>
                <w:szCs w:val="22"/>
              </w:rPr>
              <w:t>73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5070D8" w14:textId="77777777" w:rsidR="00CD70C0" w:rsidRPr="009F0E5C" w:rsidRDefault="00CD70C0" w:rsidP="00B850FD">
            <w:pPr>
              <w:jc w:val="both"/>
              <w:rPr>
                <w:bCs/>
                <w:sz w:val="22"/>
                <w:szCs w:val="22"/>
              </w:rPr>
            </w:pPr>
            <w:r w:rsidRPr="00CD70C0">
              <w:rPr>
                <w:bCs/>
                <w:sz w:val="22"/>
                <w:szCs w:val="22"/>
              </w:rPr>
              <w:t>05500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70C0">
              <w:rPr>
                <w:bCs/>
                <w:sz w:val="22"/>
                <w:szCs w:val="22"/>
              </w:rPr>
              <w:t>Jastrzębie</w:t>
            </w:r>
          </w:p>
          <w:p w14:paraId="39A2F36B" w14:textId="15C7456E" w:rsidR="00CD70C0" w:rsidRPr="00211A34" w:rsidRDefault="00CD70C0" w:rsidP="00B850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681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D70C0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D70C0">
              <w:rPr>
                <w:sz w:val="22"/>
                <w:szCs w:val="22"/>
              </w:rPr>
              <w:t>Zakup i dostawa wraz z uruchomieniem 2 szt. pulsoksymetrów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D70C0">
              <w:rPr>
                <w:b/>
                <w:sz w:val="22"/>
                <w:szCs w:val="22"/>
              </w:rPr>
              <w:t>7 797.60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1C9632" w14:textId="6605B339" w:rsidR="00CD70C0" w:rsidRPr="00CD70C0" w:rsidRDefault="00CD70C0" w:rsidP="0065681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842B2">
              <w:rPr>
                <w:color w:val="000000"/>
                <w:sz w:val="22"/>
                <w:szCs w:val="22"/>
              </w:rPr>
              <w:t xml:space="preserve"> </w:t>
            </w:r>
            <w:r w:rsidR="003842B2">
              <w:t>Oferta spełnia warunki zawarte w SWZ, w ustawie Prawo zamówień publicznych oraz jest najkorzystniejsza w kryteriach określonych w SWZ</w:t>
            </w:r>
          </w:p>
        </w:tc>
      </w:tr>
    </w:tbl>
    <w:p w14:paraId="7E7B315C" w14:textId="77777777" w:rsidR="00656813" w:rsidRDefault="0065681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F7362DD" w14:textId="77777777" w:rsidR="007148BB" w:rsidRDefault="007148B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8DF367E" w14:textId="0E94043D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94"/>
        <w:gridCol w:w="2976"/>
        <w:gridCol w:w="1701"/>
      </w:tblGrid>
      <w:tr w:rsidR="00211A34" w:rsidRPr="00834EF4" w14:paraId="2CB7F7FB" w14:textId="77777777" w:rsidTr="003842B2">
        <w:tc>
          <w:tcPr>
            <w:tcW w:w="2268" w:type="dxa"/>
            <w:shd w:val="clear" w:color="auto" w:fill="F3F3F3"/>
          </w:tcPr>
          <w:p w14:paraId="263A7E1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4" w:type="dxa"/>
            <w:shd w:val="clear" w:color="auto" w:fill="F3F3F3"/>
          </w:tcPr>
          <w:p w14:paraId="2D048EE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2EA02A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701" w:type="dxa"/>
            <w:shd w:val="clear" w:color="auto" w:fill="F3F3F3"/>
          </w:tcPr>
          <w:p w14:paraId="06740A3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D70C0" w:rsidRPr="00834EF4" w14:paraId="70006E53" w14:textId="77777777" w:rsidTr="003842B2">
        <w:tc>
          <w:tcPr>
            <w:tcW w:w="2268" w:type="dxa"/>
            <w:shd w:val="clear" w:color="auto" w:fill="auto"/>
          </w:tcPr>
          <w:p w14:paraId="28B12D87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gramStart"/>
            <w:r w:rsidRPr="00211A34">
              <w:rPr>
                <w:sz w:val="20"/>
                <w:szCs w:val="20"/>
              </w:rPr>
              <w:t xml:space="preserve">- </w:t>
            </w:r>
            <w:r w:rsidRPr="00CD70C0">
              <w:rPr>
                <w:sz w:val="20"/>
                <w:szCs w:val="20"/>
              </w:rPr>
              <w:t xml:space="preserve"> Zakup</w:t>
            </w:r>
            <w:proofErr w:type="gramEnd"/>
            <w:r w:rsidRPr="00CD70C0">
              <w:rPr>
                <w:sz w:val="20"/>
                <w:szCs w:val="20"/>
              </w:rPr>
              <w:t xml:space="preserve"> i dostawa wraz z uruchomieniem 1 szt. PCNL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302C699D" w14:textId="77777777" w:rsidR="00CD70C0" w:rsidRPr="00211A34" w:rsidRDefault="00CD70C0" w:rsidP="00B850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D70C0">
              <w:rPr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CD70C0">
              <w:rPr>
                <w:b/>
                <w:bCs/>
                <w:sz w:val="20"/>
                <w:szCs w:val="20"/>
              </w:rPr>
              <w:t>Storz</w:t>
            </w:r>
            <w:proofErr w:type="spellEnd"/>
            <w:r w:rsidRPr="00CD70C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2DC7025" w14:textId="77777777" w:rsidR="00CD70C0" w:rsidRPr="00211A34" w:rsidRDefault="00CD70C0" w:rsidP="00B850FD">
            <w:pPr>
              <w:rPr>
                <w:sz w:val="20"/>
                <w:szCs w:val="20"/>
              </w:rPr>
            </w:pPr>
            <w:proofErr w:type="spellStart"/>
            <w:r w:rsidRPr="00CD70C0">
              <w:rPr>
                <w:sz w:val="20"/>
                <w:szCs w:val="20"/>
              </w:rPr>
              <w:t>Hołubcowa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123/-</w:t>
            </w:r>
          </w:p>
          <w:p w14:paraId="4DC7198D" w14:textId="77777777" w:rsidR="00CD70C0" w:rsidRPr="00211A34" w:rsidRDefault="00CD70C0" w:rsidP="00B850FD">
            <w:pPr>
              <w:spacing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02-854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A2C1574" w14:textId="743986FC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1 - Cena - </w:t>
            </w:r>
            <w:r w:rsidR="003842B2">
              <w:rPr>
                <w:sz w:val="20"/>
                <w:szCs w:val="20"/>
              </w:rPr>
              <w:t>6</w:t>
            </w:r>
            <w:r w:rsidRPr="00CD70C0">
              <w:rPr>
                <w:sz w:val="20"/>
                <w:szCs w:val="20"/>
              </w:rPr>
              <w:t>0.00</w:t>
            </w:r>
          </w:p>
          <w:p w14:paraId="383FFE2C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2 - wydłużenie terminu gwarancji - 0.00</w:t>
            </w:r>
          </w:p>
          <w:p w14:paraId="0A06C191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3C9A83" w14:textId="5DFC6C94" w:rsidR="00CD70C0" w:rsidRPr="00211A34" w:rsidRDefault="00CD70C0" w:rsidP="00B850FD">
            <w:pPr>
              <w:jc w:val="center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  </w:t>
            </w:r>
            <w:r w:rsidR="003842B2">
              <w:rPr>
                <w:sz w:val="20"/>
                <w:szCs w:val="20"/>
              </w:rPr>
              <w:t>6</w:t>
            </w:r>
            <w:r w:rsidRPr="00CD70C0">
              <w:rPr>
                <w:sz w:val="20"/>
                <w:szCs w:val="20"/>
              </w:rPr>
              <w:t>0,00</w:t>
            </w:r>
          </w:p>
        </w:tc>
      </w:tr>
      <w:tr w:rsidR="00CD70C0" w:rsidRPr="00834EF4" w14:paraId="27F402F1" w14:textId="77777777" w:rsidTr="003842B2">
        <w:tc>
          <w:tcPr>
            <w:tcW w:w="2268" w:type="dxa"/>
            <w:shd w:val="clear" w:color="auto" w:fill="auto"/>
          </w:tcPr>
          <w:p w14:paraId="5B956514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gramStart"/>
            <w:r w:rsidRPr="00211A34">
              <w:rPr>
                <w:sz w:val="20"/>
                <w:szCs w:val="20"/>
              </w:rPr>
              <w:t xml:space="preserve">- </w:t>
            </w:r>
            <w:r w:rsidRPr="00CD70C0">
              <w:rPr>
                <w:sz w:val="20"/>
                <w:szCs w:val="20"/>
              </w:rPr>
              <w:t xml:space="preserve"> Zakup</w:t>
            </w:r>
            <w:proofErr w:type="gramEnd"/>
            <w:r w:rsidRPr="00CD70C0">
              <w:rPr>
                <w:sz w:val="20"/>
                <w:szCs w:val="20"/>
              </w:rPr>
              <w:t xml:space="preserve"> i dostawa wraz z uruchomieniem 1 szt. PCNL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0D53A515" w14:textId="77777777" w:rsidR="00CD70C0" w:rsidRPr="00211A34" w:rsidRDefault="00CD70C0" w:rsidP="00B850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D70C0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CD70C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CF0D0EC" w14:textId="77777777" w:rsidR="00CD70C0" w:rsidRPr="00211A34" w:rsidRDefault="00CD70C0" w:rsidP="00B850FD">
            <w:pPr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2a</w:t>
            </w:r>
          </w:p>
          <w:p w14:paraId="1D8BD3B7" w14:textId="77777777" w:rsidR="00CD70C0" w:rsidRPr="00211A34" w:rsidRDefault="00CD70C0" w:rsidP="00B850FD">
            <w:pPr>
              <w:spacing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845CF20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1 - Cena - 0.00</w:t>
            </w:r>
          </w:p>
          <w:p w14:paraId="4927C894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2 - wydłużenie terminu gwarancji - 0.00</w:t>
            </w:r>
          </w:p>
          <w:p w14:paraId="1646BA52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66AC7D" w14:textId="77777777" w:rsidR="00CD70C0" w:rsidRPr="00211A34" w:rsidRDefault="00CD70C0" w:rsidP="00B850FD">
            <w:pPr>
              <w:jc w:val="center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  0,00</w:t>
            </w:r>
          </w:p>
        </w:tc>
      </w:tr>
      <w:tr w:rsidR="00CD70C0" w:rsidRPr="00834EF4" w14:paraId="474B4920" w14:textId="77777777" w:rsidTr="003842B2">
        <w:tc>
          <w:tcPr>
            <w:tcW w:w="2268" w:type="dxa"/>
            <w:shd w:val="clear" w:color="auto" w:fill="auto"/>
          </w:tcPr>
          <w:p w14:paraId="57218E9F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D70C0">
              <w:rPr>
                <w:sz w:val="20"/>
                <w:szCs w:val="20"/>
              </w:rPr>
              <w:t>Zakup i dostawa wraz z uruchomieniem 1 szt. defibrylatora z torbą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3D695702" w14:textId="77777777" w:rsidR="00CD70C0" w:rsidRPr="00211A34" w:rsidRDefault="00CD70C0" w:rsidP="00B850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D70C0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CD70C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D3BBB20" w14:textId="77777777" w:rsidR="00CD70C0" w:rsidRPr="00211A34" w:rsidRDefault="00CD70C0" w:rsidP="00B850FD">
            <w:pPr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2a</w:t>
            </w:r>
          </w:p>
          <w:p w14:paraId="47867478" w14:textId="77777777" w:rsidR="00CD70C0" w:rsidRPr="00211A34" w:rsidRDefault="00CD70C0" w:rsidP="00B850FD">
            <w:pPr>
              <w:spacing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C2F0221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1 - Cena - 0.00</w:t>
            </w:r>
          </w:p>
          <w:p w14:paraId="02715A00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2 - wydłużenie terminu gwarancji - 0.00</w:t>
            </w:r>
          </w:p>
          <w:p w14:paraId="51965358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082A4B" w14:textId="77777777" w:rsidR="00CD70C0" w:rsidRPr="00211A34" w:rsidRDefault="00CD70C0" w:rsidP="00B850FD">
            <w:pPr>
              <w:jc w:val="center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  0,00</w:t>
            </w:r>
          </w:p>
        </w:tc>
      </w:tr>
      <w:tr w:rsidR="00CD70C0" w:rsidRPr="00834EF4" w14:paraId="6F5EC327" w14:textId="77777777" w:rsidTr="003842B2">
        <w:tc>
          <w:tcPr>
            <w:tcW w:w="2268" w:type="dxa"/>
            <w:shd w:val="clear" w:color="auto" w:fill="auto"/>
          </w:tcPr>
          <w:p w14:paraId="2E412E36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D70C0">
              <w:rPr>
                <w:sz w:val="20"/>
                <w:szCs w:val="20"/>
              </w:rPr>
              <w:t>Zakup i dostawa wraz z uruchomieniem 1 szt. defibrylatora z torbą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1596A270" w14:textId="77777777" w:rsidR="00CD70C0" w:rsidRPr="00211A34" w:rsidRDefault="00CD70C0" w:rsidP="00B850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D70C0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CD70C0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4EE26DD7" w14:textId="77777777" w:rsidR="00CD70C0" w:rsidRPr="00211A34" w:rsidRDefault="00CD70C0" w:rsidP="00B850FD">
            <w:pPr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35</w:t>
            </w:r>
          </w:p>
          <w:p w14:paraId="5F9CB210" w14:textId="77777777" w:rsidR="00CD70C0" w:rsidRPr="00211A34" w:rsidRDefault="00CD70C0" w:rsidP="00B850FD">
            <w:pPr>
              <w:spacing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967EB4D" w14:textId="22F2A08B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1 - Cena - </w:t>
            </w:r>
            <w:r w:rsidR="00656813">
              <w:rPr>
                <w:sz w:val="20"/>
                <w:szCs w:val="20"/>
              </w:rPr>
              <w:t>6</w:t>
            </w:r>
            <w:r w:rsidRPr="00CD70C0">
              <w:rPr>
                <w:sz w:val="20"/>
                <w:szCs w:val="20"/>
              </w:rPr>
              <w:t>0.00</w:t>
            </w:r>
          </w:p>
          <w:p w14:paraId="42BABA7F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2 - wydłużenie terminu gwarancji - 0.00</w:t>
            </w:r>
          </w:p>
          <w:p w14:paraId="10916598" w14:textId="37DE4D7F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3 - termin dostawy - </w:t>
            </w:r>
            <w:r w:rsidR="003842B2">
              <w:rPr>
                <w:sz w:val="20"/>
                <w:szCs w:val="20"/>
              </w:rPr>
              <w:t>2</w:t>
            </w:r>
            <w:r w:rsidRPr="00CD70C0">
              <w:rPr>
                <w:sz w:val="20"/>
                <w:szCs w:val="20"/>
              </w:rPr>
              <w:t>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F32853" w14:textId="664FD1E8" w:rsidR="00CD70C0" w:rsidRPr="00211A34" w:rsidRDefault="00CD70C0" w:rsidP="00B850FD">
            <w:pPr>
              <w:jc w:val="center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  </w:t>
            </w:r>
            <w:r w:rsidR="003842B2">
              <w:rPr>
                <w:sz w:val="20"/>
                <w:szCs w:val="20"/>
              </w:rPr>
              <w:t>8</w:t>
            </w:r>
            <w:r w:rsidRPr="00CD70C0">
              <w:rPr>
                <w:sz w:val="20"/>
                <w:szCs w:val="20"/>
              </w:rPr>
              <w:t>0,00</w:t>
            </w:r>
          </w:p>
        </w:tc>
      </w:tr>
      <w:tr w:rsidR="00CD70C0" w:rsidRPr="00834EF4" w14:paraId="32838792" w14:textId="77777777" w:rsidTr="003842B2">
        <w:tc>
          <w:tcPr>
            <w:tcW w:w="2268" w:type="dxa"/>
            <w:shd w:val="clear" w:color="auto" w:fill="auto"/>
          </w:tcPr>
          <w:p w14:paraId="2171A88E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D70C0">
              <w:rPr>
                <w:sz w:val="20"/>
                <w:szCs w:val="20"/>
              </w:rPr>
              <w:t>Zakup i dostawa wraz z uruchomieniem 2 szt. pulsoksymetrów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205C0CF4" w14:textId="77777777" w:rsidR="00CD70C0" w:rsidRPr="00211A34" w:rsidRDefault="00CD70C0" w:rsidP="00B850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D70C0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CD70C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669BD6B" w14:textId="77777777" w:rsidR="00CD70C0" w:rsidRPr="00211A34" w:rsidRDefault="00CD70C0" w:rsidP="00B850FD">
            <w:pPr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2a</w:t>
            </w:r>
          </w:p>
          <w:p w14:paraId="21945E02" w14:textId="77777777" w:rsidR="00CD70C0" w:rsidRPr="00211A34" w:rsidRDefault="00CD70C0" w:rsidP="00B850FD">
            <w:pPr>
              <w:spacing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3E725AD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1 - Cena - 0.00</w:t>
            </w:r>
          </w:p>
          <w:p w14:paraId="659D4B77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2 - wydłużenie terminu gwarancji - 0.00</w:t>
            </w:r>
          </w:p>
          <w:p w14:paraId="5E650A77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4F6932" w14:textId="77777777" w:rsidR="00CD70C0" w:rsidRPr="00211A34" w:rsidRDefault="00CD70C0" w:rsidP="00B850FD">
            <w:pPr>
              <w:jc w:val="center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  0,00</w:t>
            </w:r>
          </w:p>
        </w:tc>
      </w:tr>
      <w:tr w:rsidR="00CD70C0" w:rsidRPr="00834EF4" w14:paraId="06D3A431" w14:textId="77777777" w:rsidTr="003842B2">
        <w:tc>
          <w:tcPr>
            <w:tcW w:w="2268" w:type="dxa"/>
            <w:shd w:val="clear" w:color="auto" w:fill="auto"/>
          </w:tcPr>
          <w:p w14:paraId="7AF4AECC" w14:textId="77777777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D70C0">
              <w:rPr>
                <w:sz w:val="20"/>
                <w:szCs w:val="20"/>
              </w:rPr>
              <w:t>Zakup i dostawa wraz z uruchomieniem 2 szt. pulsoksymetrów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17E2C23F" w14:textId="77777777" w:rsidR="00CD70C0" w:rsidRPr="00211A34" w:rsidRDefault="00CD70C0" w:rsidP="00B850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D70C0">
              <w:rPr>
                <w:b/>
                <w:bCs/>
                <w:sz w:val="20"/>
                <w:szCs w:val="20"/>
              </w:rPr>
              <w:t>Walmed</w:t>
            </w:r>
            <w:proofErr w:type="spellEnd"/>
          </w:p>
          <w:p w14:paraId="7142A15B" w14:textId="77777777" w:rsidR="00CD70C0" w:rsidRPr="00211A34" w:rsidRDefault="00CD70C0" w:rsidP="00B850FD">
            <w:pPr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Ptaków Leśnych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73</w:t>
            </w:r>
          </w:p>
          <w:p w14:paraId="24352249" w14:textId="77777777" w:rsidR="00CD70C0" w:rsidRPr="00211A34" w:rsidRDefault="00CD70C0" w:rsidP="00B850FD">
            <w:pPr>
              <w:spacing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05500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D70C0">
              <w:rPr>
                <w:sz w:val="20"/>
                <w:szCs w:val="20"/>
              </w:rPr>
              <w:t>Jastrzębie</w:t>
            </w:r>
          </w:p>
        </w:tc>
        <w:tc>
          <w:tcPr>
            <w:tcW w:w="2976" w:type="dxa"/>
            <w:shd w:val="clear" w:color="auto" w:fill="auto"/>
          </w:tcPr>
          <w:p w14:paraId="257118AC" w14:textId="2C8C71B3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1 - Cena - </w:t>
            </w:r>
            <w:r w:rsidR="00656813">
              <w:rPr>
                <w:sz w:val="20"/>
                <w:szCs w:val="20"/>
              </w:rPr>
              <w:t>6</w:t>
            </w:r>
            <w:r w:rsidRPr="00CD70C0">
              <w:rPr>
                <w:sz w:val="20"/>
                <w:szCs w:val="20"/>
              </w:rPr>
              <w:t>0.00</w:t>
            </w:r>
          </w:p>
          <w:p w14:paraId="7ECC4344" w14:textId="77777777" w:rsidR="00CD70C0" w:rsidRPr="00CD70C0" w:rsidRDefault="00CD70C0" w:rsidP="00B850FD">
            <w:pPr>
              <w:spacing w:before="40" w:after="40"/>
              <w:rPr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>2 - wydłużenie terminu gwarancji - 0.00</w:t>
            </w:r>
          </w:p>
          <w:p w14:paraId="7D3D7E29" w14:textId="1F34AA25" w:rsidR="00CD70C0" w:rsidRPr="00211A34" w:rsidRDefault="00CD70C0" w:rsidP="00B850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3 - termin dostawy - </w:t>
            </w:r>
            <w:r w:rsidR="003842B2">
              <w:rPr>
                <w:sz w:val="20"/>
                <w:szCs w:val="20"/>
              </w:rPr>
              <w:t>2</w:t>
            </w:r>
            <w:r w:rsidRPr="00CD70C0">
              <w:rPr>
                <w:sz w:val="20"/>
                <w:szCs w:val="20"/>
              </w:rPr>
              <w:t>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1DF1D7" w14:textId="42700065" w:rsidR="00CD70C0" w:rsidRPr="00211A34" w:rsidRDefault="00CD70C0" w:rsidP="00B850FD">
            <w:pPr>
              <w:jc w:val="center"/>
              <w:rPr>
                <w:color w:val="000000"/>
                <w:sz w:val="20"/>
                <w:szCs w:val="20"/>
              </w:rPr>
            </w:pPr>
            <w:r w:rsidRPr="00CD70C0">
              <w:rPr>
                <w:sz w:val="20"/>
                <w:szCs w:val="20"/>
              </w:rPr>
              <w:t xml:space="preserve">  </w:t>
            </w:r>
            <w:r w:rsidR="003842B2">
              <w:rPr>
                <w:sz w:val="20"/>
                <w:szCs w:val="20"/>
              </w:rPr>
              <w:t>8</w:t>
            </w:r>
            <w:r w:rsidRPr="00CD70C0">
              <w:rPr>
                <w:sz w:val="20"/>
                <w:szCs w:val="20"/>
              </w:rPr>
              <w:t>0,00</w:t>
            </w:r>
          </w:p>
        </w:tc>
      </w:tr>
    </w:tbl>
    <w:p w14:paraId="3D0CBBC6" w14:textId="77777777" w:rsidR="00656813" w:rsidRDefault="00656813" w:rsidP="00656813">
      <w:pPr>
        <w:spacing w:after="40" w:line="276" w:lineRule="auto"/>
        <w:jc w:val="both"/>
        <w:rPr>
          <w:sz w:val="20"/>
          <w:szCs w:val="20"/>
        </w:rPr>
      </w:pPr>
    </w:p>
    <w:p w14:paraId="170E3A8F" w14:textId="65564C3F" w:rsidR="00656813" w:rsidRPr="00656813" w:rsidRDefault="00656813" w:rsidP="00656813">
      <w:pPr>
        <w:spacing w:after="40" w:line="276" w:lineRule="auto"/>
        <w:jc w:val="both"/>
        <w:rPr>
          <w:sz w:val="20"/>
          <w:szCs w:val="20"/>
        </w:rPr>
      </w:pPr>
      <w:r w:rsidRPr="00656813">
        <w:rPr>
          <w:sz w:val="20"/>
          <w:szCs w:val="20"/>
        </w:rPr>
        <w:t>Informacja o terminie zawarcia umowy:</w:t>
      </w:r>
    </w:p>
    <w:p w14:paraId="15CFCECF" w14:textId="578E788D" w:rsidR="00656813" w:rsidRDefault="00656813" w:rsidP="00656813">
      <w:pPr>
        <w:spacing w:after="120" w:line="276" w:lineRule="auto"/>
        <w:jc w:val="both"/>
        <w:rPr>
          <w:i/>
          <w:sz w:val="22"/>
          <w:szCs w:val="22"/>
        </w:rPr>
      </w:pPr>
      <w:r w:rsidRPr="00656813">
        <w:rPr>
          <w:sz w:val="20"/>
          <w:szCs w:val="20"/>
        </w:rPr>
        <w:t xml:space="preserve">Umowa w sprawie zamówienia publicznego, zgodnie z art. 308 ust. 2 ustawy </w:t>
      </w:r>
      <w:proofErr w:type="spellStart"/>
      <w:r w:rsidRPr="00656813">
        <w:rPr>
          <w:sz w:val="20"/>
          <w:szCs w:val="20"/>
        </w:rPr>
        <w:t>Pzp</w:t>
      </w:r>
      <w:proofErr w:type="spellEnd"/>
      <w:r w:rsidRPr="00656813">
        <w:rPr>
          <w:sz w:val="20"/>
          <w:szCs w:val="20"/>
        </w:rPr>
        <w:t xml:space="preserve">, zostanie zawarta, z uwzględnieniem art. 577 ustawy </w:t>
      </w:r>
      <w:proofErr w:type="spellStart"/>
      <w:r w:rsidRPr="00656813">
        <w:rPr>
          <w:sz w:val="20"/>
          <w:szCs w:val="20"/>
        </w:rPr>
        <w:t>Pzp</w:t>
      </w:r>
      <w:proofErr w:type="spellEnd"/>
      <w:r w:rsidRPr="00656813">
        <w:rPr>
          <w:sz w:val="20"/>
          <w:szCs w:val="20"/>
        </w:rPr>
        <w:t>, w terminie nie krótszym niż 5 dni od dnia przesłania niniejszego zawiadomienia o wyborze najkorzystniejszej oferty.</w:t>
      </w:r>
    </w:p>
    <w:p w14:paraId="004EB28A" w14:textId="5741E3DF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7F3FAC0" w14:textId="77777777" w:rsidR="00AE5504" w:rsidRDefault="00CD70C0" w:rsidP="00B464D3">
      <w:pPr>
        <w:jc w:val="right"/>
        <w:rPr>
          <w:sz w:val="22"/>
          <w:szCs w:val="22"/>
        </w:rPr>
      </w:pPr>
      <w:r w:rsidRPr="00CD70C0">
        <w:rPr>
          <w:sz w:val="22"/>
          <w:szCs w:val="22"/>
        </w:rPr>
        <w:t xml:space="preserve">  </w:t>
      </w:r>
      <w:r w:rsidR="00AE5504">
        <w:rPr>
          <w:sz w:val="22"/>
          <w:szCs w:val="22"/>
        </w:rPr>
        <w:t xml:space="preserve">Z-ca Dyrektora ds. Finansowych </w:t>
      </w:r>
    </w:p>
    <w:p w14:paraId="6623F73A" w14:textId="02FEB664" w:rsidR="00B464D3" w:rsidRPr="00E56378" w:rsidRDefault="00AE5504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 xml:space="preserve">mgr </w:t>
      </w:r>
      <w:r w:rsidR="00CD70C0" w:rsidRPr="00CD70C0">
        <w:rPr>
          <w:sz w:val="22"/>
          <w:szCs w:val="22"/>
        </w:rPr>
        <w:t>Dorota</w:t>
      </w:r>
      <w:r w:rsidR="00B464D3" w:rsidRPr="004229DE">
        <w:rPr>
          <w:sz w:val="22"/>
          <w:szCs w:val="22"/>
        </w:rPr>
        <w:t xml:space="preserve"> </w:t>
      </w:r>
      <w:r w:rsidR="00CD70C0" w:rsidRPr="00CD70C0">
        <w:rPr>
          <w:sz w:val="22"/>
          <w:szCs w:val="22"/>
        </w:rPr>
        <w:t>Gołąb-</w:t>
      </w:r>
      <w:proofErr w:type="spellStart"/>
      <w:r w:rsidR="00CD70C0" w:rsidRPr="00CD70C0">
        <w:rPr>
          <w:sz w:val="22"/>
          <w:szCs w:val="22"/>
        </w:rPr>
        <w:t>Bełtowicz</w:t>
      </w:r>
      <w:proofErr w:type="spellEnd"/>
    </w:p>
    <w:bookmarkEnd w:id="0"/>
    <w:p w14:paraId="0CD0548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B9FE7" w14:textId="77777777" w:rsidR="00F55BF7" w:rsidRDefault="00F55BF7">
      <w:r>
        <w:separator/>
      </w:r>
    </w:p>
  </w:endnote>
  <w:endnote w:type="continuationSeparator" w:id="0">
    <w:p w14:paraId="4E130FF3" w14:textId="77777777" w:rsidR="00F55BF7" w:rsidRDefault="00F55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EB1C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DB2B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4DE36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1AE1B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6B50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13F9E" w14:textId="77777777" w:rsidR="00F55BF7" w:rsidRDefault="00F55BF7">
      <w:r>
        <w:separator/>
      </w:r>
    </w:p>
  </w:footnote>
  <w:footnote w:type="continuationSeparator" w:id="0">
    <w:p w14:paraId="283BDEB1" w14:textId="77777777" w:rsidR="00F55BF7" w:rsidRDefault="00F55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A0A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3FE5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31A5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CB4"/>
    <w:rsid w:val="00016331"/>
    <w:rsid w:val="00022322"/>
    <w:rsid w:val="00042497"/>
    <w:rsid w:val="000C1E6F"/>
    <w:rsid w:val="000E4E56"/>
    <w:rsid w:val="001A1468"/>
    <w:rsid w:val="001B7103"/>
    <w:rsid w:val="001B7815"/>
    <w:rsid w:val="00211A34"/>
    <w:rsid w:val="002B1E4F"/>
    <w:rsid w:val="002B6761"/>
    <w:rsid w:val="00342CB4"/>
    <w:rsid w:val="003445A0"/>
    <w:rsid w:val="003842B2"/>
    <w:rsid w:val="003A0AFC"/>
    <w:rsid w:val="003D611C"/>
    <w:rsid w:val="003E53F1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6813"/>
    <w:rsid w:val="00657C1E"/>
    <w:rsid w:val="006E3089"/>
    <w:rsid w:val="00712C39"/>
    <w:rsid w:val="007148BB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E5504"/>
    <w:rsid w:val="00B16C88"/>
    <w:rsid w:val="00B32D12"/>
    <w:rsid w:val="00B464D3"/>
    <w:rsid w:val="00B8185B"/>
    <w:rsid w:val="00BC6F7F"/>
    <w:rsid w:val="00BD2174"/>
    <w:rsid w:val="00C324A9"/>
    <w:rsid w:val="00C423DD"/>
    <w:rsid w:val="00C60D7B"/>
    <w:rsid w:val="00C65E53"/>
    <w:rsid w:val="00CA0B33"/>
    <w:rsid w:val="00CA3511"/>
    <w:rsid w:val="00CD70C0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5BF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7C64D5"/>
  <w15:chartTrackingRefBased/>
  <w15:docId w15:val="{E3B38435-35FD-4284-AED4-8F814A925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D70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631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1899-12-31T23:00:00Z</cp:lastPrinted>
  <dcterms:created xsi:type="dcterms:W3CDTF">2022-11-14T12:57:00Z</dcterms:created>
  <dcterms:modified xsi:type="dcterms:W3CDTF">2022-11-14T13:09:00Z</dcterms:modified>
</cp:coreProperties>
</file>