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0FF8A" w14:textId="568BAE96" w:rsidR="00EB1359" w:rsidRPr="00A12090" w:rsidRDefault="00ED18C3" w:rsidP="00EB1359">
      <w:pPr>
        <w:spacing w:after="240"/>
        <w:jc w:val="right"/>
        <w:rPr>
          <w:sz w:val="22"/>
          <w:szCs w:val="22"/>
        </w:rPr>
      </w:pPr>
      <w:r w:rsidRPr="00A12090">
        <w:rPr>
          <w:sz w:val="22"/>
          <w:szCs w:val="22"/>
        </w:rPr>
        <w:t>Kraków</w:t>
      </w:r>
      <w:r w:rsidR="00EB1359" w:rsidRPr="00A12090">
        <w:rPr>
          <w:sz w:val="22"/>
          <w:szCs w:val="22"/>
        </w:rPr>
        <w:t xml:space="preserve"> dnia: </w:t>
      </w:r>
      <w:r w:rsidRPr="00A12090">
        <w:rPr>
          <w:sz w:val="22"/>
          <w:szCs w:val="22"/>
        </w:rPr>
        <w:t>2022-1</w:t>
      </w:r>
      <w:r w:rsidR="00657AAE" w:rsidRPr="00A12090">
        <w:rPr>
          <w:sz w:val="22"/>
          <w:szCs w:val="22"/>
        </w:rPr>
        <w:t>1</w:t>
      </w:r>
      <w:r w:rsidRPr="00A12090">
        <w:rPr>
          <w:sz w:val="22"/>
          <w:szCs w:val="22"/>
        </w:rPr>
        <w:t>-1</w:t>
      </w:r>
      <w:r w:rsidR="00657AAE" w:rsidRPr="00A12090">
        <w:rPr>
          <w:sz w:val="22"/>
          <w:szCs w:val="22"/>
        </w:rPr>
        <w:t>0</w:t>
      </w:r>
    </w:p>
    <w:p w14:paraId="1AF02BE6" w14:textId="77777777" w:rsidR="00657AAE" w:rsidRPr="00A12090" w:rsidRDefault="00ED18C3" w:rsidP="00EB1359">
      <w:pPr>
        <w:spacing w:after="40"/>
        <w:rPr>
          <w:b/>
          <w:bCs/>
          <w:sz w:val="22"/>
          <w:szCs w:val="22"/>
        </w:rPr>
      </w:pPr>
      <w:r w:rsidRPr="00A12090">
        <w:rPr>
          <w:b/>
          <w:bCs/>
          <w:sz w:val="22"/>
          <w:szCs w:val="22"/>
        </w:rPr>
        <w:t xml:space="preserve">Szpital Specjalistyczny im. Stefana Żeromskiego </w:t>
      </w:r>
    </w:p>
    <w:p w14:paraId="07959E90" w14:textId="77777777" w:rsidR="00657AAE" w:rsidRPr="00A12090" w:rsidRDefault="00ED18C3" w:rsidP="00EB1359">
      <w:pPr>
        <w:spacing w:after="40"/>
        <w:rPr>
          <w:b/>
          <w:bCs/>
          <w:sz w:val="22"/>
          <w:szCs w:val="22"/>
        </w:rPr>
      </w:pPr>
      <w:r w:rsidRPr="00A12090">
        <w:rPr>
          <w:b/>
          <w:bCs/>
          <w:sz w:val="22"/>
          <w:szCs w:val="22"/>
        </w:rPr>
        <w:t xml:space="preserve">SP ZOZ w Krakowie </w:t>
      </w:r>
    </w:p>
    <w:p w14:paraId="0ECFDA4E" w14:textId="0AD0CEAE" w:rsidR="00EB1359" w:rsidRPr="00A12090" w:rsidRDefault="00ED18C3" w:rsidP="00EB1359">
      <w:pPr>
        <w:spacing w:after="40"/>
        <w:rPr>
          <w:b/>
          <w:bCs/>
          <w:sz w:val="22"/>
          <w:szCs w:val="22"/>
        </w:rPr>
      </w:pPr>
      <w:r w:rsidRPr="00A12090">
        <w:rPr>
          <w:b/>
          <w:bCs/>
          <w:sz w:val="22"/>
          <w:szCs w:val="22"/>
        </w:rPr>
        <w:t>Sekcja Zamówień Publicznych</w:t>
      </w:r>
    </w:p>
    <w:p w14:paraId="56F68F11" w14:textId="77777777" w:rsidR="00EB1359" w:rsidRPr="00A12090" w:rsidRDefault="00ED18C3" w:rsidP="00EB1359">
      <w:pPr>
        <w:rPr>
          <w:sz w:val="22"/>
          <w:szCs w:val="22"/>
        </w:rPr>
      </w:pPr>
      <w:r w:rsidRPr="00A12090">
        <w:rPr>
          <w:sz w:val="22"/>
          <w:szCs w:val="22"/>
        </w:rPr>
        <w:t>os. Na Skarpie</w:t>
      </w:r>
      <w:r w:rsidR="00EB1359" w:rsidRPr="00A12090">
        <w:rPr>
          <w:sz w:val="22"/>
          <w:szCs w:val="22"/>
        </w:rPr>
        <w:t xml:space="preserve"> </w:t>
      </w:r>
      <w:r w:rsidRPr="00A12090">
        <w:rPr>
          <w:sz w:val="22"/>
          <w:szCs w:val="22"/>
        </w:rPr>
        <w:t>66</w:t>
      </w:r>
    </w:p>
    <w:p w14:paraId="4BDB69E0" w14:textId="77777777" w:rsidR="00EB1359" w:rsidRPr="00A12090" w:rsidRDefault="00ED18C3" w:rsidP="00EB1359">
      <w:pPr>
        <w:rPr>
          <w:sz w:val="22"/>
          <w:szCs w:val="22"/>
        </w:rPr>
      </w:pPr>
      <w:r w:rsidRPr="00A12090">
        <w:rPr>
          <w:sz w:val="22"/>
          <w:szCs w:val="22"/>
        </w:rPr>
        <w:t>31-913</w:t>
      </w:r>
      <w:r w:rsidR="00EB1359" w:rsidRPr="00A12090">
        <w:rPr>
          <w:sz w:val="22"/>
          <w:szCs w:val="22"/>
        </w:rPr>
        <w:t xml:space="preserve"> </w:t>
      </w:r>
      <w:r w:rsidRPr="00A12090">
        <w:rPr>
          <w:sz w:val="22"/>
          <w:szCs w:val="22"/>
        </w:rPr>
        <w:t>Kraków</w:t>
      </w:r>
    </w:p>
    <w:p w14:paraId="627D9061" w14:textId="284AA771" w:rsidR="00247E04" w:rsidRPr="00A12090" w:rsidRDefault="00247E04" w:rsidP="00EB1359">
      <w:pPr>
        <w:spacing w:after="480"/>
        <w:jc w:val="both"/>
        <w:rPr>
          <w:bCs/>
          <w:sz w:val="22"/>
          <w:szCs w:val="22"/>
        </w:rPr>
      </w:pPr>
      <w:r w:rsidRPr="00A12090">
        <w:rPr>
          <w:bCs/>
          <w:sz w:val="22"/>
          <w:szCs w:val="22"/>
        </w:rPr>
        <w:t>Znak: SZP.271.</w:t>
      </w:r>
      <w:r w:rsidR="00657AAE" w:rsidRPr="00A12090">
        <w:rPr>
          <w:bCs/>
          <w:sz w:val="22"/>
          <w:szCs w:val="22"/>
        </w:rPr>
        <w:t>949</w:t>
      </w:r>
      <w:r w:rsidRPr="00A12090">
        <w:rPr>
          <w:bCs/>
          <w:sz w:val="22"/>
          <w:szCs w:val="22"/>
        </w:rPr>
        <w:t>/</w:t>
      </w:r>
      <w:r w:rsidR="00657AAE" w:rsidRPr="00A12090">
        <w:rPr>
          <w:bCs/>
          <w:sz w:val="22"/>
          <w:szCs w:val="22"/>
        </w:rPr>
        <w:t>5</w:t>
      </w:r>
      <w:r w:rsidRPr="00A12090">
        <w:rPr>
          <w:bCs/>
          <w:sz w:val="22"/>
          <w:szCs w:val="22"/>
        </w:rPr>
        <w:t>1/2022</w:t>
      </w:r>
    </w:p>
    <w:p w14:paraId="235F964E" w14:textId="77777777" w:rsidR="00EB1359" w:rsidRPr="00A1209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A12090">
        <w:rPr>
          <w:b/>
          <w:sz w:val="22"/>
          <w:szCs w:val="22"/>
        </w:rPr>
        <w:t>WYKONAWCY</w:t>
      </w:r>
    </w:p>
    <w:p w14:paraId="2515E0FD" w14:textId="77777777" w:rsidR="00EB1359" w:rsidRPr="00A1209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A12090">
        <w:rPr>
          <w:sz w:val="22"/>
          <w:szCs w:val="22"/>
        </w:rPr>
        <w:t>ubiegający się o zamówienie</w:t>
      </w:r>
    </w:p>
    <w:p w14:paraId="53651BA8" w14:textId="77777777" w:rsidR="00EB1359" w:rsidRPr="00A12090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2"/>
          <w:szCs w:val="22"/>
        </w:rPr>
      </w:pPr>
      <w:r w:rsidRPr="00A12090">
        <w:rPr>
          <w:b/>
          <w:kern w:val="28"/>
          <w:sz w:val="22"/>
          <w:szCs w:val="22"/>
        </w:rPr>
        <w:t>ZAWIADOMIENIE</w:t>
      </w:r>
    </w:p>
    <w:p w14:paraId="68E2DC63" w14:textId="7BDCB650" w:rsidR="00EB1359" w:rsidRPr="00A12090" w:rsidRDefault="00EB1359" w:rsidP="00EB1359">
      <w:pPr>
        <w:spacing w:after="480"/>
        <w:jc w:val="center"/>
        <w:rPr>
          <w:b/>
          <w:sz w:val="22"/>
          <w:szCs w:val="22"/>
        </w:rPr>
      </w:pPr>
      <w:r w:rsidRPr="00A12090">
        <w:rPr>
          <w:b/>
          <w:sz w:val="22"/>
          <w:szCs w:val="22"/>
        </w:rPr>
        <w:t>o unieważnieniu postępowania</w:t>
      </w:r>
      <w:r w:rsidR="00247E04" w:rsidRPr="00A12090">
        <w:rPr>
          <w:b/>
          <w:sz w:val="22"/>
          <w:szCs w:val="22"/>
        </w:rPr>
        <w:t xml:space="preserve"> dotyczy grupy </w:t>
      </w:r>
      <w:r w:rsidR="00657AAE" w:rsidRPr="00A12090">
        <w:rPr>
          <w:b/>
          <w:sz w:val="22"/>
          <w:szCs w:val="22"/>
        </w:rPr>
        <w:t xml:space="preserve">2, </w:t>
      </w:r>
      <w:r w:rsidR="00247E04" w:rsidRPr="00A12090">
        <w:rPr>
          <w:b/>
          <w:sz w:val="22"/>
          <w:szCs w:val="22"/>
        </w:rPr>
        <w:t xml:space="preserve">3, </w:t>
      </w:r>
      <w:r w:rsidR="00657AAE" w:rsidRPr="00A12090">
        <w:rPr>
          <w:b/>
          <w:sz w:val="22"/>
          <w:szCs w:val="22"/>
        </w:rPr>
        <w:t>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D18C3" w:rsidRPr="00A12090" w14:paraId="736DE298" w14:textId="77777777" w:rsidTr="00F96489">
        <w:trPr>
          <w:trHeight w:val="638"/>
        </w:trPr>
        <w:tc>
          <w:tcPr>
            <w:tcW w:w="959" w:type="dxa"/>
            <w:shd w:val="clear" w:color="auto" w:fill="auto"/>
          </w:tcPr>
          <w:p w14:paraId="622DB26E" w14:textId="77777777" w:rsidR="00ED18C3" w:rsidRPr="00A12090" w:rsidRDefault="00ED18C3" w:rsidP="00F964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231874" w14:textId="4FA74AAE" w:rsidR="00ED18C3" w:rsidRPr="00A12090" w:rsidRDefault="00ED18C3" w:rsidP="00F964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12090">
              <w:rPr>
                <w:sz w:val="22"/>
                <w:szCs w:val="22"/>
              </w:rPr>
              <w:t>Pzp</w:t>
            </w:r>
            <w:proofErr w:type="spellEnd"/>
            <w:r w:rsidRPr="00A12090">
              <w:rPr>
                <w:b/>
                <w:sz w:val="22"/>
                <w:szCs w:val="22"/>
              </w:rPr>
              <w:t xml:space="preserve"> </w:t>
            </w:r>
            <w:r w:rsidRPr="00A12090">
              <w:rPr>
                <w:bCs/>
                <w:sz w:val="22"/>
                <w:szCs w:val="22"/>
              </w:rPr>
              <w:t>na</w:t>
            </w:r>
            <w:r w:rsidR="00657AAE" w:rsidRPr="00A12090">
              <w:rPr>
                <w:bCs/>
                <w:sz w:val="22"/>
                <w:szCs w:val="22"/>
              </w:rPr>
              <w:t xml:space="preserve"> </w:t>
            </w:r>
            <w:r w:rsidRPr="00A12090">
              <w:rPr>
                <w:bCs/>
                <w:sz w:val="22"/>
                <w:szCs w:val="22"/>
              </w:rPr>
              <w:t>”</w:t>
            </w:r>
            <w:r w:rsidRPr="00A12090">
              <w:rPr>
                <w:b/>
                <w:bCs/>
                <w:sz w:val="22"/>
                <w:szCs w:val="22"/>
              </w:rPr>
              <w:t>Inwestycyjny zakup sprzętu medycznego na potrzeby Oddział</w:t>
            </w:r>
            <w:r w:rsidR="00657AAE" w:rsidRPr="00A12090">
              <w:rPr>
                <w:b/>
                <w:bCs/>
                <w:sz w:val="22"/>
                <w:szCs w:val="22"/>
              </w:rPr>
              <w:t>ów Szpitalnych</w:t>
            </w:r>
            <w:r w:rsidRPr="00A12090">
              <w:rPr>
                <w:b/>
                <w:bCs/>
                <w:sz w:val="22"/>
                <w:szCs w:val="22"/>
              </w:rPr>
              <w:t xml:space="preserve"> (</w:t>
            </w:r>
            <w:r w:rsidR="00657AAE" w:rsidRPr="00A12090">
              <w:rPr>
                <w:b/>
                <w:bCs/>
                <w:sz w:val="22"/>
                <w:szCs w:val="22"/>
              </w:rPr>
              <w:t>6</w:t>
            </w:r>
            <w:r w:rsidRPr="00A12090">
              <w:rPr>
                <w:b/>
                <w:bCs/>
                <w:sz w:val="22"/>
                <w:szCs w:val="22"/>
              </w:rPr>
              <w:t xml:space="preserve"> grup)</w:t>
            </w:r>
            <w:r w:rsidRPr="00A12090">
              <w:rPr>
                <w:bCs/>
                <w:sz w:val="22"/>
                <w:szCs w:val="22"/>
              </w:rPr>
              <w:t>”</w:t>
            </w:r>
            <w:r w:rsidRPr="00A12090">
              <w:rPr>
                <w:b/>
                <w:sz w:val="22"/>
                <w:szCs w:val="22"/>
              </w:rPr>
              <w:t xml:space="preserve"> </w:t>
            </w:r>
            <w:r w:rsidRPr="00A12090">
              <w:rPr>
                <w:bCs/>
                <w:sz w:val="22"/>
                <w:szCs w:val="22"/>
              </w:rPr>
              <w:t>– znak sprawy</w:t>
            </w:r>
            <w:r w:rsidRPr="00A12090">
              <w:rPr>
                <w:b/>
                <w:sz w:val="22"/>
                <w:szCs w:val="22"/>
              </w:rPr>
              <w:t xml:space="preserve"> ZP/</w:t>
            </w:r>
            <w:r w:rsidR="00657AAE" w:rsidRPr="00A12090">
              <w:rPr>
                <w:b/>
                <w:sz w:val="22"/>
                <w:szCs w:val="22"/>
              </w:rPr>
              <w:t>5</w:t>
            </w:r>
            <w:r w:rsidRPr="00A12090">
              <w:rPr>
                <w:b/>
                <w:sz w:val="22"/>
                <w:szCs w:val="22"/>
              </w:rPr>
              <w:t>1/2022</w:t>
            </w:r>
            <w:r w:rsidRPr="00A12090">
              <w:rPr>
                <w:bCs/>
                <w:sz w:val="22"/>
                <w:szCs w:val="22"/>
              </w:rPr>
              <w:t>.</w:t>
            </w:r>
          </w:p>
        </w:tc>
      </w:tr>
    </w:tbl>
    <w:p w14:paraId="599AD3DC" w14:textId="77777777" w:rsidR="00010B31" w:rsidRPr="00A12090" w:rsidRDefault="00010B31" w:rsidP="00010B31">
      <w:pPr>
        <w:pStyle w:val="Nagwek"/>
        <w:tabs>
          <w:tab w:val="left" w:pos="708"/>
        </w:tabs>
        <w:jc w:val="center"/>
        <w:rPr>
          <w:b/>
          <w:sz w:val="22"/>
          <w:szCs w:val="22"/>
        </w:rPr>
      </w:pPr>
    </w:p>
    <w:p w14:paraId="23BE7577" w14:textId="77777777" w:rsidR="00010B31" w:rsidRPr="00A12090" w:rsidRDefault="00010B31" w:rsidP="00010B31">
      <w:pPr>
        <w:pStyle w:val="Nagwek"/>
        <w:tabs>
          <w:tab w:val="left" w:pos="708"/>
        </w:tabs>
        <w:rPr>
          <w:sz w:val="22"/>
          <w:szCs w:val="22"/>
        </w:rPr>
      </w:pPr>
    </w:p>
    <w:p w14:paraId="5CAD2833" w14:textId="0972AFC1" w:rsidR="00010B31" w:rsidRPr="00A12090" w:rsidRDefault="00EB1359" w:rsidP="00010B31">
      <w:pPr>
        <w:spacing w:line="360" w:lineRule="auto"/>
        <w:jc w:val="both"/>
        <w:rPr>
          <w:sz w:val="22"/>
          <w:szCs w:val="22"/>
        </w:rPr>
      </w:pPr>
      <w:r w:rsidRPr="00A12090">
        <w:rPr>
          <w:sz w:val="22"/>
          <w:szCs w:val="22"/>
        </w:rPr>
        <w:t xml:space="preserve">Zamawiający, </w:t>
      </w:r>
      <w:r w:rsidR="00ED18C3" w:rsidRPr="00A12090">
        <w:rPr>
          <w:b/>
          <w:sz w:val="22"/>
          <w:szCs w:val="22"/>
        </w:rPr>
        <w:t>Szpital Specjalistyczny im. Stefana Żeromskiego SP ZOZ w Krakowie</w:t>
      </w:r>
      <w:r w:rsidRPr="00A12090">
        <w:rPr>
          <w:sz w:val="22"/>
          <w:szCs w:val="22"/>
        </w:rPr>
        <w:t xml:space="preserve">, działając na podstawie art. 260 ustawy z dnia 11 września 2019r. Prawo zamówień publicznych </w:t>
      </w:r>
      <w:r w:rsidR="00ED18C3" w:rsidRPr="00A12090">
        <w:rPr>
          <w:sz w:val="22"/>
          <w:szCs w:val="22"/>
        </w:rPr>
        <w:t>(</w:t>
      </w:r>
      <w:proofErr w:type="spellStart"/>
      <w:r w:rsidR="00ED18C3" w:rsidRPr="00A12090">
        <w:rPr>
          <w:sz w:val="22"/>
          <w:szCs w:val="22"/>
        </w:rPr>
        <w:t>t.j</w:t>
      </w:r>
      <w:proofErr w:type="spellEnd"/>
      <w:r w:rsidR="00ED18C3" w:rsidRPr="00A12090">
        <w:rPr>
          <w:sz w:val="22"/>
          <w:szCs w:val="22"/>
        </w:rPr>
        <w:t xml:space="preserve">. Dz.U. z 2021r. poz. 1129 z </w:t>
      </w:r>
      <w:proofErr w:type="spellStart"/>
      <w:r w:rsidR="00ED18C3" w:rsidRPr="00A12090">
        <w:rPr>
          <w:sz w:val="22"/>
          <w:szCs w:val="22"/>
        </w:rPr>
        <w:t>późn</w:t>
      </w:r>
      <w:proofErr w:type="spellEnd"/>
      <w:r w:rsidR="00ED18C3" w:rsidRPr="00A12090">
        <w:rPr>
          <w:sz w:val="22"/>
          <w:szCs w:val="22"/>
        </w:rPr>
        <w:t>. zm.)</w:t>
      </w:r>
      <w:r w:rsidRPr="00A12090">
        <w:rPr>
          <w:sz w:val="22"/>
          <w:szCs w:val="22"/>
        </w:rPr>
        <w:t xml:space="preserve">, zwanej dalej „ustawą Pzp”, zawiadamia, że unieważnia postępowanie o udzielenie zamówienia publicznego </w:t>
      </w:r>
      <w:r w:rsidR="00657AAE" w:rsidRPr="00A12090">
        <w:rPr>
          <w:sz w:val="22"/>
          <w:szCs w:val="22"/>
        </w:rPr>
        <w:t xml:space="preserve">w </w:t>
      </w:r>
      <w:r w:rsidR="00010B31" w:rsidRPr="00A12090">
        <w:rPr>
          <w:sz w:val="22"/>
          <w:szCs w:val="22"/>
        </w:rPr>
        <w:t>następując</w:t>
      </w:r>
      <w:r w:rsidR="00657AAE" w:rsidRPr="00A12090">
        <w:rPr>
          <w:sz w:val="22"/>
          <w:szCs w:val="22"/>
        </w:rPr>
        <w:t>ych</w:t>
      </w:r>
      <w:r w:rsidR="00010B31" w:rsidRPr="00A12090">
        <w:rPr>
          <w:sz w:val="22"/>
          <w:szCs w:val="22"/>
        </w:rPr>
        <w:t xml:space="preserve"> części</w:t>
      </w:r>
      <w:r w:rsidR="00657AAE" w:rsidRPr="00A12090">
        <w:rPr>
          <w:sz w:val="22"/>
          <w:szCs w:val="22"/>
        </w:rPr>
        <w:t>ach</w:t>
      </w:r>
      <w:r w:rsidR="00010B31" w:rsidRPr="00A12090">
        <w:rPr>
          <w:sz w:val="22"/>
          <w:szCs w:val="22"/>
        </w:rPr>
        <w:t>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A12090" w14:paraId="7B5775B8" w14:textId="77777777" w:rsidTr="00657AA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21C9" w14:textId="77777777" w:rsidR="00D44D12" w:rsidRPr="00A12090" w:rsidRDefault="00D44D12" w:rsidP="00AC1A4B">
            <w:pPr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267C" w14:textId="77777777" w:rsidR="00D44D12" w:rsidRPr="00A12090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A12090">
              <w:rPr>
                <w:b/>
                <w:sz w:val="22"/>
                <w:szCs w:val="22"/>
              </w:rPr>
              <w:t>Temat</w:t>
            </w:r>
          </w:p>
          <w:p w14:paraId="0FA656AA" w14:textId="77777777" w:rsidR="00D44D12" w:rsidRPr="00A12090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Uzasadnienie prawne i faktyczne</w:t>
            </w:r>
          </w:p>
        </w:tc>
      </w:tr>
      <w:tr w:rsidR="00ED18C3" w:rsidRPr="00A12090" w14:paraId="49929473" w14:textId="77777777" w:rsidTr="00657AA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1C5C" w14:textId="734E6591" w:rsidR="00ED18C3" w:rsidRPr="00A12090" w:rsidRDefault="00657AAE" w:rsidP="00F964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1209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820E" w14:textId="77777777" w:rsidR="00657AAE" w:rsidRPr="00A12090" w:rsidRDefault="00657AAE" w:rsidP="00657AA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12090">
              <w:rPr>
                <w:b/>
                <w:sz w:val="22"/>
                <w:szCs w:val="22"/>
              </w:rPr>
              <w:t>Zakup i dostawa 3 szt. przewijaków ściennych</w:t>
            </w:r>
          </w:p>
          <w:p w14:paraId="166D7EEA" w14:textId="033CA368" w:rsidR="00657AAE" w:rsidRPr="00A12090" w:rsidRDefault="00657AAE" w:rsidP="00657AA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Uzasadnienie prawne:</w:t>
            </w:r>
          </w:p>
          <w:p w14:paraId="0880D259" w14:textId="3DCE2E7B" w:rsidR="00657AAE" w:rsidRPr="00A12090" w:rsidRDefault="00657AAE" w:rsidP="00A1209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Art. 255 pkt. 2</w:t>
            </w:r>
            <w:r w:rsidR="00A12090" w:rsidRPr="00A12090">
              <w:rPr>
                <w:sz w:val="22"/>
                <w:szCs w:val="22"/>
              </w:rPr>
              <w:t xml:space="preserve"> - </w:t>
            </w:r>
            <w:r w:rsidRPr="00A12090">
              <w:rPr>
                <w:sz w:val="22"/>
                <w:szCs w:val="22"/>
              </w:rPr>
              <w:t>wszystkie złożone oferty podlegały odrzuceniu</w:t>
            </w:r>
          </w:p>
          <w:p w14:paraId="51126352" w14:textId="77777777" w:rsidR="00657AAE" w:rsidRPr="00A12090" w:rsidRDefault="00657AAE" w:rsidP="00657AA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Uzasadnienie faktyczne:</w:t>
            </w:r>
          </w:p>
          <w:p w14:paraId="21440578" w14:textId="402C5AE8" w:rsidR="00ED18C3" w:rsidRPr="00A12090" w:rsidRDefault="00657AAE" w:rsidP="00657AA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w postępowaniu wpłynęły 3 oferty podlegające odrzuceniu</w:t>
            </w:r>
          </w:p>
        </w:tc>
      </w:tr>
      <w:tr w:rsidR="00ED18C3" w:rsidRPr="00A12090" w14:paraId="4421F7F7" w14:textId="77777777" w:rsidTr="00657AA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E109" w14:textId="1C9DCAB2" w:rsidR="00ED18C3" w:rsidRPr="00A12090" w:rsidRDefault="00657AAE" w:rsidP="00F964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1209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6C19" w14:textId="77777777" w:rsidR="00657AAE" w:rsidRPr="00A12090" w:rsidRDefault="00657AAE" w:rsidP="00657AA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12090">
              <w:rPr>
                <w:b/>
                <w:sz w:val="22"/>
                <w:szCs w:val="22"/>
              </w:rPr>
              <w:t>Zakup i dostawa 20 szt. foteli dla opiekuna do spania</w:t>
            </w:r>
          </w:p>
          <w:p w14:paraId="1FC2F4C0" w14:textId="2E6F0F37" w:rsidR="00657AAE" w:rsidRPr="00A12090" w:rsidRDefault="00657AAE" w:rsidP="00657AA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Uzasadnienie prawne:</w:t>
            </w:r>
          </w:p>
          <w:p w14:paraId="0D7CD2C9" w14:textId="7829DCAE" w:rsidR="00657AAE" w:rsidRPr="00A12090" w:rsidRDefault="00657AAE" w:rsidP="00A1209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Art. 255 pkt. 2</w:t>
            </w:r>
            <w:r w:rsidR="00A12090" w:rsidRPr="00A12090">
              <w:rPr>
                <w:sz w:val="22"/>
                <w:szCs w:val="22"/>
              </w:rPr>
              <w:t xml:space="preserve"> - </w:t>
            </w:r>
            <w:r w:rsidRPr="00A12090">
              <w:rPr>
                <w:sz w:val="22"/>
                <w:szCs w:val="22"/>
              </w:rPr>
              <w:t>wszystkie złożone oferty podlegały odrzuceniu</w:t>
            </w:r>
          </w:p>
          <w:p w14:paraId="08AF2651" w14:textId="77777777" w:rsidR="00657AAE" w:rsidRPr="00A12090" w:rsidRDefault="00657AAE" w:rsidP="00657AA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Uzasadnienie faktyczne:</w:t>
            </w:r>
          </w:p>
          <w:p w14:paraId="0A965405" w14:textId="6469F899" w:rsidR="00ED18C3" w:rsidRPr="00A12090" w:rsidRDefault="00657AAE" w:rsidP="00657AA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w postępowaniu wpłynęły 2 oferty podlegające odrzuceniu</w:t>
            </w:r>
            <w:r w:rsidR="00ED18C3" w:rsidRPr="00A12090">
              <w:rPr>
                <w:sz w:val="22"/>
                <w:szCs w:val="22"/>
              </w:rPr>
              <w:t>.</w:t>
            </w:r>
          </w:p>
        </w:tc>
      </w:tr>
      <w:tr w:rsidR="00ED18C3" w:rsidRPr="00A12090" w14:paraId="3816AFDE" w14:textId="77777777" w:rsidTr="00657AA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A8C1" w14:textId="7D40E9C3" w:rsidR="00ED18C3" w:rsidRPr="00A12090" w:rsidRDefault="00657AAE" w:rsidP="00F964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1209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FB8E" w14:textId="77777777" w:rsidR="00657AAE" w:rsidRPr="00A12090" w:rsidRDefault="00657AAE" w:rsidP="00F9648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12090">
              <w:rPr>
                <w:b/>
                <w:sz w:val="22"/>
                <w:szCs w:val="22"/>
              </w:rPr>
              <w:t>Zakup i dostawa 1 szt. fotela kąpielowego</w:t>
            </w:r>
          </w:p>
          <w:p w14:paraId="288979E4" w14:textId="3E13C720" w:rsidR="00ED18C3" w:rsidRPr="00A12090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Uzasadnienie prawne:</w:t>
            </w:r>
          </w:p>
          <w:p w14:paraId="3D15F240" w14:textId="2D960152" w:rsidR="00ED18C3" w:rsidRPr="00A12090" w:rsidRDefault="00247E04" w:rsidP="00A1209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Art. 255 pkt. 2</w:t>
            </w:r>
            <w:r w:rsidR="00A12090" w:rsidRPr="00A12090">
              <w:rPr>
                <w:sz w:val="22"/>
                <w:szCs w:val="22"/>
              </w:rPr>
              <w:t xml:space="preserve"> - </w:t>
            </w:r>
            <w:r w:rsidR="00ED18C3" w:rsidRPr="00A12090">
              <w:rPr>
                <w:sz w:val="22"/>
                <w:szCs w:val="22"/>
              </w:rPr>
              <w:t>wszystkie złożone oferty podlegały odrzuceniu</w:t>
            </w:r>
          </w:p>
          <w:p w14:paraId="0DFB5399" w14:textId="77777777" w:rsidR="00ED18C3" w:rsidRPr="00A12090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>Uzasadnienie faktyczne:</w:t>
            </w:r>
          </w:p>
          <w:p w14:paraId="7DC2DFF5" w14:textId="5074F719" w:rsidR="00ED18C3" w:rsidRPr="00A12090" w:rsidRDefault="00ED18C3" w:rsidP="00F964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12090">
              <w:rPr>
                <w:sz w:val="22"/>
                <w:szCs w:val="22"/>
              </w:rPr>
              <w:t xml:space="preserve">w </w:t>
            </w:r>
            <w:r w:rsidR="00247E04" w:rsidRPr="00A12090">
              <w:rPr>
                <w:sz w:val="22"/>
                <w:szCs w:val="22"/>
              </w:rPr>
              <w:t>postępowaniu</w:t>
            </w:r>
            <w:r w:rsidRPr="00A12090">
              <w:rPr>
                <w:sz w:val="22"/>
                <w:szCs w:val="22"/>
              </w:rPr>
              <w:t xml:space="preserve"> wpłynęł</w:t>
            </w:r>
            <w:r w:rsidR="00657AAE" w:rsidRPr="00A12090">
              <w:rPr>
                <w:sz w:val="22"/>
                <w:szCs w:val="22"/>
              </w:rPr>
              <w:t>y 3</w:t>
            </w:r>
            <w:r w:rsidRPr="00A12090">
              <w:rPr>
                <w:sz w:val="22"/>
                <w:szCs w:val="22"/>
              </w:rPr>
              <w:t xml:space="preserve"> ofert</w:t>
            </w:r>
            <w:r w:rsidR="00657AAE" w:rsidRPr="00A12090">
              <w:rPr>
                <w:sz w:val="22"/>
                <w:szCs w:val="22"/>
              </w:rPr>
              <w:t>y</w:t>
            </w:r>
            <w:r w:rsidRPr="00A12090">
              <w:rPr>
                <w:sz w:val="22"/>
                <w:szCs w:val="22"/>
              </w:rPr>
              <w:t xml:space="preserve"> </w:t>
            </w:r>
            <w:r w:rsidR="00247E04" w:rsidRPr="00A12090">
              <w:rPr>
                <w:sz w:val="22"/>
                <w:szCs w:val="22"/>
              </w:rPr>
              <w:t>podlegając</w:t>
            </w:r>
            <w:r w:rsidR="00657AAE" w:rsidRPr="00A12090">
              <w:rPr>
                <w:sz w:val="22"/>
                <w:szCs w:val="22"/>
              </w:rPr>
              <w:t>e</w:t>
            </w:r>
            <w:r w:rsidRPr="00A12090">
              <w:rPr>
                <w:sz w:val="22"/>
                <w:szCs w:val="22"/>
              </w:rPr>
              <w:t xml:space="preserve"> odrzuceniu.</w:t>
            </w:r>
          </w:p>
        </w:tc>
      </w:tr>
    </w:tbl>
    <w:p w14:paraId="5645FC45" w14:textId="77777777" w:rsidR="00A12090" w:rsidRPr="00A12090" w:rsidRDefault="00A12090" w:rsidP="00A1209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31DB6495" w14:textId="16D72227" w:rsidR="00010B31" w:rsidRPr="00A12090" w:rsidRDefault="00010B31" w:rsidP="00A1209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A12090">
        <w:rPr>
          <w:i/>
          <w:sz w:val="22"/>
          <w:szCs w:val="22"/>
        </w:rPr>
        <w:t>Zamawiający</w:t>
      </w:r>
    </w:p>
    <w:p w14:paraId="2F4839F4" w14:textId="080482BA" w:rsidR="00A12090" w:rsidRPr="00A12090" w:rsidRDefault="00A12090" w:rsidP="00A1209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A12090">
        <w:rPr>
          <w:i/>
          <w:sz w:val="22"/>
          <w:szCs w:val="22"/>
        </w:rPr>
        <w:t>Z-ca Dyrektora ds. Finansowych</w:t>
      </w:r>
    </w:p>
    <w:p w14:paraId="0D8F5F3D" w14:textId="631899FC" w:rsidR="00010B31" w:rsidRPr="00A12090" w:rsidRDefault="00A12090" w:rsidP="00A12090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  <w:r w:rsidRPr="00A12090">
        <w:rPr>
          <w:i/>
          <w:sz w:val="22"/>
          <w:szCs w:val="22"/>
        </w:rPr>
        <w:t>mgr Dorota Gołąb-</w:t>
      </w:r>
      <w:proofErr w:type="spellStart"/>
      <w:r w:rsidRPr="00A12090">
        <w:rPr>
          <w:i/>
          <w:sz w:val="22"/>
          <w:szCs w:val="22"/>
        </w:rPr>
        <w:t>Bełtowicz</w:t>
      </w:r>
      <w:proofErr w:type="spellEnd"/>
    </w:p>
    <w:sectPr w:rsidR="00010B31" w:rsidRPr="00A120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A7F9B" w14:textId="77777777" w:rsidR="00FD357D" w:rsidRDefault="00FD357D" w:rsidP="00ED18C3">
      <w:r>
        <w:separator/>
      </w:r>
    </w:p>
  </w:endnote>
  <w:endnote w:type="continuationSeparator" w:id="0">
    <w:p w14:paraId="4BFB87AD" w14:textId="77777777" w:rsidR="00FD357D" w:rsidRDefault="00FD357D" w:rsidP="00ED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9FDF6" w14:textId="77777777" w:rsidR="00ED18C3" w:rsidRDefault="00ED18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A774A" w14:textId="77777777" w:rsidR="00ED18C3" w:rsidRDefault="00ED18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3FB0" w14:textId="77777777" w:rsidR="00ED18C3" w:rsidRDefault="00ED18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FCC7D" w14:textId="77777777" w:rsidR="00FD357D" w:rsidRDefault="00FD357D" w:rsidP="00ED18C3">
      <w:r>
        <w:separator/>
      </w:r>
    </w:p>
  </w:footnote>
  <w:footnote w:type="continuationSeparator" w:id="0">
    <w:p w14:paraId="0B9E0191" w14:textId="77777777" w:rsidR="00FD357D" w:rsidRDefault="00FD357D" w:rsidP="00ED1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CA242" w14:textId="77777777" w:rsidR="00ED18C3" w:rsidRDefault="00ED1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62819" w14:textId="77777777" w:rsidR="00ED18C3" w:rsidRDefault="00ED18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11311" w14:textId="77777777" w:rsidR="00ED18C3" w:rsidRDefault="00ED18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BC4"/>
    <w:rsid w:val="00010B31"/>
    <w:rsid w:val="00104963"/>
    <w:rsid w:val="00150F65"/>
    <w:rsid w:val="001B53F5"/>
    <w:rsid w:val="00247E04"/>
    <w:rsid w:val="00311EB0"/>
    <w:rsid w:val="00593D77"/>
    <w:rsid w:val="00657AAE"/>
    <w:rsid w:val="00823326"/>
    <w:rsid w:val="00827AD8"/>
    <w:rsid w:val="00856A3E"/>
    <w:rsid w:val="00891CC2"/>
    <w:rsid w:val="00894412"/>
    <w:rsid w:val="009462DF"/>
    <w:rsid w:val="009500EB"/>
    <w:rsid w:val="00993EFC"/>
    <w:rsid w:val="00A12090"/>
    <w:rsid w:val="00AB3E72"/>
    <w:rsid w:val="00AC1A4B"/>
    <w:rsid w:val="00D41670"/>
    <w:rsid w:val="00D44D12"/>
    <w:rsid w:val="00E403D2"/>
    <w:rsid w:val="00E742E3"/>
    <w:rsid w:val="00EB1359"/>
    <w:rsid w:val="00ED18C3"/>
    <w:rsid w:val="00FD357D"/>
    <w:rsid w:val="00FE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2F7405"/>
  <w15:chartTrackingRefBased/>
  <w15:docId w15:val="{6EB7592E-BC21-4227-A0A7-CFBEA4E60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7AAE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D18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1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2022-11-10T12:33:00Z</cp:lastPrinted>
  <dcterms:created xsi:type="dcterms:W3CDTF">2022-11-10T13:36:00Z</dcterms:created>
  <dcterms:modified xsi:type="dcterms:W3CDTF">2022-11-10T13:36:00Z</dcterms:modified>
</cp:coreProperties>
</file>