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23EBE5C4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53868" w:rsidRPr="00D53868">
        <w:rPr>
          <w:b/>
        </w:rPr>
        <w:t xml:space="preserve">Usługa zorganizowania i przeprowadzenia szkolenia z zakresu AZ-104T00 Microsoft </w:t>
      </w:r>
      <w:proofErr w:type="spellStart"/>
      <w:r w:rsidR="00D53868" w:rsidRPr="00D53868">
        <w:rPr>
          <w:b/>
        </w:rPr>
        <w:t>Azure</w:t>
      </w:r>
      <w:proofErr w:type="spellEnd"/>
      <w:r w:rsidR="00D53868" w:rsidRPr="00D53868">
        <w:rPr>
          <w:b/>
        </w:rPr>
        <w:t xml:space="preserve"> Administrator, szkolenie dla max. 35 studentów - KC-zp.272-6</w:t>
      </w:r>
      <w:r w:rsidR="00B541DB">
        <w:rPr>
          <w:b/>
        </w:rPr>
        <w:t>79</w:t>
      </w:r>
      <w:bookmarkStart w:id="0" w:name="_GoBack"/>
      <w:bookmarkEnd w:id="0"/>
      <w:r w:rsidR="00D53868" w:rsidRPr="00D53868">
        <w:rPr>
          <w:b/>
        </w:rPr>
        <w:t>/22</w:t>
      </w:r>
      <w:r w:rsidR="00450386" w:rsidRPr="00450386">
        <w:rPr>
          <w:b/>
        </w:rPr>
        <w:t>.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536EA5EF" w14:textId="5E981311" w:rsidR="00A62BCF" w:rsidRDefault="002B1FF3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w okresie ostatnich dwóch lat od daty złożenia oferty, przeprowadził</w:t>
            </w:r>
            <w:r w:rsidR="005E2547">
              <w:t>a</w:t>
            </w:r>
            <w:r>
              <w:t xml:space="preserve"> minimum </w:t>
            </w:r>
            <w:r w:rsidR="005E2547">
              <w:t>32</w:t>
            </w:r>
            <w:r>
              <w:t xml:space="preserve"> </w:t>
            </w:r>
            <w:r w:rsidRPr="004A4468">
              <w:t>godzin</w:t>
            </w:r>
            <w:r w:rsidR="005E2547">
              <w:t>y</w:t>
            </w:r>
            <w:r w:rsidRPr="004A4468">
              <w:t xml:space="preserve"> </w:t>
            </w:r>
            <w:r>
              <w:t>s</w:t>
            </w:r>
            <w:r w:rsidRPr="004A4468">
              <w:t xml:space="preserve">zkoleń z zakresu AZ-104T00 Microsoft </w:t>
            </w:r>
            <w:proofErr w:type="spellStart"/>
            <w:r w:rsidRPr="004A4468">
              <w:t>Azure</w:t>
            </w:r>
            <w:proofErr w:type="spellEnd"/>
            <w:r w:rsidRPr="004A4468">
              <w:t xml:space="preserve"> Administrator </w:t>
            </w:r>
            <w:r w:rsidR="00CA2E73" w:rsidRPr="00CA2E73">
              <w:rPr>
                <w:bCs/>
                <w:iCs/>
                <w:lang w:eastAsia="zh-CN"/>
              </w:rPr>
              <w:t xml:space="preserve">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D53868" w:rsidRPr="00DF3D15" w14:paraId="56293323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412A338" w14:textId="77777777" w:rsidR="00D53868" w:rsidRPr="002F6C4A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A0C97F4" w14:textId="77777777" w:rsidR="00D53868" w:rsidRPr="002F6C4A" w:rsidRDefault="00D53868" w:rsidP="00D53868">
            <w:r w:rsidRPr="002F6C4A">
              <w:t>…………………..</w:t>
            </w:r>
          </w:p>
          <w:p w14:paraId="202E21D1" w14:textId="77777777" w:rsidR="00D53868" w:rsidRPr="002F6C4A" w:rsidRDefault="00D53868" w:rsidP="00D53868"/>
          <w:p w14:paraId="24D40EEB" w14:textId="77777777" w:rsidR="00D53868" w:rsidRPr="002F6C4A" w:rsidRDefault="00D53868" w:rsidP="00D53868"/>
          <w:p w14:paraId="6726047C" w14:textId="764D057D" w:rsidR="00D53868" w:rsidRPr="002F6C4A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3D88E7D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  <w:p w14:paraId="25DF117A" w14:textId="77777777" w:rsidR="00D53868" w:rsidRPr="009324FE" w:rsidRDefault="00D53868" w:rsidP="00D53868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79AE3468" w14:textId="719BFF99" w:rsidR="00D53868" w:rsidRDefault="002B1FF3" w:rsidP="00D5386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w okresie ostatnich dwóch lat od daty złożenia oferty, przeprowadził</w:t>
            </w:r>
            <w:r w:rsidR="005E2547">
              <w:t>a</w:t>
            </w:r>
            <w:r>
              <w:t xml:space="preserve"> minimum </w:t>
            </w:r>
            <w:r w:rsidR="005E2547">
              <w:t>32</w:t>
            </w:r>
            <w:r>
              <w:t xml:space="preserve"> </w:t>
            </w:r>
            <w:r w:rsidRPr="004A4468">
              <w:t>godzin</w:t>
            </w:r>
            <w:r w:rsidR="005E2547">
              <w:t>y</w:t>
            </w:r>
            <w:r w:rsidRPr="004A4468">
              <w:t xml:space="preserve"> </w:t>
            </w:r>
            <w:r>
              <w:t>s</w:t>
            </w:r>
            <w:r w:rsidRPr="004A4468">
              <w:t xml:space="preserve">zkoleń z zakresu AZ-104T00 Microsoft </w:t>
            </w:r>
            <w:proofErr w:type="spellStart"/>
            <w:r w:rsidRPr="004A4468">
              <w:t>Azure</w:t>
            </w:r>
            <w:proofErr w:type="spellEnd"/>
            <w:r w:rsidRPr="004A4468">
              <w:t xml:space="preserve"> Administrator </w:t>
            </w:r>
            <w:r w:rsidR="00D53868" w:rsidRPr="00CA2E73">
              <w:rPr>
                <w:bCs/>
                <w:iCs/>
                <w:lang w:eastAsia="zh-CN"/>
              </w:rPr>
              <w:t xml:space="preserve">- </w:t>
            </w:r>
            <w:r w:rsidR="00D53868" w:rsidRPr="00431178">
              <w:rPr>
                <w:highlight w:val="yellow"/>
              </w:rPr>
              <w:t>TAK/NIE*</w:t>
            </w:r>
          </w:p>
          <w:p w14:paraId="2B1D77BD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  <w:p w14:paraId="3886E908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4874E2D" w14:textId="77777777" w:rsidR="00D53868" w:rsidRPr="00B26774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5CED6E2" w14:textId="77777777" w:rsidR="00D53868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2AA6A589" w14:textId="1B168155" w:rsidR="00D53868" w:rsidRPr="00B26774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6CB1640B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29028" w14:textId="77777777" w:rsidR="002A7896" w:rsidRDefault="002A7896">
      <w:r>
        <w:separator/>
      </w:r>
    </w:p>
  </w:endnote>
  <w:endnote w:type="continuationSeparator" w:id="0">
    <w:p w14:paraId="5848AD0F" w14:textId="77777777" w:rsidR="002A7896" w:rsidRDefault="002A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E4EA8" w14:textId="77777777" w:rsidR="002A7896" w:rsidRDefault="002A7896">
      <w:r>
        <w:separator/>
      </w:r>
    </w:p>
  </w:footnote>
  <w:footnote w:type="continuationSeparator" w:id="0">
    <w:p w14:paraId="1B664C7E" w14:textId="77777777" w:rsidR="002A7896" w:rsidRDefault="002A789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00E3F"/>
    <w:rsid w:val="00130DDC"/>
    <w:rsid w:val="001857F9"/>
    <w:rsid w:val="001D0F1F"/>
    <w:rsid w:val="001E754C"/>
    <w:rsid w:val="00225675"/>
    <w:rsid w:val="002328A0"/>
    <w:rsid w:val="00263CEB"/>
    <w:rsid w:val="002A7896"/>
    <w:rsid w:val="002A7F51"/>
    <w:rsid w:val="002B1FF3"/>
    <w:rsid w:val="002D2204"/>
    <w:rsid w:val="002F6C4A"/>
    <w:rsid w:val="00440E32"/>
    <w:rsid w:val="00450386"/>
    <w:rsid w:val="00501D59"/>
    <w:rsid w:val="00517D50"/>
    <w:rsid w:val="00527F15"/>
    <w:rsid w:val="0056690C"/>
    <w:rsid w:val="00575D1B"/>
    <w:rsid w:val="005B4FE1"/>
    <w:rsid w:val="005D357A"/>
    <w:rsid w:val="005E2547"/>
    <w:rsid w:val="005F6749"/>
    <w:rsid w:val="0060166B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541DB"/>
    <w:rsid w:val="00B61F22"/>
    <w:rsid w:val="00B72E23"/>
    <w:rsid w:val="00BB4F33"/>
    <w:rsid w:val="00BC58AD"/>
    <w:rsid w:val="00BD1A83"/>
    <w:rsid w:val="00C06BD6"/>
    <w:rsid w:val="00C13436"/>
    <w:rsid w:val="00C303B2"/>
    <w:rsid w:val="00C72695"/>
    <w:rsid w:val="00C74409"/>
    <w:rsid w:val="00CA1579"/>
    <w:rsid w:val="00CA2E73"/>
    <w:rsid w:val="00CE175A"/>
    <w:rsid w:val="00CE542C"/>
    <w:rsid w:val="00CF6409"/>
    <w:rsid w:val="00D04561"/>
    <w:rsid w:val="00D4212E"/>
    <w:rsid w:val="00D53868"/>
    <w:rsid w:val="00D67C47"/>
    <w:rsid w:val="00D71D16"/>
    <w:rsid w:val="00D72BFC"/>
    <w:rsid w:val="00D742FE"/>
    <w:rsid w:val="00D93916"/>
    <w:rsid w:val="00E97FEE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Jolata Oleksy</cp:lastModifiedBy>
  <cp:revision>8</cp:revision>
  <cp:lastPrinted>2022-10-03T07:36:00Z</cp:lastPrinted>
  <dcterms:created xsi:type="dcterms:W3CDTF">2022-08-23T21:29:00Z</dcterms:created>
  <dcterms:modified xsi:type="dcterms:W3CDTF">2022-11-07T10:27:00Z</dcterms:modified>
</cp:coreProperties>
</file>