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1BE962" w14:textId="77777777" w:rsidR="001844A5" w:rsidRPr="00E874DC" w:rsidRDefault="001844A5" w:rsidP="001844A5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Pr="00A601F8">
        <w:rPr>
          <w:b/>
          <w:lang w:val="pl-PL"/>
        </w:rPr>
        <w:t>3</w:t>
      </w:r>
    </w:p>
    <w:p w14:paraId="48D4FA97" w14:textId="77777777" w:rsidR="001844A5" w:rsidRDefault="001844A5" w:rsidP="001844A5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2D9E5038" w14:textId="77777777" w:rsidR="001844A5" w:rsidRDefault="001844A5" w:rsidP="001844A5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14:paraId="2D783442" w14:textId="77777777" w:rsidR="001844A5" w:rsidRDefault="001844A5" w:rsidP="001844A5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77799F7D" w14:textId="77777777" w:rsidR="001844A5" w:rsidRDefault="001844A5" w:rsidP="001844A5">
      <w:pPr>
        <w:spacing w:before="48" w:line="240" w:lineRule="atLeast"/>
        <w:jc w:val="center"/>
        <w:rPr>
          <w:b/>
          <w:sz w:val="28"/>
          <w:lang w:val="pl-PL"/>
        </w:rPr>
      </w:pPr>
    </w:p>
    <w:p w14:paraId="0FE8849C" w14:textId="5487BEC8" w:rsidR="001844A5" w:rsidRPr="00AA2A22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 w:rsidRPr="00714F51">
        <w:rPr>
          <w:rFonts w:ascii="Times New Roman" w:hAnsi="Times New Roman"/>
        </w:rPr>
        <w:t>Zawarta</w:t>
      </w:r>
      <w:r>
        <w:rPr>
          <w:rFonts w:ascii="Times New Roman" w:hAnsi="Times New Roman"/>
        </w:rPr>
        <w:t xml:space="preserve"> w Krakowie w wyniku przeprowadzonego postępowania o zamówienie publiczne w </w:t>
      </w:r>
      <w:r w:rsidRPr="00AA2A22">
        <w:rPr>
          <w:rFonts w:ascii="Times New Roman" w:hAnsi="Times New Roman"/>
        </w:rPr>
        <w:t>trybie przetargu nieograniczonego</w:t>
      </w:r>
      <w:r>
        <w:rPr>
          <w:rFonts w:ascii="Times New Roman" w:hAnsi="Times New Roman"/>
        </w:rPr>
        <w:t>, nr sprawy: KC-zp.272-</w:t>
      </w:r>
      <w:r w:rsidR="00BD0DBE">
        <w:rPr>
          <w:rFonts w:ascii="Times New Roman" w:hAnsi="Times New Roman"/>
        </w:rPr>
        <w:t>671</w:t>
      </w:r>
      <w:bookmarkStart w:id="0" w:name="_GoBack"/>
      <w:bookmarkEnd w:id="0"/>
      <w:r>
        <w:rPr>
          <w:rFonts w:ascii="Times New Roman" w:hAnsi="Times New Roman"/>
        </w:rPr>
        <w:t>/22</w:t>
      </w:r>
      <w:r w:rsidRPr="00AA2A22">
        <w:rPr>
          <w:rFonts w:ascii="Times New Roman" w:hAnsi="Times New Roman"/>
        </w:rPr>
        <w:t xml:space="preserve"> </w:t>
      </w:r>
    </w:p>
    <w:p w14:paraId="6634146F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 w:rsidRPr="00AA2A22">
        <w:rPr>
          <w:rFonts w:ascii="Times New Roman" w:hAnsi="Times New Roman"/>
        </w:rPr>
        <w:t>pomiędzy</w:t>
      </w:r>
    </w:p>
    <w:p w14:paraId="7700D644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7628D6C7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14:paraId="17C475AC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66E3182E" w14:textId="77777777" w:rsidR="001844A5" w:rsidRDefault="001844A5" w:rsidP="001844A5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31238E9A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14:paraId="3C228762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14:paraId="13B0817D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75644570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22C8E043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14:paraId="0F502683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14:paraId="10E21D99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4D963E4A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17E07035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14:paraId="183D5422" w14:textId="77777777" w:rsidR="001844A5" w:rsidRDefault="001844A5" w:rsidP="001844A5">
      <w:pPr>
        <w:pStyle w:val="Tekstpodstawowy"/>
        <w:ind w:right="-47"/>
        <w:jc w:val="center"/>
        <w:rPr>
          <w:rFonts w:ascii="Times New Roman" w:hAnsi="Times New Roman"/>
        </w:rPr>
      </w:pPr>
    </w:p>
    <w:p w14:paraId="03D15CA5" w14:textId="77777777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1</w:t>
      </w:r>
    </w:p>
    <w:p w14:paraId="41DE706C" w14:textId="76943C56" w:rsidR="008A3A42" w:rsidRPr="008A3A42" w:rsidRDefault="001844A5" w:rsidP="00453D97">
      <w:pPr>
        <w:pStyle w:val="Tekstpodstawowy"/>
        <w:numPr>
          <w:ilvl w:val="0"/>
          <w:numId w:val="2"/>
        </w:numPr>
        <w:tabs>
          <w:tab w:val="clear" w:pos="78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8A3A42">
        <w:rPr>
          <w:rFonts w:ascii="Times New Roman" w:hAnsi="Times New Roman"/>
        </w:rPr>
        <w:t xml:space="preserve">Przedmiotem niniejszej umowy jest sprzedaż i </w:t>
      </w:r>
      <w:bookmarkStart w:id="1" w:name="_Hlk107400938"/>
      <w:r w:rsidR="00E04D45" w:rsidRPr="008A3A42">
        <w:rPr>
          <w:rFonts w:ascii="Times New Roman" w:hAnsi="Times New Roman"/>
        </w:rPr>
        <w:t xml:space="preserve"> </w:t>
      </w:r>
      <w:bookmarkEnd w:id="1"/>
      <w:r w:rsidR="007E6FEF">
        <w:rPr>
          <w:rFonts w:ascii="Times New Roman" w:hAnsi="Times New Roman"/>
        </w:rPr>
        <w:t>d</w:t>
      </w:r>
      <w:r w:rsidR="007E6FEF" w:rsidRPr="007E6FEF">
        <w:rPr>
          <w:rFonts w:ascii="Times New Roman" w:hAnsi="Times New Roman"/>
        </w:rPr>
        <w:t>ostawa zestawu  komputera  stacjonarnego dla IDUB- KC-zp.272-671/22</w:t>
      </w:r>
      <w:r w:rsidR="008A3A42" w:rsidRPr="008A3A42">
        <w:rPr>
          <w:rFonts w:ascii="Times New Roman" w:hAnsi="Times New Roman"/>
        </w:rPr>
        <w:t xml:space="preserve">, </w:t>
      </w:r>
    </w:p>
    <w:p w14:paraId="395079A2" w14:textId="27069066" w:rsidR="001844A5" w:rsidRPr="008A3A42" w:rsidRDefault="001844A5" w:rsidP="00453D97">
      <w:pPr>
        <w:pStyle w:val="Tekstpodstawowy"/>
        <w:numPr>
          <w:ilvl w:val="0"/>
          <w:numId w:val="2"/>
        </w:numPr>
        <w:tabs>
          <w:tab w:val="clear" w:pos="78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8A3A42">
        <w:rPr>
          <w:rFonts w:ascii="Times New Roman" w:hAnsi="Times New Roman"/>
          <w:szCs w:val="24"/>
        </w:rPr>
        <w:t>Szczegółowa specyfikacja sprzętu jest określona w Załączniku nr 1, który stanowi integralną część niniejszej umowy.</w:t>
      </w:r>
    </w:p>
    <w:p w14:paraId="5F56FD6A" w14:textId="77777777" w:rsidR="001844A5" w:rsidRPr="0043435F" w:rsidRDefault="001844A5" w:rsidP="001844A5">
      <w:pPr>
        <w:pStyle w:val="Tekstpodstawowy"/>
        <w:numPr>
          <w:ilvl w:val="0"/>
          <w:numId w:val="2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 xml:space="preserve">Sprzedawca oświadcza, że dostarczy sprzęt stanowiący przedmiot niniejszej umowy jest fabrycznie nowy (tj. nieużywany, niefabrykowany, nieregenerowany, nieużywany we wcześniejszych wdrożeniach), kompletny, sprawny techniczne, jego zakup i korzystanie z niego zgodnie z przeznaczeniem nie narusza prawa, w tym praw osób trzecich. </w:t>
      </w:r>
    </w:p>
    <w:p w14:paraId="2744A2E0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</w:p>
    <w:p w14:paraId="0F293D46" w14:textId="77777777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2</w:t>
      </w:r>
    </w:p>
    <w:p w14:paraId="3C206E5D" w14:textId="77777777" w:rsidR="001844A5" w:rsidRPr="0043435F" w:rsidRDefault="001844A5" w:rsidP="001844A5">
      <w:pPr>
        <w:pStyle w:val="Tekstpodstawowy"/>
        <w:numPr>
          <w:ilvl w:val="0"/>
          <w:numId w:val="3"/>
        </w:numPr>
        <w:tabs>
          <w:tab w:val="clear" w:pos="720"/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i/>
          <w:szCs w:val="24"/>
        </w:rPr>
      </w:pPr>
      <w:r w:rsidRPr="0043435F">
        <w:rPr>
          <w:rFonts w:ascii="Times New Roman" w:hAnsi="Times New Roman"/>
          <w:szCs w:val="24"/>
        </w:rPr>
        <w:t xml:space="preserve">Sprzedawca zobowiązuje się dostarczyć sprzęt, o którym mowa w § 1 w terminie do ……. dni od daty </w:t>
      </w:r>
      <w:r>
        <w:rPr>
          <w:rFonts w:ascii="Times New Roman" w:hAnsi="Times New Roman"/>
          <w:szCs w:val="24"/>
        </w:rPr>
        <w:t>podpisania umowy</w:t>
      </w:r>
      <w:r w:rsidRPr="0043435F">
        <w:rPr>
          <w:rFonts w:ascii="Times New Roman" w:hAnsi="Times New Roman"/>
          <w:szCs w:val="24"/>
        </w:rPr>
        <w:t xml:space="preserve"> do siedziby Kupującego.</w:t>
      </w:r>
    </w:p>
    <w:p w14:paraId="4336A7A6" w14:textId="77777777" w:rsidR="001844A5" w:rsidRPr="0043435F" w:rsidRDefault="001844A5" w:rsidP="001844A5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14:paraId="22CA582F" w14:textId="77777777" w:rsidR="001844A5" w:rsidRPr="0043435F" w:rsidRDefault="001844A5" w:rsidP="001844A5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Termin dostarczenia sprzętu uznaje się za dotrzymany, jeżeli przed jego upływem  Sprzedawca dostarczy towar na miejsce przeznaczenia w stanie zupełnym.</w:t>
      </w:r>
    </w:p>
    <w:p w14:paraId="47A5C47D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</w:p>
    <w:p w14:paraId="3D6FB8D7" w14:textId="77777777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3</w:t>
      </w:r>
    </w:p>
    <w:p w14:paraId="0212EA40" w14:textId="77777777" w:rsidR="001844A5" w:rsidRPr="0043435F" w:rsidRDefault="001844A5" w:rsidP="001844A5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43435F"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 w:rsidRPr="0043435F"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</w:p>
    <w:p w14:paraId="2AB13A12" w14:textId="77777777" w:rsidR="001844A5" w:rsidRPr="0043435F" w:rsidRDefault="001844A5" w:rsidP="001844A5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Do powyższej kwoty Sprzedawca doliczy podatek VAT w wysokości ................................</w:t>
      </w:r>
      <w:r w:rsidRPr="0043435F">
        <w:rPr>
          <w:rFonts w:ascii="Times New Roman" w:hAnsi="Times New Roman"/>
          <w:i/>
          <w:szCs w:val="24"/>
        </w:rPr>
        <w:t>(słownie: ...................................................................................)</w:t>
      </w:r>
    </w:p>
    <w:p w14:paraId="6C0D8D72" w14:textId="77777777" w:rsidR="001844A5" w:rsidRPr="0043435F" w:rsidRDefault="001844A5" w:rsidP="001844A5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43435F">
        <w:rPr>
          <w:rFonts w:ascii="Times New Roman" w:hAnsi="Times New Roman"/>
          <w:szCs w:val="24"/>
        </w:rPr>
        <w:lastRenderedPageBreak/>
        <w:t>Cena brutto za przedmiot umowy szczegółowo określony w § 1 wynosi……………………(</w:t>
      </w:r>
      <w:r w:rsidRPr="0043435F">
        <w:rPr>
          <w:rFonts w:ascii="Times New Roman" w:hAnsi="Times New Roman"/>
          <w:i/>
          <w:szCs w:val="24"/>
        </w:rPr>
        <w:t>słownie:…………………………………………………………, 00/100.)</w:t>
      </w:r>
    </w:p>
    <w:p w14:paraId="5EF83524" w14:textId="77777777" w:rsidR="001844A5" w:rsidRPr="0043435F" w:rsidRDefault="001844A5" w:rsidP="001844A5">
      <w:pPr>
        <w:numPr>
          <w:ilvl w:val="0"/>
          <w:numId w:val="4"/>
        </w:numPr>
        <w:tabs>
          <w:tab w:val="clear" w:pos="720"/>
          <w:tab w:val="num" w:pos="284"/>
        </w:tabs>
        <w:ind w:right="-45"/>
        <w:jc w:val="both"/>
        <w:rPr>
          <w:rFonts w:eastAsia="Calibri"/>
          <w:sz w:val="24"/>
          <w:szCs w:val="24"/>
          <w:lang w:val="pl-PL" w:eastAsia="en-US"/>
        </w:rPr>
      </w:pPr>
      <w:r w:rsidRPr="0043435F">
        <w:rPr>
          <w:rFonts w:eastAsia="Calibri"/>
          <w:sz w:val="24"/>
          <w:szCs w:val="24"/>
          <w:lang w:val="pl-PL" w:eastAsia="en-US"/>
        </w:rPr>
        <w:t xml:space="preserve">Kupujący oświadcza, że zgodnie z Ustawą z dnia 11 marca 2004 r. o podatku od towarów </w:t>
      </w:r>
      <w:r w:rsidRPr="0043435F">
        <w:rPr>
          <w:rFonts w:eastAsia="Calibri"/>
          <w:sz w:val="24"/>
          <w:szCs w:val="24"/>
          <w:lang w:val="pl-PL" w:eastAsia="en-US"/>
        </w:rPr>
        <w:br/>
        <w:t xml:space="preserve">i usług (Dz.U. z dnia 5 kwietnia 2004 r.) będzie ubiegał się o zgodę na zastosowanie stawki podatku VAT w wysokości 0% </w:t>
      </w:r>
      <w:r w:rsidRPr="0043435F">
        <w:rPr>
          <w:rFonts w:eastAsia="Calibri"/>
          <w:b/>
          <w:sz w:val="24"/>
          <w:szCs w:val="24"/>
          <w:lang w:val="pl-PL" w:eastAsia="en-US"/>
        </w:rPr>
        <w:t>na zestaw komputerow</w:t>
      </w:r>
      <w:r>
        <w:rPr>
          <w:rFonts w:eastAsia="Calibri"/>
          <w:b/>
          <w:sz w:val="24"/>
          <w:szCs w:val="24"/>
          <w:lang w:val="pl-PL" w:eastAsia="en-US"/>
        </w:rPr>
        <w:t xml:space="preserve">y </w:t>
      </w:r>
      <w:r w:rsidRPr="0043435F">
        <w:rPr>
          <w:rFonts w:eastAsia="Calibri"/>
          <w:b/>
          <w:sz w:val="24"/>
          <w:szCs w:val="24"/>
          <w:lang w:val="pl-PL" w:eastAsia="en-US"/>
        </w:rPr>
        <w:t xml:space="preserve"> </w:t>
      </w:r>
      <w:r>
        <w:rPr>
          <w:rFonts w:eastAsia="Calibri"/>
          <w:sz w:val="24"/>
          <w:szCs w:val="24"/>
          <w:lang w:val="pl-PL" w:eastAsia="en-US"/>
        </w:rPr>
        <w:t>wchodzący</w:t>
      </w:r>
      <w:r w:rsidRPr="0043435F">
        <w:rPr>
          <w:rFonts w:eastAsia="Calibri"/>
          <w:sz w:val="24"/>
          <w:szCs w:val="24"/>
          <w:lang w:val="pl-PL" w:eastAsia="en-US"/>
        </w:rPr>
        <w:t xml:space="preserve"> w zakres niniejszej umowy. Po przedstawieniu przez Kupującego zamówienia potwierdzonego przez organ nadzorujący Kupującego Sprzedawca uwzględni w wystawionej fakturze 0% stawkę podatku VAT.</w:t>
      </w:r>
    </w:p>
    <w:p w14:paraId="731B811D" w14:textId="77777777" w:rsidR="001844A5" w:rsidRPr="0043435F" w:rsidRDefault="001844A5" w:rsidP="001844A5">
      <w:pPr>
        <w:numPr>
          <w:ilvl w:val="0"/>
          <w:numId w:val="4"/>
        </w:numPr>
        <w:tabs>
          <w:tab w:val="clear" w:pos="720"/>
        </w:tabs>
        <w:ind w:right="-45"/>
        <w:jc w:val="both"/>
        <w:rPr>
          <w:rFonts w:eastAsia="Calibri"/>
          <w:sz w:val="24"/>
          <w:szCs w:val="24"/>
          <w:lang w:val="pl-PL" w:eastAsia="en-US"/>
        </w:rPr>
      </w:pPr>
      <w:r w:rsidRPr="0043435F">
        <w:rPr>
          <w:rFonts w:eastAsia="Calibri"/>
          <w:sz w:val="24"/>
          <w:szCs w:val="24"/>
          <w:lang w:val="pl-PL" w:eastAsia="en-US"/>
        </w:rPr>
        <w:t>Po uzyskaniu zgody określonej w pkt. 4 i zastosowaniu 0% stawki podatku VAT cena brutto wynosić będzie ……………………………………………………………………….</w:t>
      </w:r>
    </w:p>
    <w:p w14:paraId="013529FA" w14:textId="77777777" w:rsidR="001844A5" w:rsidRPr="0043435F" w:rsidRDefault="001844A5" w:rsidP="001844A5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umowy.</w:t>
      </w:r>
    </w:p>
    <w:p w14:paraId="6F9819C9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</w:p>
    <w:p w14:paraId="3922162D" w14:textId="77777777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4</w:t>
      </w:r>
    </w:p>
    <w:p w14:paraId="6BB99FC6" w14:textId="77777777" w:rsidR="001844A5" w:rsidRDefault="001844A5" w:rsidP="001844A5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Należność, o której mowa w § 3 zostanie uregulowana przez Kupującego w </w:t>
      </w:r>
      <w:r w:rsidRPr="007D703B">
        <w:rPr>
          <w:rFonts w:ascii="Times New Roman" w:hAnsi="Times New Roman"/>
        </w:rPr>
        <w:t xml:space="preserve">terminie </w:t>
      </w:r>
      <w:r>
        <w:rPr>
          <w:rFonts w:ascii="Times New Roman" w:hAnsi="Times New Roman"/>
        </w:rPr>
        <w:t xml:space="preserve">do </w:t>
      </w:r>
      <w:r w:rsidRPr="007D703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14:paraId="4B33708E" w14:textId="77777777" w:rsidR="001844A5" w:rsidRDefault="001844A5" w:rsidP="001844A5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</w:t>
      </w:r>
    </w:p>
    <w:p w14:paraId="0F71DAB8" w14:textId="77777777" w:rsidR="001844A5" w:rsidRDefault="001844A5" w:rsidP="001844A5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14:paraId="1DE0843C" w14:textId="77777777" w:rsidR="001844A5" w:rsidRPr="00593CEB" w:rsidRDefault="001844A5" w:rsidP="001844A5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14:paraId="493DBEE6" w14:textId="77777777" w:rsidR="001844A5" w:rsidRDefault="001844A5" w:rsidP="001844A5">
      <w:pPr>
        <w:pStyle w:val="Tekstpodstawowy"/>
        <w:ind w:right="-47"/>
        <w:jc w:val="center"/>
        <w:rPr>
          <w:rFonts w:ascii="Times New Roman" w:hAnsi="Times New Roman"/>
        </w:rPr>
      </w:pPr>
    </w:p>
    <w:p w14:paraId="60D153DF" w14:textId="77777777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5</w:t>
      </w:r>
    </w:p>
    <w:p w14:paraId="598B7571" w14:textId="77777777" w:rsidR="001844A5" w:rsidRPr="00C53B52" w:rsidRDefault="001844A5" w:rsidP="001844A5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Strony ustanawiają odpowiedzialność za niewykonanie lub nienależyte wykonanie umowy  w formie kar umownych.</w:t>
      </w:r>
    </w:p>
    <w:p w14:paraId="56254B50" w14:textId="77777777" w:rsidR="001844A5" w:rsidRPr="00C53B52" w:rsidRDefault="001844A5" w:rsidP="001844A5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Sprzedawca zapłaci Kupującemu kary umowne:</w:t>
      </w:r>
    </w:p>
    <w:p w14:paraId="6FC71F0A" w14:textId="77777777" w:rsidR="001844A5" w:rsidRPr="00C53B52" w:rsidRDefault="001844A5" w:rsidP="001844A5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za zwłokę w wykonaniu przedmiotu umowy w wysokości 0,2 % ceny netto określonej w §  3 pkt. 1  za każdy dzień zwłoki;</w:t>
      </w:r>
    </w:p>
    <w:p w14:paraId="44FEC0D0" w14:textId="77777777" w:rsidR="001844A5" w:rsidRPr="00C53B52" w:rsidRDefault="001844A5" w:rsidP="001844A5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za zwłokę w usunięciu wad stwierdzonych przy odbiorze lub w okresie rękojmi, gwarancji w wysokości 0,2</w:t>
      </w:r>
      <w:r w:rsidRPr="00C53B52">
        <w:rPr>
          <w:rFonts w:ascii="Times New Roman" w:hAnsi="Times New Roman"/>
          <w:i/>
        </w:rPr>
        <w:t xml:space="preserve"> % </w:t>
      </w:r>
      <w:r w:rsidRPr="00C53B52">
        <w:rPr>
          <w:rFonts w:ascii="Times New Roman" w:hAnsi="Times New Roman"/>
        </w:rPr>
        <w:t>ceny netto określonej w § 3 pkt.1 za każdy dzień zwłoki liczony od dnia  wyznaczonego na usunięcie wad;</w:t>
      </w:r>
    </w:p>
    <w:p w14:paraId="7C37C0E7" w14:textId="77777777" w:rsidR="001844A5" w:rsidRPr="00C53B52" w:rsidRDefault="001844A5" w:rsidP="001844A5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 tytułu odstąpienia od umowy w całości przez którąkolwiek ze stron z przyczyn występujących po stronie Sprzedawcy, w wysokości 10% całkowitego wynagrodzenia netto określonego w  § 3 ust. 1;</w:t>
      </w:r>
    </w:p>
    <w:p w14:paraId="01F059DA" w14:textId="77777777" w:rsidR="001844A5" w:rsidRPr="00C53B52" w:rsidRDefault="001844A5" w:rsidP="001844A5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7CB3C474" w14:textId="77777777" w:rsidR="001844A5" w:rsidRPr="00C53B52" w:rsidRDefault="001844A5" w:rsidP="001844A5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Kupujący zapłaci Sprzedawcy karę umową:</w:t>
      </w:r>
    </w:p>
    <w:p w14:paraId="17848231" w14:textId="77777777" w:rsidR="001844A5" w:rsidRPr="00C53B52" w:rsidRDefault="001844A5" w:rsidP="001844A5">
      <w:pPr>
        <w:pStyle w:val="Tekstpodstawowy"/>
        <w:numPr>
          <w:ilvl w:val="0"/>
          <w:numId w:val="8"/>
        </w:numPr>
        <w:ind w:left="709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 tytułu odstąpienia od umowy w całości przez którąkolwiek ze stron z przyczyn występujących po stronie Kupującego, w wysokości 10% całkowitego wynagrodzenia netto określonego w § 3 ust. 1;</w:t>
      </w:r>
    </w:p>
    <w:p w14:paraId="51835982" w14:textId="77777777" w:rsidR="001844A5" w:rsidRPr="00C53B52" w:rsidRDefault="001844A5" w:rsidP="001844A5">
      <w:pPr>
        <w:pStyle w:val="Tekstpodstawowy"/>
        <w:numPr>
          <w:ilvl w:val="0"/>
          <w:numId w:val="8"/>
        </w:numPr>
        <w:ind w:left="709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lastRenderedPageBreak/>
        <w:t>z tytułu odstąpienia od umowy w części przez którąkolwiek ze stron z przyczyn występujących po stronie Kupującego, w wysokości 10% wartości netto części przedmiotu umowy, której dotyczy odstąpienie</w:t>
      </w:r>
    </w:p>
    <w:p w14:paraId="370DA38C" w14:textId="77777777" w:rsidR="001844A5" w:rsidRPr="00041CB5" w:rsidRDefault="001844A5" w:rsidP="001844A5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041CB5">
        <w:rPr>
          <w:rFonts w:ascii="Times New Roman" w:hAnsi="Times New Roman"/>
          <w:color w:val="000000"/>
          <w:szCs w:val="24"/>
        </w:rPr>
        <w:t>Łączna wysokość kar umownych nie przekroczy 20% całkowitego wynagrodzenia brutto określonego w §</w:t>
      </w:r>
      <w:r>
        <w:rPr>
          <w:rFonts w:ascii="Times New Roman" w:hAnsi="Times New Roman"/>
          <w:color w:val="000000"/>
          <w:szCs w:val="24"/>
        </w:rPr>
        <w:t xml:space="preserve"> 3</w:t>
      </w:r>
      <w:r w:rsidRPr="00041CB5">
        <w:rPr>
          <w:rFonts w:ascii="Times New Roman" w:hAnsi="Times New Roman"/>
          <w:color w:val="000000"/>
          <w:szCs w:val="24"/>
        </w:rPr>
        <w:t xml:space="preserve"> ust. 5</w:t>
      </w:r>
    </w:p>
    <w:p w14:paraId="21480B1A" w14:textId="77777777" w:rsidR="001844A5" w:rsidRDefault="001844A5" w:rsidP="001844A5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63DEA4BB" w14:textId="77777777" w:rsidR="001844A5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6F62944A" w14:textId="77777777" w:rsidR="001844A5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3850EF5A" w14:textId="0FC8BBB3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 xml:space="preserve">§ </w:t>
      </w:r>
      <w:r w:rsidR="006A77E1">
        <w:rPr>
          <w:rFonts w:ascii="Times New Roman" w:hAnsi="Times New Roman"/>
          <w:b/>
        </w:rPr>
        <w:t>6</w:t>
      </w:r>
    </w:p>
    <w:p w14:paraId="13FB1814" w14:textId="77777777" w:rsidR="001844A5" w:rsidRPr="003F1749" w:rsidRDefault="001844A5" w:rsidP="001844A5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14:paraId="22D77C94" w14:textId="77777777" w:rsidR="001844A5" w:rsidRDefault="001844A5" w:rsidP="001844A5">
      <w:pPr>
        <w:pStyle w:val="Tekstpodstawowy"/>
        <w:ind w:left="284" w:right="-47"/>
        <w:jc w:val="both"/>
        <w:rPr>
          <w:rFonts w:ascii="Times New Roman" w:hAnsi="Times New Roman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3FD2EDEB" w14:textId="77777777" w:rsidR="001844A5" w:rsidRDefault="001844A5" w:rsidP="001844A5">
      <w:pPr>
        <w:pStyle w:val="Tekstpodstawowy"/>
        <w:ind w:right="-47"/>
        <w:jc w:val="center"/>
        <w:rPr>
          <w:rFonts w:ascii="Times New Roman" w:hAnsi="Times New Roman"/>
        </w:rPr>
      </w:pPr>
    </w:p>
    <w:p w14:paraId="19FE1409" w14:textId="7317DB60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 xml:space="preserve">§ </w:t>
      </w:r>
      <w:r w:rsidR="006A77E1">
        <w:rPr>
          <w:rFonts w:ascii="Times New Roman" w:hAnsi="Times New Roman"/>
          <w:b/>
        </w:rPr>
        <w:t>7</w:t>
      </w:r>
    </w:p>
    <w:p w14:paraId="43535192" w14:textId="77777777" w:rsidR="001844A5" w:rsidRPr="0043435F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sz w:val="24"/>
          <w:szCs w:val="24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14:paraId="6E6D1FA2" w14:textId="77777777" w:rsidR="001844A5" w:rsidRPr="008D3A47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14:paraId="6B6382A2" w14:textId="5B2689E0" w:rsidR="001844A5" w:rsidRPr="0043435F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</w:t>
      </w:r>
      <w:r w:rsidR="006A77E1">
        <w:rPr>
          <w:bCs/>
          <w:sz w:val="24"/>
          <w:szCs w:val="24"/>
          <w:lang w:val="pl-PL" w:eastAsia="en-US"/>
        </w:rPr>
        <w:t xml:space="preserve">autoryzowanego </w:t>
      </w:r>
      <w:r w:rsidRPr="0043435F">
        <w:rPr>
          <w:bCs/>
          <w:sz w:val="24"/>
          <w:szCs w:val="24"/>
          <w:lang w:val="pl-PL" w:eastAsia="en-US"/>
        </w:rPr>
        <w:t xml:space="preserve">serwisu na własny koszt.  </w:t>
      </w:r>
    </w:p>
    <w:p w14:paraId="6397798F" w14:textId="37BC5143" w:rsidR="001844A5" w:rsidRPr="0043435F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Koszty transportu, </w:t>
      </w:r>
      <w:r w:rsidR="006A77E1">
        <w:rPr>
          <w:bCs/>
          <w:sz w:val="24"/>
          <w:szCs w:val="24"/>
          <w:lang w:val="pl-PL" w:eastAsia="en-US"/>
        </w:rPr>
        <w:t xml:space="preserve">autoryzowanego </w:t>
      </w:r>
      <w:r w:rsidRPr="0043435F">
        <w:rPr>
          <w:bCs/>
          <w:sz w:val="24"/>
          <w:szCs w:val="24"/>
          <w:lang w:val="pl-PL" w:eastAsia="en-US"/>
        </w:rPr>
        <w:t>serwisowania, przeglądów okresowych, koszty materiałów wymienianych oraz koszty wymiany tych materiałów ponosi Sprzedawca.</w:t>
      </w:r>
    </w:p>
    <w:p w14:paraId="451F54C4" w14:textId="7CACE435" w:rsidR="001844A5" w:rsidRPr="0043435F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Czas reakcji na zgłoszenie usterki nie może być dłuższy niż </w:t>
      </w:r>
      <w:r w:rsidR="00C03A8E">
        <w:rPr>
          <w:bCs/>
          <w:sz w:val="24"/>
          <w:szCs w:val="24"/>
          <w:lang w:val="pl-PL" w:eastAsia="en-US"/>
        </w:rPr>
        <w:t>3</w:t>
      </w:r>
      <w:r>
        <w:rPr>
          <w:bCs/>
          <w:sz w:val="24"/>
          <w:szCs w:val="24"/>
          <w:lang w:val="pl-PL" w:eastAsia="en-US"/>
        </w:rPr>
        <w:t xml:space="preserve"> d</w:t>
      </w:r>
      <w:r w:rsidR="00C03A8E">
        <w:rPr>
          <w:bCs/>
          <w:sz w:val="24"/>
          <w:szCs w:val="24"/>
          <w:lang w:val="pl-PL" w:eastAsia="en-US"/>
        </w:rPr>
        <w:t>ni</w:t>
      </w:r>
      <w:r>
        <w:rPr>
          <w:bCs/>
          <w:sz w:val="24"/>
          <w:szCs w:val="24"/>
          <w:lang w:val="pl-PL" w:eastAsia="en-US"/>
        </w:rPr>
        <w:t xml:space="preserve"> robocz</w:t>
      </w:r>
      <w:r w:rsidR="00C03A8E">
        <w:rPr>
          <w:bCs/>
          <w:sz w:val="24"/>
          <w:szCs w:val="24"/>
          <w:lang w:val="pl-PL" w:eastAsia="en-US"/>
        </w:rPr>
        <w:t>e</w:t>
      </w:r>
      <w:r w:rsidRPr="0043435F">
        <w:rPr>
          <w:bCs/>
          <w:sz w:val="24"/>
          <w:szCs w:val="24"/>
          <w:lang w:val="pl-PL" w:eastAsia="en-US"/>
        </w:rPr>
        <w:t xml:space="preserve"> </w:t>
      </w:r>
      <w:r>
        <w:rPr>
          <w:bCs/>
          <w:sz w:val="24"/>
          <w:szCs w:val="24"/>
          <w:lang w:val="pl-PL" w:eastAsia="en-US"/>
        </w:rPr>
        <w:t xml:space="preserve">od momentu </w:t>
      </w:r>
      <w:r w:rsidRPr="0043435F">
        <w:rPr>
          <w:bCs/>
          <w:sz w:val="24"/>
          <w:szCs w:val="24"/>
          <w:lang w:val="pl-PL" w:eastAsia="en-US"/>
        </w:rPr>
        <w:t xml:space="preserve">zgłoszenia. Za godziny robocze uważa się godziny w dni robocze od poniedziałku do piątku, w godzinach 7:30-15:30, za wyjątkiem dni ustawowo wolnych od pracy. </w:t>
      </w:r>
    </w:p>
    <w:p w14:paraId="5E03B9AB" w14:textId="2E7C6EBE" w:rsidR="001844A5" w:rsidRPr="0043435F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Czas naprawy  nie dłuższy niż </w:t>
      </w:r>
      <w:r>
        <w:rPr>
          <w:bCs/>
          <w:sz w:val="24"/>
          <w:szCs w:val="24"/>
          <w:lang w:val="pl-PL" w:eastAsia="en-US"/>
        </w:rPr>
        <w:t>1</w:t>
      </w:r>
      <w:r w:rsidR="00C03A8E">
        <w:rPr>
          <w:bCs/>
          <w:sz w:val="24"/>
          <w:szCs w:val="24"/>
          <w:lang w:val="pl-PL" w:eastAsia="en-US"/>
        </w:rPr>
        <w:t>4</w:t>
      </w:r>
      <w:r>
        <w:rPr>
          <w:bCs/>
          <w:sz w:val="24"/>
          <w:szCs w:val="24"/>
          <w:lang w:val="pl-PL" w:eastAsia="en-US"/>
        </w:rPr>
        <w:t xml:space="preserve"> </w:t>
      </w:r>
      <w:r w:rsidRPr="0043435F">
        <w:rPr>
          <w:bCs/>
          <w:sz w:val="24"/>
          <w:szCs w:val="24"/>
          <w:lang w:val="pl-PL" w:eastAsia="en-US"/>
        </w:rPr>
        <w:t>dni roboczych od momentu zgłoszenia.</w:t>
      </w:r>
      <w:r w:rsidRPr="0043435F">
        <w:rPr>
          <w:sz w:val="24"/>
          <w:szCs w:val="24"/>
          <w:lang w:val="pl-PL"/>
        </w:rPr>
        <w:t xml:space="preserve"> </w:t>
      </w:r>
      <w:r w:rsidRPr="0043435F">
        <w:rPr>
          <w:bCs/>
          <w:sz w:val="24"/>
          <w:szCs w:val="24"/>
          <w:lang w:val="pl-PL" w:eastAsia="en-US"/>
        </w:rPr>
        <w:t xml:space="preserve">Za dni robocze uważa się dni od poniedziałku do piątku, w godzinach 7:30-15:30, za wyjątkiem dni ustawowo wolnych od pracy. Przez naprawę rozumie się również dostarczenie, na czas naprawy, urządzenia  zastępczego o parametrach i funkcjonalności nie gorszej niż urządzenie naprawiane. </w:t>
      </w:r>
    </w:p>
    <w:p w14:paraId="4FF6C67D" w14:textId="77777777" w:rsidR="001844A5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W przypadku awarii dysku twardego lub innego nośnika danych, będzie on wymieniony przez wykonawcę na nowy, wolny od wad. Uszkodzony nośnik danych nie podlega zwrotowi Wykonawcy.</w:t>
      </w:r>
    </w:p>
    <w:p w14:paraId="49297C6E" w14:textId="77777777" w:rsidR="001844A5" w:rsidRPr="00144BE6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W przypadku awarii monitora, </w:t>
      </w:r>
      <w:r w:rsidRPr="00144BE6">
        <w:rPr>
          <w:bCs/>
          <w:sz w:val="24"/>
          <w:szCs w:val="24"/>
          <w:lang w:val="pl-PL" w:eastAsia="en-US"/>
        </w:rPr>
        <w:t>jeśli w okresie gwarancji pojawi się min. 1 jasny piksel</w:t>
      </w:r>
      <w:r>
        <w:rPr>
          <w:bCs/>
          <w:sz w:val="24"/>
          <w:szCs w:val="24"/>
          <w:lang w:val="pl-PL" w:eastAsia="en-US"/>
        </w:rPr>
        <w:t>, będzie on wymieniony na nowy.</w:t>
      </w:r>
    </w:p>
    <w:p w14:paraId="57976BB0" w14:textId="77777777" w:rsidR="001844A5" w:rsidRPr="0043435F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Wszelkie zgłoszenia usterek (wad) będą przekazywane Sprzedawcy faksem na nr ……</w:t>
      </w:r>
      <w:r>
        <w:rPr>
          <w:bCs/>
          <w:sz w:val="24"/>
          <w:szCs w:val="24"/>
          <w:lang w:val="pl-PL" w:eastAsia="en-US"/>
        </w:rPr>
        <w:t>……………………….</w:t>
      </w:r>
      <w:r w:rsidRPr="0043435F">
        <w:rPr>
          <w:bCs/>
          <w:sz w:val="24"/>
          <w:szCs w:val="24"/>
          <w:lang w:val="pl-PL" w:eastAsia="en-US"/>
        </w:rPr>
        <w:t>…</w:t>
      </w:r>
      <w:r>
        <w:rPr>
          <w:bCs/>
          <w:sz w:val="24"/>
          <w:szCs w:val="24"/>
          <w:lang w:val="pl-PL" w:eastAsia="en-US"/>
        </w:rPr>
        <w:t>……………….</w:t>
      </w:r>
      <w:r w:rsidRPr="0043435F">
        <w:rPr>
          <w:bCs/>
          <w:sz w:val="24"/>
          <w:szCs w:val="24"/>
          <w:lang w:val="pl-PL" w:eastAsia="en-US"/>
        </w:rPr>
        <w:t xml:space="preserve">…….. lub e-mailem na adres: </w:t>
      </w:r>
      <w:r>
        <w:rPr>
          <w:bCs/>
          <w:sz w:val="24"/>
          <w:szCs w:val="24"/>
          <w:lang w:val="pl-PL" w:eastAsia="en-US"/>
        </w:rPr>
        <w:t>………………..</w:t>
      </w:r>
      <w:r w:rsidRPr="0043435F">
        <w:rPr>
          <w:bCs/>
          <w:sz w:val="24"/>
          <w:szCs w:val="24"/>
          <w:lang w:val="pl-PL" w:eastAsia="en-US"/>
        </w:rPr>
        <w:t>…</w:t>
      </w:r>
      <w:r>
        <w:rPr>
          <w:bCs/>
          <w:sz w:val="24"/>
          <w:szCs w:val="24"/>
          <w:lang w:val="pl-PL" w:eastAsia="en-US"/>
        </w:rPr>
        <w:t>………….</w:t>
      </w:r>
      <w:r w:rsidRPr="0043435F">
        <w:rPr>
          <w:bCs/>
          <w:sz w:val="24"/>
          <w:szCs w:val="24"/>
          <w:lang w:val="pl-PL" w:eastAsia="en-US"/>
        </w:rPr>
        <w:t xml:space="preserve">………………, za zwrotnym potwierdzeniem odbioru zgłoszenia na nr faksu Kupującego </w:t>
      </w:r>
      <w:r>
        <w:rPr>
          <w:bCs/>
          <w:sz w:val="24"/>
          <w:szCs w:val="24"/>
          <w:lang w:val="pl-PL" w:eastAsia="en-US"/>
        </w:rPr>
        <w:t>…………………………..</w:t>
      </w:r>
      <w:r w:rsidRPr="0043435F">
        <w:rPr>
          <w:bCs/>
          <w:sz w:val="24"/>
          <w:szCs w:val="24"/>
          <w:lang w:val="pl-PL" w:eastAsia="en-US"/>
        </w:rPr>
        <w:t>………………..  e-mail na adres: ……………………………</w:t>
      </w:r>
      <w:r>
        <w:rPr>
          <w:bCs/>
          <w:sz w:val="24"/>
          <w:szCs w:val="24"/>
          <w:lang w:val="pl-PL" w:eastAsia="en-US"/>
        </w:rPr>
        <w:t>…………</w:t>
      </w:r>
      <w:r w:rsidRPr="0043435F">
        <w:rPr>
          <w:bCs/>
          <w:sz w:val="24"/>
          <w:szCs w:val="24"/>
          <w:lang w:val="pl-PL" w:eastAsia="en-US"/>
        </w:rPr>
        <w:t xml:space="preserve"> .</w:t>
      </w:r>
    </w:p>
    <w:p w14:paraId="670B3612" w14:textId="77777777" w:rsidR="001844A5" w:rsidRPr="0043435F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14:paraId="34264966" w14:textId="77777777" w:rsidR="001844A5" w:rsidRPr="0043435F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lastRenderedPageBreak/>
        <w:t>Okres gwarancji na sprzęt zostanie automatycznie wydłużony o czas, który minie od momentu zgłoszenia usterki do uruchomienia sprzętu po wykonaniu naprawy.</w:t>
      </w:r>
    </w:p>
    <w:p w14:paraId="3BDAA75F" w14:textId="77777777" w:rsidR="001844A5" w:rsidRPr="0043435F" w:rsidRDefault="001844A5" w:rsidP="001844A5">
      <w:pPr>
        <w:numPr>
          <w:ilvl w:val="0"/>
          <w:numId w:val="7"/>
        </w:numPr>
        <w:ind w:left="284" w:right="-47"/>
        <w:jc w:val="both"/>
        <w:rPr>
          <w:sz w:val="24"/>
          <w:szCs w:val="24"/>
          <w:lang w:val="pl-PL"/>
        </w:rPr>
      </w:pPr>
      <w:r w:rsidRPr="0043435F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14:paraId="4E53AEC5" w14:textId="77777777" w:rsidR="001844A5" w:rsidRPr="0043435F" w:rsidRDefault="001844A5" w:rsidP="001844A5">
      <w:pPr>
        <w:numPr>
          <w:ilvl w:val="0"/>
          <w:numId w:val="7"/>
        </w:numPr>
        <w:ind w:left="284" w:right="-47"/>
        <w:jc w:val="both"/>
        <w:rPr>
          <w:sz w:val="24"/>
          <w:szCs w:val="24"/>
          <w:lang w:val="pl-PL"/>
        </w:rPr>
      </w:pPr>
      <w:r w:rsidRPr="0043435F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14:paraId="7B648B70" w14:textId="77777777" w:rsidR="001844A5" w:rsidRPr="0043435F" w:rsidRDefault="001844A5" w:rsidP="001844A5">
      <w:pPr>
        <w:numPr>
          <w:ilvl w:val="0"/>
          <w:numId w:val="7"/>
        </w:numPr>
        <w:ind w:left="284" w:right="-47"/>
        <w:jc w:val="both"/>
        <w:rPr>
          <w:sz w:val="24"/>
          <w:szCs w:val="24"/>
          <w:lang w:val="pl-PL"/>
        </w:rPr>
      </w:pPr>
      <w:r w:rsidRPr="0043435F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14:paraId="5B4639A7" w14:textId="77777777" w:rsidR="001844A5" w:rsidRDefault="001844A5" w:rsidP="001844A5">
      <w:pPr>
        <w:pStyle w:val="Tekstpodstawowy"/>
        <w:ind w:left="284" w:right="-47"/>
        <w:jc w:val="both"/>
        <w:rPr>
          <w:rFonts w:ascii="Times New Roman" w:hAnsi="Times New Roman"/>
        </w:rPr>
      </w:pPr>
    </w:p>
    <w:p w14:paraId="301EA026" w14:textId="637DC241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 xml:space="preserve">§ </w:t>
      </w:r>
      <w:r w:rsidR="006A77E1">
        <w:rPr>
          <w:rFonts w:ascii="Times New Roman" w:hAnsi="Times New Roman"/>
          <w:b/>
        </w:rPr>
        <w:t>8</w:t>
      </w:r>
    </w:p>
    <w:p w14:paraId="21F29B89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7345A66A" w14:textId="77777777" w:rsidR="001844A5" w:rsidRPr="009B2595" w:rsidRDefault="001844A5" w:rsidP="001844A5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t xml:space="preserve">Wszelkie zmiany Umowy wymagają zgody obu Stron i zachowania formy pisemnej </w:t>
      </w: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br/>
        <w:t>pod rygorem nieważności.</w:t>
      </w:r>
    </w:p>
    <w:p w14:paraId="520E33EE" w14:textId="77777777" w:rsidR="001844A5" w:rsidRPr="009B2595" w:rsidRDefault="001844A5" w:rsidP="001844A5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9B2595">
        <w:rPr>
          <w:rFonts w:eastAsia="SimSun"/>
          <w:i/>
          <w:color w:val="000000"/>
          <w:kern w:val="3"/>
          <w:sz w:val="24"/>
          <w:szCs w:val="24"/>
          <w:lang w:val="pl-PL"/>
        </w:rPr>
        <w:t xml:space="preserve">  </w:t>
      </w:r>
    </w:p>
    <w:p w14:paraId="05EB2262" w14:textId="77777777" w:rsidR="001844A5" w:rsidRPr="009B2595" w:rsidRDefault="001844A5" w:rsidP="001844A5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w następujących przypadkach: </w:t>
      </w:r>
    </w:p>
    <w:p w14:paraId="78E01A8E" w14:textId="77777777" w:rsidR="001844A5" w:rsidRPr="009B2595" w:rsidRDefault="001844A5" w:rsidP="001844A5">
      <w:pPr>
        <w:numPr>
          <w:ilvl w:val="0"/>
          <w:numId w:val="11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9B2595">
        <w:rPr>
          <w:sz w:val="24"/>
          <w:szCs w:val="24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9B2595">
        <w:rPr>
          <w:sz w:val="24"/>
          <w:szCs w:val="24"/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4867A136" w14:textId="77777777" w:rsidR="001844A5" w:rsidRPr="009B2595" w:rsidRDefault="001844A5" w:rsidP="001844A5">
      <w:pPr>
        <w:numPr>
          <w:ilvl w:val="0"/>
          <w:numId w:val="11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9B2595">
        <w:rPr>
          <w:color w:val="000000"/>
          <w:sz w:val="24"/>
          <w:szCs w:val="24"/>
          <w:lang w:val="pl-PL"/>
        </w:rPr>
        <w:t>zmiany powszechnie obowiązujących przepisów prawa w zakresie mającym wpływ na realizację Umowy;</w:t>
      </w:r>
    </w:p>
    <w:p w14:paraId="4AA0768C" w14:textId="77777777" w:rsidR="001844A5" w:rsidRPr="009B2595" w:rsidRDefault="001844A5" w:rsidP="001844A5">
      <w:pPr>
        <w:numPr>
          <w:ilvl w:val="0"/>
          <w:numId w:val="11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9B2595">
        <w:rPr>
          <w:color w:val="000000"/>
          <w:sz w:val="24"/>
          <w:szCs w:val="24"/>
          <w:lang w:val="pl-PL"/>
        </w:rPr>
        <w:t>przedłużenia okresu gwarancji, w sytuacji jej przedłużenia przez producenta lub Sprzedawcę,</w:t>
      </w:r>
    </w:p>
    <w:p w14:paraId="08F0C236" w14:textId="77777777" w:rsidR="001844A5" w:rsidRPr="009B2595" w:rsidRDefault="001844A5" w:rsidP="001844A5">
      <w:pPr>
        <w:numPr>
          <w:ilvl w:val="0"/>
          <w:numId w:val="11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9B2595">
        <w:rPr>
          <w:color w:val="000000"/>
          <w:sz w:val="24"/>
          <w:szCs w:val="24"/>
          <w:lang w:val="pl-PL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14:paraId="175753EE" w14:textId="77777777" w:rsidR="001844A5" w:rsidRPr="009B2595" w:rsidRDefault="001844A5" w:rsidP="001844A5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</w:t>
      </w:r>
    </w:p>
    <w:p w14:paraId="0C3BA1CA" w14:textId="77777777" w:rsidR="001844A5" w:rsidRPr="009B2595" w:rsidRDefault="001844A5" w:rsidP="001844A5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 xml:space="preserve">W razie wątpliwości przyjmuje się, że nie wymagają aneksowania Umowy następujące </w:t>
      </w:r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lastRenderedPageBreak/>
        <w:t xml:space="preserve">zmiany: danych do kontaktu, zmiany danych teleadresowych, zmiany danych osób związanych z obsługą </w:t>
      </w:r>
      <w:proofErr w:type="spellStart"/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>administracyjno</w:t>
      </w:r>
      <w:proofErr w:type="spellEnd"/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66BA6B11" w14:textId="77777777" w:rsidR="001844A5" w:rsidRPr="00CA1166" w:rsidRDefault="001844A5" w:rsidP="001844A5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4"/>
          <w:szCs w:val="24"/>
          <w:lang w:val="pl-PL"/>
        </w:rPr>
      </w:pPr>
    </w:p>
    <w:p w14:paraId="18AA5D38" w14:textId="01C85467" w:rsidR="001844A5" w:rsidRPr="009B2595" w:rsidRDefault="001844A5" w:rsidP="001844A5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4"/>
          <w:szCs w:val="24"/>
        </w:rPr>
      </w:pPr>
      <w:r w:rsidRPr="009B2595">
        <w:rPr>
          <w:rFonts w:eastAsia="SimSun"/>
          <w:b/>
          <w:bCs/>
          <w:color w:val="000000"/>
          <w:kern w:val="2"/>
          <w:sz w:val="24"/>
          <w:szCs w:val="24"/>
        </w:rPr>
        <w:t xml:space="preserve">§ </w:t>
      </w:r>
      <w:r w:rsidR="006A77E1">
        <w:rPr>
          <w:rFonts w:eastAsia="SimSun"/>
          <w:b/>
          <w:bCs/>
          <w:color w:val="000000"/>
          <w:kern w:val="2"/>
          <w:sz w:val="24"/>
          <w:szCs w:val="24"/>
        </w:rPr>
        <w:t>9</w:t>
      </w:r>
    </w:p>
    <w:p w14:paraId="5AC6F25A" w14:textId="77777777" w:rsidR="001844A5" w:rsidRPr="009B2595" w:rsidRDefault="001844A5" w:rsidP="001844A5">
      <w:pPr>
        <w:numPr>
          <w:ilvl w:val="0"/>
          <w:numId w:val="12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1D4C4BB3" w14:textId="77777777" w:rsidR="001844A5" w:rsidRPr="009B2595" w:rsidRDefault="001844A5" w:rsidP="001844A5">
      <w:pPr>
        <w:numPr>
          <w:ilvl w:val="0"/>
          <w:numId w:val="12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 xml:space="preserve">Strona Umowy, u której wyniknęły utrudnienia w wykonaniu Umowy wskutek działania siły wyższej, jest obowiązana do poinformowania drugiej Strony o jej wystąpieniu niezwłocznie, nie później jednak niż w terminie </w:t>
      </w:r>
      <w:r w:rsidRPr="006A77E1">
        <w:rPr>
          <w:color w:val="000000"/>
          <w:kern w:val="2"/>
          <w:sz w:val="24"/>
          <w:szCs w:val="24"/>
          <w:lang w:val="pl-PL"/>
        </w:rPr>
        <w:t>7 dni</w:t>
      </w:r>
      <w:r w:rsidRPr="009B2595">
        <w:rPr>
          <w:color w:val="000000"/>
          <w:kern w:val="2"/>
          <w:sz w:val="24"/>
          <w:szCs w:val="24"/>
          <w:lang w:val="pl-PL"/>
        </w:rPr>
        <w:t xml:space="preserve"> od jej ustania.</w:t>
      </w:r>
    </w:p>
    <w:p w14:paraId="1300E62D" w14:textId="77777777" w:rsidR="001844A5" w:rsidRPr="009B2595" w:rsidRDefault="001844A5" w:rsidP="001844A5">
      <w:pPr>
        <w:numPr>
          <w:ilvl w:val="0"/>
          <w:numId w:val="12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248AFF27" w14:textId="77777777" w:rsidR="001844A5" w:rsidRPr="009B2595" w:rsidRDefault="001844A5" w:rsidP="001844A5">
      <w:pPr>
        <w:numPr>
          <w:ilvl w:val="0"/>
          <w:numId w:val="12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 xml:space="preserve">Strona Umowy, u której wyniknęły utrudnienia w wykonaniu Umowy na skutek działania siły wyższej, jest zobowiązana do podjęcia wszelkich możliwych i prawem przewidzianych działań w celu zminimalizowania wpływu działania siły wyższej na wykonanie Umowy. </w:t>
      </w:r>
    </w:p>
    <w:p w14:paraId="036B347E" w14:textId="77777777" w:rsidR="001844A5" w:rsidRDefault="001844A5" w:rsidP="001844A5">
      <w:pPr>
        <w:pStyle w:val="Tekstpodstawowy"/>
        <w:ind w:right="-47"/>
        <w:rPr>
          <w:rFonts w:ascii="Times New Roman" w:hAnsi="Times New Roman"/>
        </w:rPr>
      </w:pPr>
    </w:p>
    <w:p w14:paraId="42C97787" w14:textId="460DBC95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</w:t>
      </w:r>
      <w:r w:rsidR="006A77E1">
        <w:rPr>
          <w:rFonts w:ascii="Times New Roman" w:hAnsi="Times New Roman"/>
          <w:b/>
        </w:rPr>
        <w:t>0</w:t>
      </w:r>
    </w:p>
    <w:p w14:paraId="45FB40E5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52F57CA3" w14:textId="77777777" w:rsidR="001844A5" w:rsidRDefault="001844A5" w:rsidP="001844A5">
      <w:pPr>
        <w:pStyle w:val="Tekstpodstawowy"/>
        <w:ind w:right="-47"/>
        <w:jc w:val="center"/>
        <w:rPr>
          <w:rFonts w:ascii="Times New Roman" w:hAnsi="Times New Roman"/>
        </w:rPr>
      </w:pPr>
    </w:p>
    <w:p w14:paraId="2EBB6530" w14:textId="77777777" w:rsidR="001844A5" w:rsidRDefault="001844A5" w:rsidP="001844A5">
      <w:pPr>
        <w:pStyle w:val="Tekstpodstawowy"/>
        <w:ind w:right="-47"/>
        <w:jc w:val="center"/>
        <w:rPr>
          <w:rFonts w:ascii="Times New Roman" w:hAnsi="Times New Roman"/>
        </w:rPr>
      </w:pPr>
    </w:p>
    <w:p w14:paraId="6625B275" w14:textId="16FFBEFF" w:rsidR="001844A5" w:rsidRPr="00877B92" w:rsidRDefault="001844A5" w:rsidP="001844A5">
      <w:pPr>
        <w:pStyle w:val="Tekstpodstawowy"/>
        <w:ind w:right="-47"/>
        <w:jc w:val="center"/>
        <w:rPr>
          <w:b/>
        </w:rPr>
      </w:pPr>
      <w:r w:rsidRPr="00877B92">
        <w:rPr>
          <w:rFonts w:ascii="Times New Roman" w:hAnsi="Times New Roman"/>
          <w:b/>
        </w:rPr>
        <w:t>§1</w:t>
      </w:r>
      <w:r w:rsidR="006A77E1">
        <w:rPr>
          <w:rFonts w:ascii="Times New Roman" w:hAnsi="Times New Roman"/>
          <w:b/>
        </w:rPr>
        <w:t>1</w:t>
      </w:r>
    </w:p>
    <w:p w14:paraId="4F3C3268" w14:textId="77777777" w:rsidR="001844A5" w:rsidRDefault="001844A5" w:rsidP="001844A5">
      <w:pPr>
        <w:pStyle w:val="NormalnyWeb"/>
        <w:jc w:val="both"/>
      </w:pPr>
      <w: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53669BF1" w14:textId="77777777" w:rsidR="001844A5" w:rsidRDefault="001844A5" w:rsidP="001844A5">
      <w:pPr>
        <w:pStyle w:val="NormalnyWeb"/>
        <w:jc w:val="both"/>
      </w:pPr>
      <w:r>
        <w:t xml:space="preserve">2. W razie wątpliwości, czy określona informacja stanowi tajemnicę Wykonawca zobowiązany jest zwrócić się w formie pisemnej do Zamawiającego o wyjaśnienie takiej wątpliwości. </w:t>
      </w:r>
    </w:p>
    <w:p w14:paraId="2279566D" w14:textId="77777777" w:rsidR="001844A5" w:rsidRDefault="001844A5" w:rsidP="001844A5">
      <w:pPr>
        <w:pStyle w:val="NormalnyWeb"/>
        <w:jc w:val="both"/>
      </w:pPr>
      <w:r>
        <w:t xml:space="preserve">3. Wykonawca zobowiązuje się do wykorzystania uzyskanych, powyższych informacji jedynie w celu wykonania przedmiotu umowy. </w:t>
      </w:r>
    </w:p>
    <w:p w14:paraId="23F56054" w14:textId="77777777" w:rsidR="001844A5" w:rsidRDefault="001844A5" w:rsidP="001844A5">
      <w:pPr>
        <w:pStyle w:val="NormalnyWeb"/>
        <w:jc w:val="both"/>
      </w:pPr>
      <w: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177D29FF" w14:textId="77777777" w:rsidR="001844A5" w:rsidRDefault="001844A5" w:rsidP="001844A5">
      <w:pPr>
        <w:pStyle w:val="NormalnyWeb"/>
        <w:jc w:val="both"/>
      </w:pPr>
      <w:r>
        <w:t>5. Powyższe przepisy nie będą miały zastosowania wobec informacji powszechnie znanych lub opublikowanych oraz w przypadku żądania ich ujawnienia przez uprawniony organ.</w:t>
      </w:r>
    </w:p>
    <w:p w14:paraId="37C0C6F2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</w:p>
    <w:p w14:paraId="799D0B4D" w14:textId="2A3EE724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</w:t>
      </w:r>
      <w:r w:rsidR="006A77E1">
        <w:rPr>
          <w:rFonts w:ascii="Times New Roman" w:hAnsi="Times New Roman"/>
          <w:b/>
        </w:rPr>
        <w:t>2</w:t>
      </w:r>
    </w:p>
    <w:p w14:paraId="18C77D90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W sprawach nie uregulowanych w niniejszej umowie stosuje się przepisy kodeksu cywilnego i ustawy prawo zamówień publicznych</w:t>
      </w:r>
    </w:p>
    <w:p w14:paraId="3828C911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</w:p>
    <w:p w14:paraId="0FB65D28" w14:textId="196BFFA2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</w:t>
      </w:r>
      <w:r w:rsidR="006A77E1">
        <w:rPr>
          <w:rFonts w:ascii="Times New Roman" w:hAnsi="Times New Roman"/>
          <w:b/>
        </w:rPr>
        <w:t>3</w:t>
      </w:r>
    </w:p>
    <w:p w14:paraId="6220820C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14:paraId="142A013F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</w:p>
    <w:p w14:paraId="2A7E7D2B" w14:textId="6A22099D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</w:t>
      </w:r>
      <w:r w:rsidR="006A77E1">
        <w:rPr>
          <w:rFonts w:ascii="Times New Roman" w:hAnsi="Times New Roman"/>
          <w:b/>
        </w:rPr>
        <w:t>4</w:t>
      </w:r>
    </w:p>
    <w:p w14:paraId="0B981DA8" w14:textId="77777777" w:rsidR="00AE0E7B" w:rsidRPr="004F0507" w:rsidRDefault="00AE0E7B" w:rsidP="00AE0E7B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stron*.</w:t>
      </w:r>
    </w:p>
    <w:p w14:paraId="65B65EF1" w14:textId="77777777" w:rsidR="00AE0E7B" w:rsidRDefault="00AE0E7B" w:rsidP="00AE0E7B">
      <w:pPr>
        <w:pStyle w:val="Tekstpodstawowy2"/>
        <w:spacing w:line="240" w:lineRule="auto"/>
        <w:ind w:right="-47"/>
      </w:pPr>
    </w:p>
    <w:p w14:paraId="20652423" w14:textId="77777777" w:rsidR="00AE0E7B" w:rsidRPr="004F0507" w:rsidRDefault="00AE0E7B" w:rsidP="00AE0E7B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Pr="004F0507">
        <w:rPr>
          <w:b/>
          <w:sz w:val="24"/>
        </w:rPr>
        <w:t>Za Sprzedawcę                                                                                   Za Kupującego</w:t>
      </w:r>
    </w:p>
    <w:p w14:paraId="63280B5C" w14:textId="77777777" w:rsidR="00AE0E7B" w:rsidRPr="000936CA" w:rsidRDefault="00AE0E7B" w:rsidP="00AE0E7B">
      <w:pPr>
        <w:rPr>
          <w:lang w:val="pl-PL"/>
        </w:rPr>
      </w:pPr>
    </w:p>
    <w:p w14:paraId="1248AE8D" w14:textId="77777777" w:rsidR="00AE0E7B" w:rsidRDefault="00AE0E7B" w:rsidP="00AE0E7B">
      <w:pPr>
        <w:pStyle w:val="Zwykytekst"/>
        <w:rPr>
          <w:lang w:val="pl-PL"/>
        </w:rPr>
      </w:pPr>
    </w:p>
    <w:p w14:paraId="095D20CE" w14:textId="77777777" w:rsidR="00AE0E7B" w:rsidRDefault="00AE0E7B" w:rsidP="00AE0E7B">
      <w:pPr>
        <w:pStyle w:val="Zwykytekst"/>
        <w:rPr>
          <w:lang w:val="pl-PL"/>
        </w:rPr>
      </w:pPr>
    </w:p>
    <w:p w14:paraId="54C0408C" w14:textId="77777777" w:rsidR="00AE0E7B" w:rsidRDefault="00AE0E7B" w:rsidP="00AE0E7B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14:paraId="6E792029" w14:textId="77777777" w:rsidR="00AE0E7B" w:rsidRPr="00496551" w:rsidRDefault="00AE0E7B" w:rsidP="00AE0E7B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14:paraId="37D3B4EA" w14:textId="77777777" w:rsidR="00AE0E7B" w:rsidRPr="00496551" w:rsidRDefault="00AE0E7B" w:rsidP="00AE0E7B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14:paraId="5BBBDF9C" w14:textId="77777777" w:rsidR="00AE0E7B" w:rsidRPr="009B06ED" w:rsidRDefault="00AE0E7B" w:rsidP="00AE0E7B">
      <w:pPr>
        <w:rPr>
          <w:lang w:val="pl-PL"/>
        </w:rPr>
      </w:pPr>
      <w:r>
        <w:rPr>
          <w:lang w:val="pl-PL"/>
        </w:rPr>
        <w:t>* Egzemplarz dla Wykonawcy / AGH</w:t>
      </w:r>
    </w:p>
    <w:p w14:paraId="517E43BB" w14:textId="77777777" w:rsidR="00AE0E7B" w:rsidRPr="00456B64" w:rsidRDefault="00AE0E7B" w:rsidP="00AE0E7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>Załączniki do umowy :</w:t>
      </w:r>
    </w:p>
    <w:p w14:paraId="73F93186" w14:textId="77777777" w:rsidR="00AE0E7B" w:rsidRPr="00456B64" w:rsidRDefault="00AE0E7B" w:rsidP="00AE0E7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1) Szczegółowa specyfikacja sprzętu/opis przedmiotu zamówienia </w:t>
      </w:r>
    </w:p>
    <w:p w14:paraId="39EDE4A8" w14:textId="77777777" w:rsidR="00AE0E7B" w:rsidRPr="00456B64" w:rsidRDefault="00AE0E7B" w:rsidP="00AE0E7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>2) Oświadczenie dla celów podatkowych dotyczące podmiotów powiązanych</w:t>
      </w:r>
    </w:p>
    <w:p w14:paraId="0CB0FFC9" w14:textId="77777777" w:rsidR="00AE0E7B" w:rsidRPr="00456B64" w:rsidRDefault="00AE0E7B" w:rsidP="00AE0E7B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Załącznik nr 2 do umowy</w:t>
      </w:r>
    </w:p>
    <w:p w14:paraId="7D5189A6" w14:textId="77777777" w:rsidR="00AE0E7B" w:rsidRPr="00456B64" w:rsidRDefault="00AE0E7B" w:rsidP="00AE0E7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3C1A9805" w14:textId="77777777" w:rsidR="00AE0E7B" w:rsidRPr="00456B64" w:rsidRDefault="00AE0E7B" w:rsidP="00AE0E7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6346D540" w14:textId="77777777" w:rsidR="00AE0E7B" w:rsidRPr="00456B64" w:rsidRDefault="00AE0E7B" w:rsidP="00AE0E7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.....................................… </w:t>
      </w:r>
    </w:p>
    <w:p w14:paraId="2F6FE57F" w14:textId="77777777" w:rsidR="00AE0E7B" w:rsidRPr="00456B64" w:rsidRDefault="00AE0E7B" w:rsidP="00AE0E7B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Nazwa Wykonawcy</w:t>
      </w:r>
    </w:p>
    <w:p w14:paraId="72C40C87" w14:textId="77777777" w:rsidR="00AE0E7B" w:rsidRPr="00456B64" w:rsidRDefault="00AE0E7B" w:rsidP="00AE0E7B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66219D9D" w14:textId="77777777" w:rsidR="00AE0E7B" w:rsidRPr="00456B64" w:rsidRDefault="00AE0E7B" w:rsidP="00AE0E7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.....................................…</w:t>
      </w:r>
    </w:p>
    <w:p w14:paraId="32A87291" w14:textId="77777777" w:rsidR="00AE0E7B" w:rsidRPr="00456B64" w:rsidRDefault="00AE0E7B" w:rsidP="00AE0E7B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NIP</w:t>
      </w:r>
      <w:r w:rsidRPr="00456B64">
        <w:rPr>
          <w:sz w:val="24"/>
          <w:szCs w:val="24"/>
          <w:lang w:val="pl-PL"/>
        </w:rPr>
        <w:tab/>
        <w:t> </w:t>
      </w:r>
    </w:p>
    <w:p w14:paraId="033FF90D" w14:textId="77777777" w:rsidR="00AE0E7B" w:rsidRPr="00456B64" w:rsidRDefault="00AE0E7B" w:rsidP="00AE0E7B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8420911" w14:textId="77777777" w:rsidR="00AE0E7B" w:rsidRPr="00456B64" w:rsidRDefault="00AE0E7B" w:rsidP="00AE0E7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2862A480" w14:textId="77777777" w:rsidR="00AE0E7B" w:rsidRPr="00456B64" w:rsidRDefault="00AE0E7B" w:rsidP="00AE0E7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6B4D8C61" w14:textId="77777777" w:rsidR="00AE0E7B" w:rsidRPr="00456B64" w:rsidRDefault="00AE0E7B" w:rsidP="00AE0E7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190F42D4" w14:textId="77777777" w:rsidR="00AE0E7B" w:rsidRPr="00456B64" w:rsidRDefault="00AE0E7B" w:rsidP="00AE0E7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>OŚWIADCZENIE DLA CELÓW PODATKOWYCH</w:t>
      </w:r>
    </w:p>
    <w:p w14:paraId="79836D8B" w14:textId="77777777" w:rsidR="00AE0E7B" w:rsidRPr="00456B64" w:rsidRDefault="00AE0E7B" w:rsidP="00AE0E7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420E65FB" w14:textId="77777777" w:rsidR="00AE0E7B" w:rsidRPr="00456B64" w:rsidRDefault="00AE0E7B" w:rsidP="00AE0E7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3D6B2B05" w14:textId="77777777" w:rsidR="00AE0E7B" w:rsidRPr="00456B64" w:rsidRDefault="00AE0E7B" w:rsidP="00AE0E7B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Działając w imieniu ………………………………, (dalej jako: „</w:t>
      </w:r>
      <w:r w:rsidRPr="00456B64">
        <w:rPr>
          <w:b/>
          <w:bCs/>
          <w:sz w:val="24"/>
          <w:szCs w:val="24"/>
          <w:lang w:val="pl-PL"/>
        </w:rPr>
        <w:t>Podmiot</w:t>
      </w:r>
      <w:r w:rsidRPr="00456B64">
        <w:rPr>
          <w:sz w:val="24"/>
          <w:szCs w:val="24"/>
          <w:lang w:val="pl-PL"/>
        </w:rPr>
        <w:t>”) niniejszym oświadcza, że Podmiot:</w:t>
      </w:r>
    </w:p>
    <w:p w14:paraId="535E3AAD" w14:textId="77777777" w:rsidR="00AE0E7B" w:rsidRPr="00456B64" w:rsidRDefault="00AE0E7B" w:rsidP="00AE0E7B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>jest / nie jest</w:t>
      </w:r>
      <w:r w:rsidRPr="00456B64">
        <w:rPr>
          <w:sz w:val="24"/>
          <w:szCs w:val="24"/>
          <w:vertAlign w:val="superscript"/>
          <w:lang w:val="pl-PL"/>
        </w:rPr>
        <w:footnoteReference w:id="1"/>
      </w:r>
      <w:r w:rsidRPr="00456B64">
        <w:rPr>
          <w:sz w:val="24"/>
          <w:szCs w:val="24"/>
          <w:lang w:val="pl-PL"/>
        </w:rPr>
        <w:t xml:space="preserve"> podmiotem powiązanym z Akademią Górniczo-Hutniczą </w:t>
      </w:r>
      <w:r w:rsidRPr="00456B64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456B64">
        <w:rPr>
          <w:sz w:val="24"/>
          <w:szCs w:val="24"/>
          <w:vertAlign w:val="superscript"/>
          <w:lang w:val="pl-PL"/>
        </w:rPr>
        <w:footnoteReference w:id="2"/>
      </w:r>
      <w:r w:rsidRPr="00456B64">
        <w:rPr>
          <w:sz w:val="24"/>
          <w:szCs w:val="24"/>
          <w:lang w:val="pl-PL"/>
        </w:rPr>
        <w:t>;</w:t>
      </w:r>
    </w:p>
    <w:p w14:paraId="60FDF336" w14:textId="77777777" w:rsidR="00AE0E7B" w:rsidRPr="00456B64" w:rsidRDefault="00AE0E7B" w:rsidP="00AE0E7B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rFonts w:eastAsia="Calibri"/>
          <w:b/>
          <w:bCs/>
          <w:sz w:val="24"/>
          <w:szCs w:val="24"/>
          <w:lang w:val="pl-PL" w:eastAsia="en-US"/>
        </w:rPr>
        <w:lastRenderedPageBreak/>
        <w:t>jest / nie</w:t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09683BD5" w14:textId="77777777" w:rsidR="00AE0E7B" w:rsidRPr="00456B64" w:rsidRDefault="00AE0E7B" w:rsidP="00AE0E7B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rFonts w:eastAsia="Calibri"/>
          <w:sz w:val="24"/>
          <w:szCs w:val="24"/>
          <w:lang w:val="pl-PL" w:eastAsia="en-US"/>
        </w:rPr>
        <w:t>rzeczywisty właściciel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7ECC0C5A" w14:textId="77777777" w:rsidR="00AE0E7B" w:rsidRPr="00456B64" w:rsidRDefault="00AE0E7B" w:rsidP="00AE0E7B">
      <w:pPr>
        <w:widowControl w:val="0"/>
        <w:numPr>
          <w:ilvl w:val="0"/>
          <w:numId w:val="16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456B64">
        <w:rPr>
          <w:rFonts w:eastAsia="Calibri"/>
          <w:sz w:val="24"/>
          <w:szCs w:val="24"/>
          <w:lang w:val="pl-PL" w:eastAsia="en-US"/>
        </w:rPr>
        <w:t xml:space="preserve">Podmiot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456B64">
        <w:rPr>
          <w:sz w:val="24"/>
          <w:szCs w:val="24"/>
          <w:vertAlign w:val="superscript"/>
          <w:lang w:val="pl-PL"/>
        </w:rPr>
        <w:footnoteReference w:id="7"/>
      </w:r>
      <w:r w:rsidRPr="00456B64">
        <w:rPr>
          <w:sz w:val="24"/>
          <w:szCs w:val="24"/>
          <w:lang w:val="pl-PL"/>
        </w:rPr>
        <w:t xml:space="preserve">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456B64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456B64">
        <w:rPr>
          <w:rFonts w:eastAsia="Calibri"/>
          <w:sz w:val="24"/>
          <w:szCs w:val="24"/>
          <w:lang w:val="pl-PL" w:eastAsia="en-US"/>
        </w:rPr>
        <w:t xml:space="preserve"> w rozumieniu art. 24a ustawy z dnia 15 lutego 1992 r. o podatku dochodowym od osób prawnych.</w:t>
      </w:r>
    </w:p>
    <w:p w14:paraId="7502DED0" w14:textId="77777777" w:rsidR="00AE0E7B" w:rsidRPr="00456B64" w:rsidRDefault="00AE0E7B" w:rsidP="00AE0E7B">
      <w:pPr>
        <w:spacing w:after="200"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0A2AD72A" w14:textId="77777777" w:rsidR="00AE0E7B" w:rsidRPr="00456B64" w:rsidRDefault="00AE0E7B" w:rsidP="00AE0E7B">
      <w:pPr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456B64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456B64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288D14A4" w14:textId="77777777" w:rsidR="00AE0E7B" w:rsidRPr="00456B64" w:rsidRDefault="00AE0E7B" w:rsidP="00AE0E7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75D9BC3" w14:textId="77777777" w:rsidR="00AE0E7B" w:rsidRPr="00456B64" w:rsidRDefault="00AE0E7B" w:rsidP="00AE0E7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D2D6CEA" w14:textId="77777777" w:rsidR="00AE0E7B" w:rsidRPr="00456B64" w:rsidRDefault="00AE0E7B" w:rsidP="00AE0E7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02B84E7D" w14:textId="77777777" w:rsidR="00AE0E7B" w:rsidRPr="00456B64" w:rsidRDefault="00AE0E7B" w:rsidP="00AE0E7B">
      <w:pPr>
        <w:spacing w:line="360" w:lineRule="auto"/>
        <w:contextualSpacing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AE0E7B" w:rsidRPr="00AE0E7B" w14:paraId="43AC582E" w14:textId="77777777" w:rsidTr="00BC2844">
        <w:tc>
          <w:tcPr>
            <w:tcW w:w="4105" w:type="dxa"/>
            <w:shd w:val="clear" w:color="auto" w:fill="auto"/>
          </w:tcPr>
          <w:p w14:paraId="73A7C016" w14:textId="77777777" w:rsidR="00AE0E7B" w:rsidRPr="001A7899" w:rsidRDefault="00AE0E7B" w:rsidP="00BC2844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0581126B" w14:textId="77777777" w:rsidR="00AE0E7B" w:rsidRPr="001A7899" w:rsidRDefault="00AE0E7B" w:rsidP="00BC2844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(pieczęć firmowa i podpis osoby </w:t>
            </w: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lastRenderedPageBreak/>
              <w:t>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 do reprezentacji)</w:t>
            </w:r>
          </w:p>
        </w:tc>
      </w:tr>
    </w:tbl>
    <w:p w14:paraId="45BFB739" w14:textId="77777777" w:rsidR="00AE0E7B" w:rsidRPr="001A7899" w:rsidRDefault="00AE0E7B" w:rsidP="00AE0E7B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val="pl-PL" w:eastAsia="x-none"/>
        </w:rPr>
      </w:pPr>
    </w:p>
    <w:p w14:paraId="66E4EFBA" w14:textId="77777777" w:rsidR="00AE0E7B" w:rsidRPr="001A7899" w:rsidRDefault="00AE0E7B" w:rsidP="00AE0E7B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val="pl-PL" w:eastAsia="x-none"/>
        </w:rPr>
      </w:pPr>
    </w:p>
    <w:p w14:paraId="77CDB398" w14:textId="77777777" w:rsidR="00AE0E7B" w:rsidRPr="001A7899" w:rsidRDefault="00AE0E7B" w:rsidP="00AE0E7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2B4A54CB" w14:textId="77777777" w:rsidR="00496551" w:rsidRPr="00AE0E7B" w:rsidRDefault="00496551" w:rsidP="00BC3C7B">
      <w:pPr>
        <w:rPr>
          <w:lang w:val="pl-PL"/>
        </w:rPr>
      </w:pPr>
    </w:p>
    <w:sectPr w:rsidR="00496551" w:rsidRPr="00AE0E7B">
      <w:footerReference w:type="default" r:id="rId7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1B141A" w14:textId="77777777" w:rsidR="00A95CD1" w:rsidRDefault="00A95CD1">
      <w:r>
        <w:separator/>
      </w:r>
    </w:p>
  </w:endnote>
  <w:endnote w:type="continuationSeparator" w:id="0">
    <w:p w14:paraId="3F5792AB" w14:textId="77777777" w:rsidR="00A95CD1" w:rsidRDefault="00A95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53BDDA" w14:textId="77777777" w:rsidR="001844A5" w:rsidRDefault="001844A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5DEE32F3" w14:textId="77777777" w:rsidR="00594214" w:rsidRDefault="005942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865AE0" w14:textId="77777777" w:rsidR="00A95CD1" w:rsidRDefault="00A95CD1">
      <w:r>
        <w:separator/>
      </w:r>
    </w:p>
  </w:footnote>
  <w:footnote w:type="continuationSeparator" w:id="0">
    <w:p w14:paraId="478E2D04" w14:textId="77777777" w:rsidR="00A95CD1" w:rsidRDefault="00A95CD1">
      <w:r>
        <w:continuationSeparator/>
      </w:r>
    </w:p>
  </w:footnote>
  <w:footnote w:id="1">
    <w:p w14:paraId="296FC62E" w14:textId="77777777" w:rsidR="00AE0E7B" w:rsidRPr="00456B64" w:rsidRDefault="00AE0E7B" w:rsidP="00AE0E7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skreślić;</w:t>
      </w:r>
    </w:p>
  </w:footnote>
  <w:footnote w:id="2">
    <w:p w14:paraId="4012A535" w14:textId="77777777" w:rsidR="00AE0E7B" w:rsidRPr="00456B64" w:rsidRDefault="00AE0E7B" w:rsidP="00AE0E7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658BB92" w14:textId="77777777" w:rsidR="00AE0E7B" w:rsidRPr="00456B64" w:rsidRDefault="00AE0E7B" w:rsidP="00AE0E7B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20974C" w14:textId="77777777" w:rsidR="00AE0E7B" w:rsidRPr="00456B64" w:rsidRDefault="00AE0E7B" w:rsidP="00AE0E7B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E590E7C" w14:textId="77777777" w:rsidR="00AE0E7B" w:rsidRPr="00456B64" w:rsidRDefault="00AE0E7B" w:rsidP="00AE0E7B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98D76A5" w14:textId="77777777" w:rsidR="00AE0E7B" w:rsidRPr="00456B64" w:rsidRDefault="00AE0E7B" w:rsidP="00AE0E7B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0DA2B5" w14:textId="77777777" w:rsidR="00AE0E7B" w:rsidRPr="00456B64" w:rsidRDefault="00AE0E7B" w:rsidP="00AE0E7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D27E2E0" w14:textId="77777777" w:rsidR="00AE0E7B" w:rsidRPr="00456B64" w:rsidRDefault="00AE0E7B" w:rsidP="00AE0E7B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7E37A581" w14:textId="77777777" w:rsidR="00AE0E7B" w:rsidRPr="00456B64" w:rsidRDefault="00AE0E7B" w:rsidP="00AE0E7B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D54910" w14:textId="77777777" w:rsidR="00AE0E7B" w:rsidRPr="00456B64" w:rsidRDefault="00AE0E7B" w:rsidP="00AE0E7B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C60C6C1" w14:textId="77777777" w:rsidR="00AE0E7B" w:rsidRPr="00456B64" w:rsidRDefault="00AE0E7B" w:rsidP="00AE0E7B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7B588B7" w14:textId="77777777" w:rsidR="00AE0E7B" w:rsidRPr="00456B64" w:rsidRDefault="00AE0E7B" w:rsidP="00AE0E7B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4AD3F0" w14:textId="77777777" w:rsidR="00AE0E7B" w:rsidRPr="00456B64" w:rsidRDefault="00AE0E7B" w:rsidP="00AE0E7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3B1509D" w14:textId="77777777" w:rsidR="00AE0E7B" w:rsidRPr="00456B64" w:rsidRDefault="00AE0E7B" w:rsidP="00AE0E7B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456B64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46E7A3D" w14:textId="77777777" w:rsidR="00AE0E7B" w:rsidRPr="00456B64" w:rsidRDefault="00AE0E7B" w:rsidP="00AE0E7B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456B64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4D5462E1" w14:textId="77777777" w:rsidR="00AE0E7B" w:rsidRPr="00456B64" w:rsidRDefault="00AE0E7B" w:rsidP="00AE0E7B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39624128" w14:textId="77777777" w:rsidR="00AE0E7B" w:rsidRPr="00456B64" w:rsidRDefault="00AE0E7B" w:rsidP="00AE0E7B">
      <w:pPr>
        <w:pStyle w:val="Tekstprzypisudolnego"/>
        <w:numPr>
          <w:ilvl w:val="0"/>
          <w:numId w:val="1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456B64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096A7932" w14:textId="77777777" w:rsidR="00AE0E7B" w:rsidRPr="00456B64" w:rsidRDefault="00AE0E7B" w:rsidP="00AE0E7B">
      <w:pPr>
        <w:pStyle w:val="Tekstprzypisudolnego"/>
        <w:numPr>
          <w:ilvl w:val="0"/>
          <w:numId w:val="15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4B82896" w14:textId="77777777" w:rsidR="00AE0E7B" w:rsidRPr="00456B64" w:rsidRDefault="00AE0E7B" w:rsidP="00AE0E7B">
      <w:pPr>
        <w:pStyle w:val="Tekstprzypisudolnego"/>
        <w:numPr>
          <w:ilvl w:val="0"/>
          <w:numId w:val="15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7F9EFE3" w14:textId="77777777" w:rsidR="00AE0E7B" w:rsidRPr="00456B64" w:rsidRDefault="00AE0E7B" w:rsidP="00AE0E7B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0A74B8CD" w14:textId="77777777" w:rsidR="00AE0E7B" w:rsidRPr="00456B64" w:rsidRDefault="00AE0E7B" w:rsidP="00AE0E7B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3AE24213" w14:textId="77777777" w:rsidR="00AE0E7B" w:rsidRPr="00456B64" w:rsidRDefault="00AE0E7B" w:rsidP="00AE0E7B">
      <w:pPr>
        <w:pStyle w:val="Tekstprzypisudolnego"/>
        <w:jc w:val="both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zagraniczna jednostka - oznacza:</w:t>
      </w:r>
    </w:p>
    <w:p w14:paraId="150DB62F" w14:textId="77777777" w:rsidR="00AE0E7B" w:rsidRPr="00456B64" w:rsidRDefault="00AE0E7B" w:rsidP="00AE0E7B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a) osobę prawną,</w:t>
      </w:r>
    </w:p>
    <w:p w14:paraId="4A12F666" w14:textId="77777777" w:rsidR="00AE0E7B" w:rsidRPr="00456B64" w:rsidRDefault="00AE0E7B" w:rsidP="00AE0E7B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b) spółkę kapitałową w organizacji,</w:t>
      </w:r>
    </w:p>
    <w:p w14:paraId="54839247" w14:textId="77777777" w:rsidR="00AE0E7B" w:rsidRPr="00456B64" w:rsidRDefault="00AE0E7B" w:rsidP="00AE0E7B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68F84DC" w14:textId="77777777" w:rsidR="00AE0E7B" w:rsidRPr="00456B64" w:rsidRDefault="00AE0E7B" w:rsidP="00AE0E7B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d) spółkę niemającą osobowości prawnej, o której mowa w art. 1 ust. 3 pkt 2,</w:t>
      </w:r>
    </w:p>
    <w:p w14:paraId="5AE8C84F" w14:textId="77777777" w:rsidR="00AE0E7B" w:rsidRPr="00456B64" w:rsidRDefault="00AE0E7B" w:rsidP="00AE0E7B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e) fundację, trust lub inny podmiot albo stosunek prawny o charakterze powierniczym,</w:t>
      </w:r>
    </w:p>
    <w:p w14:paraId="2F59571E" w14:textId="77777777" w:rsidR="00AE0E7B" w:rsidRPr="00456B64" w:rsidRDefault="00AE0E7B" w:rsidP="00AE0E7B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16FDA44" w14:textId="77777777" w:rsidR="00AE0E7B" w:rsidRPr="00456B64" w:rsidRDefault="00AE0E7B" w:rsidP="00AE0E7B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B15174E" w14:textId="77777777" w:rsidR="00AE0E7B" w:rsidRPr="00456B64" w:rsidRDefault="00AE0E7B" w:rsidP="00AE0E7B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3"/>
  </w:num>
  <w:num w:numId="4">
    <w:abstractNumId w:val="6"/>
  </w:num>
  <w:num w:numId="5">
    <w:abstractNumId w:val="17"/>
  </w:num>
  <w:num w:numId="6">
    <w:abstractNumId w:val="13"/>
  </w:num>
  <w:num w:numId="7">
    <w:abstractNumId w:val="12"/>
  </w:num>
  <w:num w:numId="8">
    <w:abstractNumId w:val="14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6"/>
  </w:num>
  <w:num w:numId="12">
    <w:abstractNumId w:val="9"/>
  </w:num>
  <w:num w:numId="13">
    <w:abstractNumId w:val="8"/>
  </w:num>
  <w:num w:numId="14">
    <w:abstractNumId w:val="2"/>
  </w:num>
  <w:num w:numId="15">
    <w:abstractNumId w:val="5"/>
  </w:num>
  <w:num w:numId="16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3CCC"/>
    <w:rsid w:val="000033EA"/>
    <w:rsid w:val="0002467C"/>
    <w:rsid w:val="00040A7A"/>
    <w:rsid w:val="00044497"/>
    <w:rsid w:val="000936CA"/>
    <w:rsid w:val="00097182"/>
    <w:rsid w:val="000B1A00"/>
    <w:rsid w:val="000C0F66"/>
    <w:rsid w:val="000D0197"/>
    <w:rsid w:val="001764D4"/>
    <w:rsid w:val="001844A5"/>
    <w:rsid w:val="001F341B"/>
    <w:rsid w:val="002430FD"/>
    <w:rsid w:val="00267340"/>
    <w:rsid w:val="00275C59"/>
    <w:rsid w:val="00337165"/>
    <w:rsid w:val="003974EB"/>
    <w:rsid w:val="003B7FE6"/>
    <w:rsid w:val="003C6167"/>
    <w:rsid w:val="003F1749"/>
    <w:rsid w:val="0047419C"/>
    <w:rsid w:val="00496551"/>
    <w:rsid w:val="004C4EC3"/>
    <w:rsid w:val="00512FD2"/>
    <w:rsid w:val="00523F87"/>
    <w:rsid w:val="00593CEB"/>
    <w:rsid w:val="00594214"/>
    <w:rsid w:val="005C6D38"/>
    <w:rsid w:val="005D2104"/>
    <w:rsid w:val="00614C95"/>
    <w:rsid w:val="00660027"/>
    <w:rsid w:val="0069339E"/>
    <w:rsid w:val="006A77E1"/>
    <w:rsid w:val="006F51B5"/>
    <w:rsid w:val="006F7905"/>
    <w:rsid w:val="00714F51"/>
    <w:rsid w:val="00731F6E"/>
    <w:rsid w:val="007A2EF1"/>
    <w:rsid w:val="007B00D4"/>
    <w:rsid w:val="007D703B"/>
    <w:rsid w:val="007E6FEF"/>
    <w:rsid w:val="00800261"/>
    <w:rsid w:val="00841B63"/>
    <w:rsid w:val="0086736E"/>
    <w:rsid w:val="008A3A42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95CD1"/>
    <w:rsid w:val="00AA7F39"/>
    <w:rsid w:val="00AE0E7B"/>
    <w:rsid w:val="00AF7449"/>
    <w:rsid w:val="00BA1B11"/>
    <w:rsid w:val="00BA5498"/>
    <w:rsid w:val="00BC3C7B"/>
    <w:rsid w:val="00BD0C12"/>
    <w:rsid w:val="00BD0DBE"/>
    <w:rsid w:val="00BD5E3D"/>
    <w:rsid w:val="00C03A8E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04D45"/>
    <w:rsid w:val="00E13592"/>
    <w:rsid w:val="00E256BD"/>
    <w:rsid w:val="00E27575"/>
    <w:rsid w:val="00E3334C"/>
    <w:rsid w:val="00E41EFD"/>
    <w:rsid w:val="00E4751B"/>
    <w:rsid w:val="00E63CCC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7886D35E"/>
  <w15:chartTrackingRefBased/>
  <w15:docId w15:val="{353D405D-EB8B-417C-BC02-C2948EEFC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844A5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1844A5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8</Pages>
  <Words>2118</Words>
  <Characters>14615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16700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Katarzyna Breguła</cp:lastModifiedBy>
  <cp:revision>3</cp:revision>
  <cp:lastPrinted>1899-12-31T23:00:00Z</cp:lastPrinted>
  <dcterms:created xsi:type="dcterms:W3CDTF">2022-11-02T13:48:00Z</dcterms:created>
  <dcterms:modified xsi:type="dcterms:W3CDTF">2022-11-03T09:03:00Z</dcterms:modified>
</cp:coreProperties>
</file>