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18652" w14:textId="77777777" w:rsidR="000D7DE8" w:rsidRPr="002A16E2" w:rsidRDefault="0075764B" w:rsidP="000D7DE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3699F5A5">
          <v:roundrect id="AutoShape 2" o:spid="_x0000_s1026" style="position:absolute;left:0;text-align:left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sz w:val="22"/>
          <w:szCs w:val="22"/>
        </w:rPr>
        <w:t>Załącznik nr 1</w:t>
      </w:r>
    </w:p>
    <w:p w14:paraId="5D3AC749" w14:textId="77777777" w:rsidR="000D7DE8" w:rsidRPr="002A16E2" w:rsidRDefault="000D7DE8" w:rsidP="000D7DE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2FC3102" w14:textId="77777777" w:rsidR="000D7DE8" w:rsidRPr="002A16E2" w:rsidRDefault="000D7DE8" w:rsidP="000D7DE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0FF0EC60" w14:textId="77777777" w:rsidR="000D7DE8" w:rsidRPr="002A16E2" w:rsidRDefault="000D7DE8" w:rsidP="000D7DE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8A8DFC4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19D2137" w14:textId="77777777" w:rsidR="000D7DE8" w:rsidRPr="00FA50AF" w:rsidRDefault="000D7DE8" w:rsidP="000D7DE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41031F8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C59BBA7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980D739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ECD92BA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F82CE6C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835F1F5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8900CFD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94EF63E" w14:textId="77777777" w:rsidR="000D7DE8" w:rsidRPr="002A16E2" w:rsidRDefault="000D7DE8" w:rsidP="000D7DE8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5496213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B441332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DA14A05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1FA1682D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E264F55" w14:textId="77777777" w:rsidR="000D7DE8" w:rsidRPr="002A16E2" w:rsidRDefault="000D7DE8" w:rsidP="000D7DE8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EBE2035" w14:textId="77777777" w:rsidR="000D7DE8" w:rsidRPr="002A16E2" w:rsidRDefault="000D7DE8" w:rsidP="000D7DE8">
      <w:pPr>
        <w:ind w:firstLine="3969"/>
        <w:rPr>
          <w:b/>
          <w:sz w:val="22"/>
          <w:szCs w:val="22"/>
        </w:rPr>
      </w:pPr>
    </w:p>
    <w:p w14:paraId="0EE6712A" w14:textId="39F69AB4" w:rsidR="000D7DE8" w:rsidRPr="002A16E2" w:rsidRDefault="000D7DE8" w:rsidP="000D7DE8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966CEE" w:rsidRPr="00966CEE">
        <w:rPr>
          <w:b/>
          <w:sz w:val="22"/>
          <w:szCs w:val="22"/>
        </w:rPr>
        <w:t>Dostawa zestawu  komputera  stacjonarnego dla IDUB- KC-zp.272-671/22</w:t>
      </w:r>
      <w:r w:rsidR="00CB304F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42"/>
        <w:gridCol w:w="1843"/>
        <w:gridCol w:w="709"/>
        <w:gridCol w:w="1134"/>
        <w:gridCol w:w="1031"/>
        <w:gridCol w:w="851"/>
        <w:gridCol w:w="2001"/>
      </w:tblGrid>
      <w:tr w:rsidR="000D7DE8" w:rsidRPr="002A16E2" w14:paraId="73F8F231" w14:textId="77777777" w:rsidTr="0073505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901EEA" w14:textId="77777777" w:rsidR="000D7DE8" w:rsidRPr="002A16E2" w:rsidRDefault="000D7DE8" w:rsidP="007E2D2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FEDBDC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1445737F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6C8A2E" w14:textId="21CF4EBD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</w:t>
            </w:r>
            <w:r w:rsidR="0003524B">
              <w:rPr>
                <w:b/>
                <w:bCs/>
                <w:sz w:val="20"/>
                <w:szCs w:val="20"/>
              </w:rPr>
              <w:t>typ/</w:t>
            </w:r>
            <w:r w:rsidRPr="008A2B7D">
              <w:rPr>
                <w:b/>
                <w:bCs/>
                <w:sz w:val="20"/>
                <w:szCs w:val="20"/>
              </w:rPr>
              <w:t>producent/</w:t>
            </w:r>
            <w:r w:rsidR="0003524B">
              <w:rPr>
                <w:b/>
                <w:bCs/>
                <w:sz w:val="20"/>
                <w:szCs w:val="20"/>
              </w:rPr>
              <w:br/>
            </w:r>
            <w:r w:rsidRPr="008A2B7D">
              <w:rPr>
                <w:b/>
                <w:bCs/>
                <w:sz w:val="20"/>
                <w:szCs w:val="20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FDE5A6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C5FCA1B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D91525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0D1425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0CA91E7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4C292D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2D49085" w14:textId="77777777" w:rsidR="000D7DE8" w:rsidRPr="008A2B7D" w:rsidRDefault="000D7DE8" w:rsidP="007E2D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FB90ABE" w14:textId="77777777" w:rsidR="000D7DE8" w:rsidRPr="008A2B7D" w:rsidRDefault="000D7DE8" w:rsidP="007E2D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DDFF5B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79A01ED" w14:textId="77777777" w:rsidR="000D7DE8" w:rsidRPr="008A2B7D" w:rsidRDefault="000D7DE8" w:rsidP="007E2D22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1A48BFF6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D7DE8" w:rsidRPr="002A16E2" w14:paraId="057AF58F" w14:textId="77777777" w:rsidTr="0073505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7039FD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6D5FDF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03DA5B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DCC7ED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EE941B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B4B4D1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8963B5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C2EFEB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D7DE8" w:rsidRPr="002A16E2" w14:paraId="4D06AB63" w14:textId="77777777" w:rsidTr="0075764B">
        <w:trPr>
          <w:trHeight w:val="3366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2B2F63" w14:textId="77777777" w:rsidR="000D7DE8" w:rsidRPr="002A16E2" w:rsidRDefault="000D7DE8" w:rsidP="007E2D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CAE5" w14:textId="048B23B8" w:rsidR="000D7DE8" w:rsidRPr="007330A6" w:rsidRDefault="000D7DE8" w:rsidP="007E2D22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Stacjonarny zestaw komputerowy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8C42" w14:textId="77777777" w:rsidR="007D19D1" w:rsidRDefault="007D19D1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2EE634CF" w14:textId="4B2027EA" w:rsidR="007D19D1" w:rsidRDefault="008B1504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</w:t>
            </w:r>
          </w:p>
          <w:p w14:paraId="5CFF4018" w14:textId="29155FFE" w:rsidR="008B1504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-płyta główna ………………………</w:t>
            </w:r>
          </w:p>
          <w:p w14:paraId="07059C8B" w14:textId="48027520" w:rsidR="000D7DE8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CB304F">
              <w:rPr>
                <w:b/>
                <w:sz w:val="16"/>
                <w:szCs w:val="16"/>
                <w:lang w:eastAsia="zh-CN"/>
              </w:rPr>
              <w:t>p</w:t>
            </w:r>
            <w:r w:rsidRPr="00A47B30">
              <w:rPr>
                <w:b/>
                <w:sz w:val="16"/>
                <w:szCs w:val="16"/>
                <w:lang w:eastAsia="zh-CN"/>
              </w:rPr>
              <w:t>rocesor: ………………</w:t>
            </w:r>
            <w:r w:rsidR="007D19D1">
              <w:rPr>
                <w:b/>
                <w:sz w:val="16"/>
                <w:szCs w:val="16"/>
                <w:lang w:eastAsia="zh-CN"/>
              </w:rPr>
              <w:t>………</w:t>
            </w:r>
          </w:p>
          <w:p w14:paraId="2154177B" w14:textId="2D7E880C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-chłodzenie procesora</w:t>
            </w:r>
            <w:r>
              <w:rPr>
                <w:b/>
                <w:sz w:val="16"/>
                <w:szCs w:val="16"/>
                <w:lang w:eastAsia="zh-CN"/>
              </w:rPr>
              <w:br/>
              <w:t>………………………</w:t>
            </w:r>
          </w:p>
          <w:p w14:paraId="6A36068E" w14:textId="453360FD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-pamięć RAM ……………………….</w:t>
            </w:r>
          </w:p>
          <w:p w14:paraId="4567B8F5" w14:textId="77777777" w:rsidR="0075764B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-dysk twardy SSD</w:t>
            </w:r>
          </w:p>
          <w:p w14:paraId="5F1CA792" w14:textId="57146B5D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</w:t>
            </w:r>
          </w:p>
          <w:p w14:paraId="425E4A3B" w14:textId="77777777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-dysk twardy HDD …………………………</w:t>
            </w:r>
          </w:p>
          <w:p w14:paraId="092AA0CA" w14:textId="6B7E6E8B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197605">
              <w:rPr>
                <w:b/>
                <w:sz w:val="16"/>
                <w:szCs w:val="16"/>
                <w:lang w:eastAsia="zh-CN"/>
              </w:rPr>
              <w:t>- karta graficzna …………………</w:t>
            </w:r>
            <w:r>
              <w:rPr>
                <w:b/>
                <w:sz w:val="16"/>
                <w:szCs w:val="16"/>
                <w:lang w:eastAsia="zh-CN"/>
              </w:rPr>
              <w:t>………</w:t>
            </w:r>
          </w:p>
          <w:p w14:paraId="6C63BF4F" w14:textId="3DFA2FC9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 xml:space="preserve">- łącznik pamięci </w:t>
            </w:r>
          </w:p>
          <w:p w14:paraId="4208015E" w14:textId="0053A372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</w:t>
            </w:r>
          </w:p>
          <w:p w14:paraId="23B200CA" w14:textId="4899549A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-obudowa ………………………</w:t>
            </w:r>
          </w:p>
          <w:p w14:paraId="3D4F7349" w14:textId="26B025CC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zasilacz </w:t>
            </w:r>
          </w:p>
          <w:p w14:paraId="4EA6CFC3" w14:textId="42EC67B9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………………………..</w:t>
            </w:r>
          </w:p>
          <w:p w14:paraId="0253FA01" w14:textId="7F0FD9F1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-monitor ………………………</w:t>
            </w:r>
          </w:p>
          <w:p w14:paraId="1E28F574" w14:textId="68F6C496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-przewód do podłączenia monitora </w:t>
            </w:r>
          </w:p>
          <w:p w14:paraId="5DE0ACF8" w14:textId="7F249C29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…………………………</w:t>
            </w:r>
          </w:p>
          <w:p w14:paraId="3A87D841" w14:textId="67E3142B" w:rsidR="00197605" w:rsidRDefault="00197605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-zestaw : klawiatura i mysz ………………………..</w:t>
            </w:r>
          </w:p>
          <w:p w14:paraId="60BEC678" w14:textId="713D6E0B" w:rsidR="000D7DE8" w:rsidRPr="00A47B30" w:rsidRDefault="000D7DE8" w:rsidP="008B150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36C6" w14:textId="77777777" w:rsidR="00197605" w:rsidRPr="00197605" w:rsidRDefault="00197605" w:rsidP="007E2D22">
            <w:pPr>
              <w:rPr>
                <w:b/>
                <w:sz w:val="22"/>
                <w:szCs w:val="22"/>
              </w:rPr>
            </w:pPr>
            <w:r w:rsidRPr="00197605">
              <w:rPr>
                <w:b/>
                <w:sz w:val="22"/>
                <w:szCs w:val="22"/>
              </w:rPr>
              <w:lastRenderedPageBreak/>
              <w:t>1</w:t>
            </w:r>
            <w:r w:rsidR="009C4B39" w:rsidRPr="00197605">
              <w:rPr>
                <w:b/>
                <w:sz w:val="22"/>
                <w:szCs w:val="22"/>
              </w:rPr>
              <w:t xml:space="preserve"> szt.</w:t>
            </w:r>
          </w:p>
          <w:p w14:paraId="1026BD6E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4E8999AC" w14:textId="77777777" w:rsidR="00197605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  <w:p w14:paraId="18F11912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116C9EEF" w14:textId="77777777" w:rsidR="00735059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  <w:r w:rsidR="009C4B39">
              <w:rPr>
                <w:sz w:val="22"/>
                <w:szCs w:val="22"/>
              </w:rPr>
              <w:t xml:space="preserve"> </w:t>
            </w:r>
          </w:p>
          <w:p w14:paraId="7249861B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4C156803" w14:textId="77777777" w:rsidR="00197605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  <w:p w14:paraId="0C734E29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63365753" w14:textId="77777777" w:rsidR="00197605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szt.</w:t>
            </w:r>
          </w:p>
          <w:p w14:paraId="2ED3DB1C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06D0B903" w14:textId="77777777" w:rsidR="00197605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szt.</w:t>
            </w:r>
          </w:p>
          <w:p w14:paraId="5B966043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06F73042" w14:textId="77777777" w:rsidR="00197605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szt.</w:t>
            </w:r>
          </w:p>
          <w:p w14:paraId="1172F3A3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46334E74" w14:textId="77777777" w:rsidR="00197605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szt.</w:t>
            </w:r>
          </w:p>
          <w:p w14:paraId="24B6C5DF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330C3EAA" w14:textId="77777777" w:rsidR="0075764B" w:rsidRDefault="0075764B" w:rsidP="007E2D22">
            <w:pPr>
              <w:rPr>
                <w:sz w:val="22"/>
                <w:szCs w:val="22"/>
              </w:rPr>
            </w:pPr>
          </w:p>
          <w:p w14:paraId="70926D20" w14:textId="372F779B" w:rsidR="00197605" w:rsidRDefault="00197605" w:rsidP="007E2D22">
            <w:pPr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sz w:val="22"/>
                <w:szCs w:val="22"/>
              </w:rPr>
              <w:lastRenderedPageBreak/>
              <w:t>1 szt.</w:t>
            </w:r>
          </w:p>
          <w:p w14:paraId="657DDE88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25110F23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6C20D78D" w14:textId="77777777" w:rsidR="00197605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  <w:p w14:paraId="11E7B636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25230C70" w14:textId="77777777" w:rsidR="00197605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  <w:p w14:paraId="52356D8F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583F5848" w14:textId="77777777" w:rsidR="00197605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szt.</w:t>
            </w:r>
          </w:p>
          <w:p w14:paraId="2BCECA61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589CC7BA" w14:textId="77777777" w:rsidR="00197605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szt.</w:t>
            </w:r>
          </w:p>
          <w:p w14:paraId="52521FEF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18876EC7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3AB85339" w14:textId="77777777" w:rsidR="00197605" w:rsidRDefault="00197605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szt. </w:t>
            </w:r>
          </w:p>
          <w:p w14:paraId="3A385D1F" w14:textId="77777777" w:rsidR="00197605" w:rsidRDefault="00197605" w:rsidP="007E2D22">
            <w:pPr>
              <w:rPr>
                <w:sz w:val="22"/>
                <w:szCs w:val="22"/>
              </w:rPr>
            </w:pPr>
          </w:p>
          <w:p w14:paraId="11D0DDF6" w14:textId="1CCA34AC" w:rsidR="00197605" w:rsidRPr="002A16E2" w:rsidRDefault="00197605" w:rsidP="007E2D2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DD38" w14:textId="77777777" w:rsidR="000D7DE8" w:rsidRPr="002A16E2" w:rsidRDefault="000D7DE8" w:rsidP="007E2D2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5F52" w14:textId="77777777" w:rsidR="000D7DE8" w:rsidRPr="002A16E2" w:rsidRDefault="000D7DE8" w:rsidP="007E2D2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F3AC8D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2F5617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</w:tr>
      <w:tr w:rsidR="0075764B" w:rsidRPr="002A16E2" w14:paraId="233F0C45" w14:textId="77777777" w:rsidTr="0073505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A2E10C" w14:textId="7F4E313E" w:rsidR="0075764B" w:rsidRPr="002A16E2" w:rsidRDefault="0075764B" w:rsidP="007E2D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4CDE" w14:textId="1AFD5C40" w:rsidR="0075764B" w:rsidRPr="0075764B" w:rsidRDefault="0075764B" w:rsidP="007576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kamera internet</w:t>
            </w:r>
            <w:r>
              <w:rPr>
                <w:b/>
                <w:sz w:val="16"/>
                <w:szCs w:val="16"/>
                <w:lang w:eastAsia="zh-CN"/>
              </w:rPr>
              <w:t>owa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FC093" w14:textId="77777777" w:rsidR="0075764B" w:rsidRDefault="0075764B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3B1D3BD" w14:textId="1C6AA45A" w:rsidR="0075764B" w:rsidRDefault="0075764B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4D380" w14:textId="10404B7F" w:rsidR="0075764B" w:rsidRPr="0075764B" w:rsidRDefault="0075764B" w:rsidP="007E2D22">
            <w:pPr>
              <w:rPr>
                <w:sz w:val="22"/>
                <w:szCs w:val="22"/>
              </w:rPr>
            </w:pPr>
            <w:r w:rsidRPr="0075764B"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A72B" w14:textId="77777777" w:rsidR="0075764B" w:rsidRPr="002A16E2" w:rsidRDefault="0075764B" w:rsidP="007E2D2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1C5F" w14:textId="77777777" w:rsidR="0075764B" w:rsidRPr="002A16E2" w:rsidRDefault="0075764B" w:rsidP="007E2D2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515D2C" w14:textId="77777777" w:rsidR="0075764B" w:rsidRPr="002A16E2" w:rsidRDefault="0075764B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705A24" w14:textId="77777777" w:rsidR="0075764B" w:rsidRPr="002A16E2" w:rsidRDefault="0075764B" w:rsidP="007E2D22">
            <w:pPr>
              <w:ind w:right="425"/>
              <w:rPr>
                <w:sz w:val="22"/>
                <w:szCs w:val="22"/>
              </w:rPr>
            </w:pPr>
          </w:p>
        </w:tc>
      </w:tr>
      <w:tr w:rsidR="0075764B" w:rsidRPr="002A16E2" w14:paraId="693A1F32" w14:textId="77777777" w:rsidTr="0073505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5C84AA" w14:textId="75C41506" w:rsidR="0075764B" w:rsidRPr="002A16E2" w:rsidRDefault="0075764B" w:rsidP="007E2D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C20A" w14:textId="77777777" w:rsidR="0075764B" w:rsidRDefault="0075764B" w:rsidP="007576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słuchawki </w:t>
            </w:r>
          </w:p>
          <w:p w14:paraId="115A67AB" w14:textId="77777777" w:rsidR="0075764B" w:rsidRDefault="0075764B" w:rsidP="007576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D2FA" w14:textId="77777777" w:rsidR="0075764B" w:rsidRDefault="0075764B" w:rsidP="007576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A213" w14:textId="1F4DDF08" w:rsidR="0075764B" w:rsidRPr="0075764B" w:rsidRDefault="0075764B" w:rsidP="007E2D22">
            <w:pPr>
              <w:rPr>
                <w:sz w:val="22"/>
                <w:szCs w:val="22"/>
              </w:rPr>
            </w:pPr>
            <w:r w:rsidRPr="0075764B">
              <w:rPr>
                <w:sz w:val="22"/>
                <w:szCs w:val="22"/>
              </w:rPr>
              <w:t>1szt.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AA43" w14:textId="77777777" w:rsidR="0075764B" w:rsidRPr="002A16E2" w:rsidRDefault="0075764B" w:rsidP="007E2D2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B3BE" w14:textId="77777777" w:rsidR="0075764B" w:rsidRPr="002A16E2" w:rsidRDefault="0075764B" w:rsidP="007E2D2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1B4CF9" w14:textId="77777777" w:rsidR="0075764B" w:rsidRPr="002A16E2" w:rsidRDefault="0075764B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64DB33" w14:textId="77777777" w:rsidR="0075764B" w:rsidRPr="002A16E2" w:rsidRDefault="0075764B" w:rsidP="007E2D22">
            <w:pPr>
              <w:ind w:right="425"/>
              <w:rPr>
                <w:sz w:val="22"/>
                <w:szCs w:val="22"/>
              </w:rPr>
            </w:pPr>
          </w:p>
        </w:tc>
      </w:tr>
      <w:tr w:rsidR="0075764B" w:rsidRPr="002A16E2" w14:paraId="5F6A2859" w14:textId="77777777" w:rsidTr="0073505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296DC2" w14:textId="7E6790F8" w:rsidR="0075764B" w:rsidRPr="002A16E2" w:rsidRDefault="0075764B" w:rsidP="007E2D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D971" w14:textId="77777777" w:rsidR="0075764B" w:rsidRDefault="0075764B" w:rsidP="007576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mikrofon</w:t>
            </w:r>
          </w:p>
          <w:p w14:paraId="52649DBE" w14:textId="77777777" w:rsidR="0075764B" w:rsidRDefault="0075764B" w:rsidP="007576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45BEF" w14:textId="77777777" w:rsidR="0075764B" w:rsidRDefault="0075764B" w:rsidP="007576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DED4" w14:textId="47CD698E" w:rsidR="0075764B" w:rsidRPr="0075764B" w:rsidRDefault="0075764B" w:rsidP="007E2D22">
            <w:pPr>
              <w:rPr>
                <w:sz w:val="22"/>
                <w:szCs w:val="22"/>
              </w:rPr>
            </w:pPr>
            <w:r w:rsidRPr="0075764B"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405C" w14:textId="77777777" w:rsidR="0075764B" w:rsidRPr="002A16E2" w:rsidRDefault="0075764B" w:rsidP="007E2D2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DEFE" w14:textId="77777777" w:rsidR="0075764B" w:rsidRPr="002A16E2" w:rsidRDefault="0075764B" w:rsidP="007E2D2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E07A62" w14:textId="77777777" w:rsidR="0075764B" w:rsidRPr="002A16E2" w:rsidRDefault="0075764B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C3DFB5" w14:textId="77777777" w:rsidR="0075764B" w:rsidRPr="002A16E2" w:rsidRDefault="0075764B" w:rsidP="007E2D22">
            <w:pPr>
              <w:ind w:right="425"/>
              <w:rPr>
                <w:sz w:val="22"/>
                <w:szCs w:val="22"/>
              </w:rPr>
            </w:pPr>
          </w:p>
        </w:tc>
      </w:tr>
      <w:tr w:rsidR="0075764B" w:rsidRPr="002A16E2" w14:paraId="5542A3E0" w14:textId="77777777" w:rsidTr="0073505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D8D985" w14:textId="66317BCB" w:rsidR="0075764B" w:rsidRPr="002A16E2" w:rsidRDefault="0075764B" w:rsidP="007E2D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06DE" w14:textId="6C5B22AD" w:rsidR="0075764B" w:rsidRDefault="0075764B" w:rsidP="007576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 zasilacz UPS</w:t>
            </w:r>
          </w:p>
          <w:p w14:paraId="4A1DC8EA" w14:textId="77777777" w:rsidR="0075764B" w:rsidRDefault="0075764B" w:rsidP="007576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8DC0" w14:textId="77777777" w:rsidR="0075764B" w:rsidRDefault="0075764B" w:rsidP="0075764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7E94B" w14:textId="49D5715C" w:rsidR="0075764B" w:rsidRPr="0075764B" w:rsidRDefault="0075764B" w:rsidP="007E2D22">
            <w:pPr>
              <w:rPr>
                <w:sz w:val="22"/>
                <w:szCs w:val="22"/>
              </w:rPr>
            </w:pPr>
            <w:r w:rsidRPr="0075764B"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DEDD6" w14:textId="77777777" w:rsidR="0075764B" w:rsidRPr="002A16E2" w:rsidRDefault="0075764B" w:rsidP="007E2D2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A13DE" w14:textId="77777777" w:rsidR="0075764B" w:rsidRPr="002A16E2" w:rsidRDefault="0075764B" w:rsidP="007E2D2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D8FF6B" w14:textId="77777777" w:rsidR="0075764B" w:rsidRPr="002A16E2" w:rsidRDefault="0075764B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CB8890" w14:textId="77777777" w:rsidR="0075764B" w:rsidRPr="002A16E2" w:rsidRDefault="0075764B" w:rsidP="007E2D22">
            <w:pPr>
              <w:ind w:right="425"/>
              <w:rPr>
                <w:sz w:val="22"/>
                <w:szCs w:val="22"/>
              </w:rPr>
            </w:pPr>
          </w:p>
        </w:tc>
      </w:tr>
      <w:tr w:rsidR="000D7DE8" w:rsidRPr="002A16E2" w14:paraId="715E55B2" w14:textId="77777777" w:rsidTr="007E2D2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E9D88C" w14:textId="77777777" w:rsidR="000D7DE8" w:rsidRDefault="000D7DE8" w:rsidP="007E2D22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D2535B3" w14:textId="77777777" w:rsidR="000D7DE8" w:rsidRDefault="000D7DE8" w:rsidP="007E2D22">
            <w:pPr>
              <w:ind w:right="425"/>
              <w:rPr>
                <w:sz w:val="22"/>
                <w:szCs w:val="22"/>
              </w:rPr>
            </w:pPr>
          </w:p>
          <w:p w14:paraId="6789C866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  <w:p w14:paraId="2BD9EFFC" w14:textId="77777777" w:rsidR="000D7DE8" w:rsidRDefault="000D7DE8" w:rsidP="007E2D22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2D864D8" w14:textId="77777777" w:rsidR="000D7DE8" w:rsidRPr="002A16E2" w:rsidRDefault="000D7DE8" w:rsidP="007E2D22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1AB8E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3F2E72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E5864F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</w:tr>
      <w:tr w:rsidR="000D7DE8" w:rsidRPr="002A16E2" w14:paraId="40926BCF" w14:textId="77777777" w:rsidTr="007E2D2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0A7511" w14:textId="77777777" w:rsidR="000D7DE8" w:rsidRPr="002A16E2" w:rsidRDefault="000D7DE8" w:rsidP="007E2D2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B39DA20" w14:textId="77777777" w:rsidR="000D7DE8" w:rsidRPr="002A16E2" w:rsidRDefault="000D7DE8" w:rsidP="007E2D22">
            <w:pPr>
              <w:rPr>
                <w:sz w:val="22"/>
                <w:szCs w:val="22"/>
              </w:rPr>
            </w:pPr>
          </w:p>
          <w:p w14:paraId="2571EC5F" w14:textId="77777777" w:rsidR="000D7DE8" w:rsidRPr="002A16E2" w:rsidRDefault="000D7DE8" w:rsidP="007E2D2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E85BDF9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BB8C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88A548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397035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C3EB3C6" w14:textId="77777777" w:rsidR="000D7DE8" w:rsidRPr="002A16E2" w:rsidRDefault="000D7DE8" w:rsidP="000D7DE8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stacjonarny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>zestaw komputerowy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1C838906" w14:textId="77777777" w:rsidR="000D7DE8" w:rsidRPr="002A16E2" w:rsidRDefault="000D7DE8" w:rsidP="000D7DE8">
      <w:pPr>
        <w:tabs>
          <w:tab w:val="right" w:pos="9000"/>
        </w:tabs>
        <w:rPr>
          <w:sz w:val="22"/>
          <w:szCs w:val="22"/>
        </w:rPr>
      </w:pPr>
    </w:p>
    <w:p w14:paraId="7D2C79B3" w14:textId="40D930EA" w:rsidR="000D7DE8" w:rsidRPr="002A16E2" w:rsidRDefault="000D7DE8" w:rsidP="000D7DE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3F2E4B">
        <w:rPr>
          <w:b/>
          <w:bCs/>
          <w:sz w:val="22"/>
          <w:szCs w:val="22"/>
        </w:rPr>
        <w:t xml:space="preserve">14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</w:p>
    <w:p w14:paraId="2E45D605" w14:textId="6EF772B3" w:rsidR="000D7DE8" w:rsidRPr="002A16E2" w:rsidRDefault="000D7DE8" w:rsidP="000D7DE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za całość przedmiotu zamówienia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="008B1504">
        <w:rPr>
          <w:b/>
          <w:bCs/>
          <w:sz w:val="22"/>
          <w:szCs w:val="22"/>
        </w:rPr>
        <w:t>……………..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ą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e</w:t>
      </w:r>
      <w:r w:rsidRPr="002A16E2">
        <w:rPr>
          <w:sz w:val="22"/>
          <w:szCs w:val="22"/>
        </w:rPr>
        <w:t xml:space="preserve"> </w:t>
      </w:r>
      <w:r w:rsidR="008B1504">
        <w:rPr>
          <w:sz w:val="22"/>
          <w:szCs w:val="22"/>
        </w:rPr>
        <w:t>(</w:t>
      </w:r>
      <w:r w:rsidR="008B1504" w:rsidRPr="00F47191">
        <w:rPr>
          <w:i/>
          <w:sz w:val="22"/>
          <w:szCs w:val="22"/>
          <w:highlight w:val="yellow"/>
        </w:rPr>
        <w:t xml:space="preserve">kryterium </w:t>
      </w:r>
      <w:r w:rsidR="008B1504" w:rsidRPr="002A16E2">
        <w:rPr>
          <w:i/>
          <w:sz w:val="22"/>
          <w:szCs w:val="22"/>
          <w:highlight w:val="yellow"/>
        </w:rPr>
        <w:t>oceny ofert)</w:t>
      </w:r>
    </w:p>
    <w:p w14:paraId="48303962" w14:textId="77777777" w:rsidR="000D7DE8" w:rsidRPr="002A16E2" w:rsidRDefault="000D7DE8" w:rsidP="000D7DE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D164DF3" w14:textId="77777777" w:rsidR="000D7DE8" w:rsidRPr="002A16E2" w:rsidRDefault="000D7DE8" w:rsidP="000D7DE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BB94BF3" w14:textId="77777777" w:rsidR="000D7DE8" w:rsidRPr="002A16E2" w:rsidRDefault="000D7DE8" w:rsidP="000D7DE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EA3A009" w14:textId="77777777" w:rsidR="000D7DE8" w:rsidRPr="002A16E2" w:rsidRDefault="000D7DE8" w:rsidP="000D7DE8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63F75A7" w14:textId="77777777" w:rsidR="000D7DE8" w:rsidRPr="002A16E2" w:rsidRDefault="000D7DE8" w:rsidP="000D7DE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1B914F3A" w14:textId="77777777" w:rsidR="000D7DE8" w:rsidRDefault="000D7DE8" w:rsidP="000D7D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0992975" w14:textId="77777777" w:rsidR="000D7DE8" w:rsidRPr="002A16E2" w:rsidRDefault="000D7DE8" w:rsidP="000D7D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stacjonarny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7ED8289E" w14:textId="77777777" w:rsidR="000D7DE8" w:rsidRPr="002A16E2" w:rsidRDefault="000D7DE8" w:rsidP="000D7DE8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C428BA">
        <w:rPr>
          <w:b/>
          <w:bCs/>
          <w:color w:val="000000"/>
          <w:sz w:val="22"/>
          <w:szCs w:val="22"/>
          <w:lang w:eastAsia="ar-SA"/>
        </w:rPr>
        <w:t>stacjonarny</w:t>
      </w:r>
      <w:r>
        <w:rPr>
          <w:color w:val="000000"/>
          <w:sz w:val="22"/>
          <w:szCs w:val="22"/>
          <w:lang w:eastAsia="ar-SA"/>
        </w:rPr>
        <w:t xml:space="preserve">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459B41AA" w14:textId="77777777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032F1CB" w14:textId="77777777" w:rsidR="000D7DE8" w:rsidRPr="002A16E2" w:rsidRDefault="000D7DE8" w:rsidP="000D7DE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D72ED2F" w14:textId="77777777" w:rsidR="000D7DE8" w:rsidRPr="002A16E2" w:rsidRDefault="000D7DE8" w:rsidP="000D7DE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020867" w14:textId="77777777" w:rsidR="000D7DE8" w:rsidRPr="002A16E2" w:rsidRDefault="000D7DE8" w:rsidP="000D7DE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7DE8" w:rsidRPr="002A16E2" w14:paraId="63041568" w14:textId="77777777" w:rsidTr="007E2D2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939A7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5743D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1792753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6597F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D7DE8" w:rsidRPr="002A16E2" w14:paraId="5EC9C3AB" w14:textId="77777777" w:rsidTr="007E2D2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62BEF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03642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E51EC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D7DE8" w:rsidRPr="002A16E2" w14:paraId="0D6651FE" w14:textId="77777777" w:rsidTr="007E2D2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4578D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FB3A9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C228C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D33392C" w14:textId="77777777" w:rsidR="007C44B8" w:rsidRDefault="007C44B8" w:rsidP="007C44B8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0"/>
          <w:szCs w:val="20"/>
        </w:rPr>
        <w:br/>
        <w:t>w przypadku gdy przypada na nich ponad 10% wartości zamówienia.</w:t>
      </w:r>
    </w:p>
    <w:p w14:paraId="29643DF0" w14:textId="5E2013F4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5A8F0AA" w14:textId="77777777" w:rsidR="000D7DE8" w:rsidRPr="002A16E2" w:rsidRDefault="000D7DE8" w:rsidP="000D7DE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D256062" w14:textId="77777777" w:rsidR="000D7DE8" w:rsidRPr="002A16E2" w:rsidRDefault="000D7DE8" w:rsidP="000D7DE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DEF5309" w14:textId="77777777" w:rsidR="000D7DE8" w:rsidRPr="002A16E2" w:rsidRDefault="000D7DE8" w:rsidP="000D7DE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1516C64" w14:textId="77777777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BB81649" w14:textId="77777777" w:rsidR="000D7DE8" w:rsidRPr="002A16E2" w:rsidRDefault="000D7DE8" w:rsidP="000D7DE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3BE62F" w14:textId="77777777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4FA4FB2" w14:textId="77777777" w:rsidR="000D7DE8" w:rsidRPr="002A16E2" w:rsidRDefault="000D7DE8" w:rsidP="000D7D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1D04976" w14:textId="77777777" w:rsidR="000D7DE8" w:rsidRPr="002A16E2" w:rsidRDefault="000D7DE8" w:rsidP="000D7D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BFFBE2D" w14:textId="28E8CCD9" w:rsidR="000D7DE8" w:rsidRPr="007C44B8" w:rsidRDefault="000D7DE8" w:rsidP="007C44B8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  <w:r w:rsidR="007C44B8">
        <w:rPr>
          <w:b/>
          <w:color w:val="FF0000"/>
          <w:sz w:val="18"/>
          <w:szCs w:val="18"/>
        </w:rPr>
        <w:t>.</w:t>
      </w:r>
    </w:p>
    <w:sectPr w:rsidR="000D7DE8" w:rsidRPr="007C44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393A18" w14:textId="77777777" w:rsidR="004B1AB1" w:rsidRDefault="004B1AB1">
      <w:r>
        <w:separator/>
      </w:r>
    </w:p>
  </w:endnote>
  <w:endnote w:type="continuationSeparator" w:id="0">
    <w:p w14:paraId="77E21274" w14:textId="77777777" w:rsidR="004B1AB1" w:rsidRDefault="004B1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74866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DD4519" w14:textId="77777777" w:rsidR="004B1AB1" w:rsidRDefault="004B1AB1">
      <w:r>
        <w:separator/>
      </w:r>
    </w:p>
  </w:footnote>
  <w:footnote w:type="continuationSeparator" w:id="0">
    <w:p w14:paraId="3CBC1F37" w14:textId="77777777" w:rsidR="004B1AB1" w:rsidRDefault="004B1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74B7D" w14:textId="76AD76DC" w:rsidR="0071682D" w:rsidRDefault="0071682D">
    <w:pPr>
      <w:pStyle w:val="Nagwek"/>
      <w:rPr>
        <w:sz w:val="22"/>
      </w:rPr>
    </w:pPr>
  </w:p>
  <w:p w14:paraId="01760504" w14:textId="632220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2C4B"/>
    <w:rsid w:val="00012286"/>
    <w:rsid w:val="0003524B"/>
    <w:rsid w:val="000478B8"/>
    <w:rsid w:val="00071CCC"/>
    <w:rsid w:val="000B731D"/>
    <w:rsid w:val="000D6134"/>
    <w:rsid w:val="000D7DE8"/>
    <w:rsid w:val="000E09C7"/>
    <w:rsid w:val="000F6589"/>
    <w:rsid w:val="00106636"/>
    <w:rsid w:val="00116EC6"/>
    <w:rsid w:val="00123C5B"/>
    <w:rsid w:val="00154EDF"/>
    <w:rsid w:val="001801DD"/>
    <w:rsid w:val="00197605"/>
    <w:rsid w:val="001D4612"/>
    <w:rsid w:val="00207E98"/>
    <w:rsid w:val="002723B0"/>
    <w:rsid w:val="002E4A98"/>
    <w:rsid w:val="00315A4A"/>
    <w:rsid w:val="003F2E4B"/>
    <w:rsid w:val="0043311E"/>
    <w:rsid w:val="0044581D"/>
    <w:rsid w:val="004B1AB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1682D"/>
    <w:rsid w:val="007330A6"/>
    <w:rsid w:val="00735059"/>
    <w:rsid w:val="0075764B"/>
    <w:rsid w:val="007748F0"/>
    <w:rsid w:val="007A4321"/>
    <w:rsid w:val="007B35D8"/>
    <w:rsid w:val="007C44B8"/>
    <w:rsid w:val="007D19D1"/>
    <w:rsid w:val="00833933"/>
    <w:rsid w:val="00853083"/>
    <w:rsid w:val="008B1504"/>
    <w:rsid w:val="008B2F0C"/>
    <w:rsid w:val="008B4928"/>
    <w:rsid w:val="008D2AB8"/>
    <w:rsid w:val="008F1C66"/>
    <w:rsid w:val="009024C7"/>
    <w:rsid w:val="00966CEE"/>
    <w:rsid w:val="00970FE4"/>
    <w:rsid w:val="009C4B39"/>
    <w:rsid w:val="00A0022B"/>
    <w:rsid w:val="00A346FE"/>
    <w:rsid w:val="00A47B4D"/>
    <w:rsid w:val="00A83018"/>
    <w:rsid w:val="00B12C4B"/>
    <w:rsid w:val="00B774DC"/>
    <w:rsid w:val="00C969A6"/>
    <w:rsid w:val="00CA7D36"/>
    <w:rsid w:val="00CB304F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C356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60A9EF0E"/>
  <w15:chartTrackingRefBased/>
  <w15:docId w15:val="{F1F949BC-C383-44D5-AC7B-8759FD8B8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D7DE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7C44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28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DD41A-FF06-4CFD-9F87-490BC8417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861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Katarzyna Breguła</cp:lastModifiedBy>
  <cp:revision>2</cp:revision>
  <cp:lastPrinted>2022-06-30T07:07:00Z</cp:lastPrinted>
  <dcterms:created xsi:type="dcterms:W3CDTF">2022-11-03T09:17:00Z</dcterms:created>
  <dcterms:modified xsi:type="dcterms:W3CDTF">2022-11-03T09:17:00Z</dcterms:modified>
</cp:coreProperties>
</file>