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5CD7CE" w14:textId="2F5F9492" w:rsidR="00435F92" w:rsidRDefault="00435F92" w:rsidP="00435F92">
      <w:pPr>
        <w:pStyle w:val="Nagwek"/>
        <w:tabs>
          <w:tab w:val="left" w:pos="708"/>
        </w:tabs>
        <w:rPr>
          <w:sz w:val="24"/>
        </w:rPr>
      </w:pPr>
      <w:bookmarkStart w:id="0" w:name="_GoBack"/>
      <w:bookmarkEnd w:id="0"/>
    </w:p>
    <w:p w14:paraId="70CFE55B" w14:textId="62CC3EA9" w:rsidR="00435F92" w:rsidRDefault="00435F92" w:rsidP="00435F92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6A48B0">
        <w:rPr>
          <w:b/>
          <w:sz w:val="24"/>
        </w:rPr>
        <w:t>671</w:t>
      </w:r>
      <w:r>
        <w:rPr>
          <w:b/>
          <w:sz w:val="24"/>
        </w:rPr>
        <w:t>/22</w:t>
      </w:r>
    </w:p>
    <w:p w14:paraId="729EC6FF" w14:textId="77777777" w:rsidR="00435F92" w:rsidRDefault="00435F92" w:rsidP="00435F92">
      <w:pPr>
        <w:pStyle w:val="Nagwek3"/>
        <w:ind w:left="0"/>
        <w:jc w:val="left"/>
        <w:rPr>
          <w:sz w:val="28"/>
        </w:rPr>
      </w:pPr>
    </w:p>
    <w:p w14:paraId="5045170D" w14:textId="77777777" w:rsidR="00435F92" w:rsidRDefault="00435F92" w:rsidP="00435F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059235A7" w14:textId="77777777" w:rsidR="00435F92" w:rsidRDefault="00435F92" w:rsidP="00435F92">
      <w:pPr>
        <w:jc w:val="center"/>
        <w:rPr>
          <w:b/>
          <w:sz w:val="28"/>
          <w:szCs w:val="28"/>
        </w:rPr>
      </w:pPr>
    </w:p>
    <w:p w14:paraId="5520F8AC" w14:textId="77777777" w:rsidR="00435F92" w:rsidRDefault="00435F92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CF0B061" w14:textId="77777777" w:rsidR="00435F92" w:rsidRDefault="00435F92" w:rsidP="00435F92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8AB6788" w14:textId="77777777" w:rsidR="00435F92" w:rsidRDefault="00435F92" w:rsidP="00435F92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9B177BA" w14:textId="5565DD90" w:rsidR="00435F92" w:rsidRDefault="00435F92" w:rsidP="00EB0D5C">
      <w:pPr>
        <w:pStyle w:val="Tekstpodstawowywcity"/>
        <w:spacing w:line="360" w:lineRule="auto"/>
        <w:ind w:firstLine="0"/>
        <w:rPr>
          <w:rFonts w:ascii="Verdana" w:hAnsi="Verdana"/>
          <w:szCs w:val="20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 w:rsidR="006A48B0">
        <w:rPr>
          <w:b/>
          <w:bCs/>
          <w:szCs w:val="24"/>
        </w:rPr>
        <w:t>przetargu nieograniczonego na d</w:t>
      </w:r>
      <w:r w:rsidR="006A48B0" w:rsidRPr="006A48B0">
        <w:rPr>
          <w:b/>
          <w:bCs/>
          <w:szCs w:val="24"/>
        </w:rPr>
        <w:t>ostaw</w:t>
      </w:r>
      <w:r w:rsidR="006A48B0">
        <w:rPr>
          <w:b/>
          <w:bCs/>
          <w:szCs w:val="24"/>
        </w:rPr>
        <w:t>ę</w:t>
      </w:r>
      <w:r w:rsidR="006A48B0" w:rsidRPr="006A48B0">
        <w:rPr>
          <w:b/>
          <w:bCs/>
          <w:szCs w:val="24"/>
        </w:rPr>
        <w:t xml:space="preserve"> zestawu  komputera  stacjonarnego dla IDUB- KC-zp.272-671/22</w:t>
      </w:r>
      <w:r w:rsidR="00BA1155">
        <w:rPr>
          <w:b/>
          <w:sz w:val="22"/>
        </w:rPr>
        <w:t>,</w:t>
      </w:r>
      <w:r>
        <w:rPr>
          <w:b/>
          <w:bCs/>
          <w:iCs/>
          <w:szCs w:val="24"/>
        </w:rPr>
        <w:t xml:space="preserve"> </w:t>
      </w:r>
      <w:r>
        <w:rPr>
          <w:szCs w:val="24"/>
        </w:rPr>
        <w:t xml:space="preserve">prowadzonego przez Akademię Górniczo-Hutniczą w Krakowie, </w:t>
      </w:r>
    </w:p>
    <w:p w14:paraId="284B0259" w14:textId="77777777" w:rsidR="00435F92" w:rsidRDefault="00435F92" w:rsidP="00435F92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1" w:name="_Hlk62574451"/>
      <w:r>
        <w:rPr>
          <w:sz w:val="24"/>
          <w:szCs w:val="24"/>
        </w:rPr>
        <w:t>lub wniosek o dopuszczenie do udziału w postępowaniu</w:t>
      </w:r>
      <w:bookmarkEnd w:id="1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0A5D9D6" w14:textId="0D180BAA" w:rsidR="00435F92" w:rsidRDefault="00435F92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E842FC1" w14:textId="6028E564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BF504EC" w14:textId="21CA922D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35683EA" w14:textId="590F915B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54838E2" w14:textId="7EBB145C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A08FA97" w14:textId="758265B8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6852F25" w14:textId="77777777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5A2C7D9" w14:textId="77777777" w:rsidR="00435F92" w:rsidRDefault="00435F92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0D9B941" w14:textId="77777777" w:rsidR="00435F92" w:rsidRDefault="00435F92" w:rsidP="00435F92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BA4E242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1F88CA2E" w14:textId="77777777" w:rsidR="00435F92" w:rsidRDefault="00435F92" w:rsidP="00435F92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5DC11622" w14:textId="77777777" w:rsidR="00435F92" w:rsidRDefault="00435F92" w:rsidP="00435F9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537B04DF" w14:textId="77777777" w:rsidR="00435F92" w:rsidRDefault="00435F92" w:rsidP="00435F9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435F92" w14:paraId="1A5E4F8C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6B5C8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87A2C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3AC85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435F92" w14:paraId="5D35EB71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E708C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077A9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6F35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</w:tr>
      <w:tr w:rsidR="00435F92" w14:paraId="7600DBDC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627D0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5318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955D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</w:tr>
      <w:tr w:rsidR="00435F92" w14:paraId="4DFAE985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F8747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681C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F8A7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</w:tr>
    </w:tbl>
    <w:p w14:paraId="2DDD7EC4" w14:textId="77777777" w:rsidR="00435F92" w:rsidRDefault="00435F92" w:rsidP="00435F92">
      <w:pPr>
        <w:widowControl w:val="0"/>
        <w:spacing w:line="360" w:lineRule="auto"/>
        <w:jc w:val="both"/>
      </w:pPr>
    </w:p>
    <w:p w14:paraId="2554EAD0" w14:textId="77777777" w:rsidR="00435F92" w:rsidRDefault="00435F92" w:rsidP="00435F92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45C0FD96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17CD3D09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7AB3812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E92CE0D" w14:textId="77777777" w:rsidR="00435F92" w:rsidRDefault="00435F92" w:rsidP="00435F92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20F79574" w14:textId="77777777" w:rsidR="00435F92" w:rsidRDefault="00435F92" w:rsidP="00435F92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552D369E" w14:textId="77777777" w:rsidR="00435F92" w:rsidRPr="002F3F5D" w:rsidRDefault="00435F92" w:rsidP="00435F92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458731B0" w14:textId="2B5A3683" w:rsidR="00106AC7" w:rsidRPr="00936CEB" w:rsidRDefault="00106AC7" w:rsidP="00936CEB"/>
    <w:sectPr w:rsidR="00106AC7" w:rsidRPr="00936CE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B4BDC6" w14:textId="77777777" w:rsidR="00697CBE" w:rsidRDefault="00697CBE">
      <w:r>
        <w:separator/>
      </w:r>
    </w:p>
  </w:endnote>
  <w:endnote w:type="continuationSeparator" w:id="0">
    <w:p w14:paraId="7AA78877" w14:textId="77777777" w:rsidR="00697CBE" w:rsidRDefault="00697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EC590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31F6EC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CE36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EDD71C2" w14:textId="77777777" w:rsidR="00336EEB" w:rsidRDefault="00F20077" w:rsidP="00336EEB">
    <w:pPr>
      <w:pStyle w:val="Stopka"/>
      <w:tabs>
        <w:tab w:val="clear" w:pos="4536"/>
      </w:tabs>
      <w:jc w:val="center"/>
    </w:pPr>
    <w:r>
      <w:rPr>
        <w:noProof/>
      </w:rPr>
      <w:pict w14:anchorId="2CC8A525">
        <v:line id="_x0000_s2049" style="position:absolute;left:0;text-align:left;z-index:251657728" from="-3.85pt,8.7pt" to="455.15pt,8.7pt"/>
      </w:pict>
    </w:r>
  </w:p>
  <w:p w14:paraId="40622347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3DFAC" w14:textId="77777777" w:rsidR="0041524F" w:rsidRDefault="004152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C900D8" w14:textId="77777777" w:rsidR="00697CBE" w:rsidRDefault="00697CBE">
      <w:r>
        <w:separator/>
      </w:r>
    </w:p>
  </w:footnote>
  <w:footnote w:type="continuationSeparator" w:id="0">
    <w:p w14:paraId="2A92B5C5" w14:textId="77777777" w:rsidR="00697CBE" w:rsidRDefault="00697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10F57" w14:textId="77777777" w:rsidR="0041524F" w:rsidRDefault="004152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A9FCAF" w14:textId="77777777" w:rsidR="0041524F" w:rsidRDefault="004152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B9D1E" w14:textId="77777777" w:rsidR="0041524F" w:rsidRDefault="004152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1BF6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D6093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51ED2"/>
    <w:rsid w:val="003E5D20"/>
    <w:rsid w:val="003F6927"/>
    <w:rsid w:val="00415097"/>
    <w:rsid w:val="0041524F"/>
    <w:rsid w:val="00422381"/>
    <w:rsid w:val="00435F92"/>
    <w:rsid w:val="00460820"/>
    <w:rsid w:val="004704CB"/>
    <w:rsid w:val="004C55DE"/>
    <w:rsid w:val="004D5C77"/>
    <w:rsid w:val="00533E9F"/>
    <w:rsid w:val="00542D0B"/>
    <w:rsid w:val="0056132E"/>
    <w:rsid w:val="00591BF6"/>
    <w:rsid w:val="005A0ED8"/>
    <w:rsid w:val="005A5013"/>
    <w:rsid w:val="005C0D5A"/>
    <w:rsid w:val="005C3627"/>
    <w:rsid w:val="00641063"/>
    <w:rsid w:val="00664D2F"/>
    <w:rsid w:val="00697CBE"/>
    <w:rsid w:val="00697D36"/>
    <w:rsid w:val="006A48B0"/>
    <w:rsid w:val="006B51E7"/>
    <w:rsid w:val="006D68D8"/>
    <w:rsid w:val="0070113A"/>
    <w:rsid w:val="00736B31"/>
    <w:rsid w:val="00747C6F"/>
    <w:rsid w:val="00753DC1"/>
    <w:rsid w:val="00775E2B"/>
    <w:rsid w:val="007823E9"/>
    <w:rsid w:val="00793871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36CEB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A1155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0D5C"/>
    <w:rsid w:val="00EB5766"/>
    <w:rsid w:val="00EC667E"/>
    <w:rsid w:val="00F20077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92F46B"/>
  <w15:chartTrackingRefBased/>
  <w15:docId w15:val="{04CB8AB2-F27E-475B-8841-9E2E0E15A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35F9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435F92"/>
    <w:rPr>
      <w:b/>
      <w:sz w:val="24"/>
    </w:rPr>
  </w:style>
  <w:style w:type="character" w:customStyle="1" w:styleId="NagwekZnak">
    <w:name w:val="Nagłówek Znak"/>
    <w:link w:val="Nagwek"/>
    <w:rsid w:val="00435F92"/>
  </w:style>
  <w:style w:type="paragraph" w:styleId="Akapitzlist">
    <w:name w:val="List Paragraph"/>
    <w:basedOn w:val="Normalny"/>
    <w:uiPriority w:val="34"/>
    <w:qFormat/>
    <w:rsid w:val="00435F9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rsid w:val="00F200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20077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37C0E-1CB0-430E-87D4-9B6641455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335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2</cp:revision>
  <cp:lastPrinted>2022-11-03T09:03:00Z</cp:lastPrinted>
  <dcterms:created xsi:type="dcterms:W3CDTF">2022-11-03T09:03:00Z</dcterms:created>
  <dcterms:modified xsi:type="dcterms:W3CDTF">2022-11-03T09:03:00Z</dcterms:modified>
</cp:coreProperties>
</file>