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2B90" w14:textId="77777777" w:rsidR="00D665F5" w:rsidRDefault="00511216" w:rsidP="00D665F5">
      <w:pPr>
        <w:spacing w:after="240"/>
        <w:jc w:val="right"/>
        <w:rPr>
          <w:sz w:val="22"/>
          <w:szCs w:val="22"/>
        </w:rPr>
      </w:pPr>
      <w:r w:rsidRPr="005112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11216">
        <w:rPr>
          <w:sz w:val="22"/>
          <w:szCs w:val="22"/>
        </w:rPr>
        <w:t>2022-11-10</w:t>
      </w:r>
    </w:p>
    <w:p w14:paraId="1DB6DB5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08D8D8" w14:textId="77777777" w:rsidR="00511216" w:rsidRPr="00511216" w:rsidRDefault="00511216" w:rsidP="00577BC6">
      <w:pPr>
        <w:spacing w:after="40"/>
        <w:rPr>
          <w:b/>
          <w:bCs/>
          <w:sz w:val="22"/>
          <w:szCs w:val="22"/>
        </w:rPr>
      </w:pPr>
      <w:r w:rsidRPr="00511216">
        <w:rPr>
          <w:b/>
          <w:bCs/>
          <w:sz w:val="22"/>
          <w:szCs w:val="22"/>
        </w:rPr>
        <w:t>Akademia Górniczo - Hutnicza</w:t>
      </w:r>
    </w:p>
    <w:p w14:paraId="6D739A34" w14:textId="77777777" w:rsidR="00511216" w:rsidRPr="00511216" w:rsidRDefault="00511216" w:rsidP="00577BC6">
      <w:pPr>
        <w:spacing w:after="40"/>
        <w:rPr>
          <w:b/>
          <w:bCs/>
          <w:sz w:val="22"/>
          <w:szCs w:val="22"/>
        </w:rPr>
      </w:pPr>
      <w:r w:rsidRPr="00511216">
        <w:rPr>
          <w:b/>
          <w:bCs/>
          <w:sz w:val="22"/>
          <w:szCs w:val="22"/>
        </w:rPr>
        <w:t>im. Stanisława Staszica w Krakowie</w:t>
      </w:r>
    </w:p>
    <w:p w14:paraId="06EF9E87" w14:textId="77777777" w:rsidR="00D665F5" w:rsidRPr="00D91931" w:rsidRDefault="00511216" w:rsidP="00577BC6">
      <w:pPr>
        <w:spacing w:after="40"/>
        <w:rPr>
          <w:b/>
          <w:bCs/>
          <w:sz w:val="22"/>
          <w:szCs w:val="22"/>
        </w:rPr>
      </w:pPr>
      <w:r w:rsidRPr="00511216">
        <w:rPr>
          <w:b/>
          <w:bCs/>
          <w:sz w:val="22"/>
          <w:szCs w:val="22"/>
        </w:rPr>
        <w:t>Dział Zamówień Publicznych</w:t>
      </w:r>
    </w:p>
    <w:p w14:paraId="31A1483B" w14:textId="77777777" w:rsidR="00D665F5" w:rsidRPr="00BD5546" w:rsidRDefault="00511216" w:rsidP="00D665F5">
      <w:pPr>
        <w:rPr>
          <w:sz w:val="22"/>
          <w:szCs w:val="22"/>
        </w:rPr>
      </w:pPr>
      <w:r w:rsidRPr="005112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11216">
        <w:rPr>
          <w:sz w:val="22"/>
          <w:szCs w:val="22"/>
        </w:rPr>
        <w:t>30</w:t>
      </w:r>
    </w:p>
    <w:p w14:paraId="135CD933" w14:textId="77777777" w:rsidR="00D665F5" w:rsidRPr="00BD5546" w:rsidRDefault="00511216" w:rsidP="00D665F5">
      <w:pPr>
        <w:rPr>
          <w:sz w:val="22"/>
          <w:szCs w:val="22"/>
        </w:rPr>
      </w:pPr>
      <w:r w:rsidRPr="005112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11216">
        <w:rPr>
          <w:sz w:val="22"/>
          <w:szCs w:val="22"/>
        </w:rPr>
        <w:t>Kraków</w:t>
      </w:r>
    </w:p>
    <w:p w14:paraId="6C05443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1216" w:rsidRPr="00511216">
        <w:rPr>
          <w:b/>
          <w:sz w:val="22"/>
          <w:szCs w:val="22"/>
        </w:rPr>
        <w:t>KC-zp.272-650/22</w:t>
      </w:r>
      <w:r w:rsidR="00A80738">
        <w:rPr>
          <w:sz w:val="24"/>
        </w:rPr>
        <w:tab/>
        <w:t xml:space="preserve"> </w:t>
      </w:r>
    </w:p>
    <w:p w14:paraId="211768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21D9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AC03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0E3FE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B65F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8AED3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1216" w:rsidRPr="0051121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BB93A6" w14:textId="77777777" w:rsidR="00A80738" w:rsidRPr="00577BC6" w:rsidRDefault="005112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1216">
        <w:rPr>
          <w:b/>
          <w:sz w:val="22"/>
          <w:szCs w:val="22"/>
        </w:rPr>
        <w:t>Rozbudowa z przebudowa i remont kapitalny budynku studenckiego DS7 Zaścianek przy ul. Rostafińskiego 4 w Krakowie, Etap I - Rozbudowa Klubu Zaścianek - KC-zp.272-650/22</w:t>
      </w:r>
    </w:p>
    <w:p w14:paraId="001C2F6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52818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1216" w:rsidRPr="00511216">
        <w:rPr>
          <w:sz w:val="22"/>
          <w:szCs w:val="22"/>
        </w:rPr>
        <w:t>09/11/2022</w:t>
      </w:r>
      <w:r w:rsidR="00FF4AB1" w:rsidRPr="00577BC6">
        <w:rPr>
          <w:sz w:val="22"/>
          <w:szCs w:val="22"/>
        </w:rPr>
        <w:t xml:space="preserve"> o godz. </w:t>
      </w:r>
      <w:r w:rsidR="00511216" w:rsidRPr="0051121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9EA33A" w14:textId="77777777" w:rsidTr="003F57CD">
        <w:tc>
          <w:tcPr>
            <w:tcW w:w="993" w:type="dxa"/>
            <w:shd w:val="clear" w:color="auto" w:fill="auto"/>
            <w:vAlign w:val="center"/>
          </w:tcPr>
          <w:p w14:paraId="7C407B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0C15E3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4900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11216" w:rsidRPr="00493F8C" w14:paraId="73D3C194" w14:textId="77777777" w:rsidTr="0082172D">
        <w:tc>
          <w:tcPr>
            <w:tcW w:w="993" w:type="dxa"/>
            <w:shd w:val="clear" w:color="auto" w:fill="auto"/>
            <w:vAlign w:val="center"/>
          </w:tcPr>
          <w:p w14:paraId="6CE8ECEA" w14:textId="77777777" w:rsidR="00511216" w:rsidRPr="00490DC0" w:rsidRDefault="00511216" w:rsidP="0082172D">
            <w:pPr>
              <w:spacing w:before="120" w:after="120"/>
              <w:jc w:val="center"/>
            </w:pPr>
            <w:r w:rsidRPr="00511216">
              <w:t>1</w:t>
            </w:r>
          </w:p>
        </w:tc>
        <w:tc>
          <w:tcPr>
            <w:tcW w:w="5244" w:type="dxa"/>
            <w:shd w:val="clear" w:color="auto" w:fill="auto"/>
          </w:tcPr>
          <w:p w14:paraId="3ED5CF29" w14:textId="31454D56" w:rsidR="00511216" w:rsidRPr="00490DC0" w:rsidRDefault="00511216" w:rsidP="0082172D">
            <w:pPr>
              <w:spacing w:before="40"/>
            </w:pPr>
            <w:r w:rsidRPr="00511216">
              <w:t xml:space="preserve">Topatotera </w:t>
            </w:r>
            <w:r w:rsidR="009A48A2">
              <w:t>sp. z o.o.</w:t>
            </w:r>
          </w:p>
          <w:p w14:paraId="2B791F01" w14:textId="77777777" w:rsidR="00511216" w:rsidRPr="00490DC0" w:rsidRDefault="00511216" w:rsidP="0082172D">
            <w:r w:rsidRPr="00511216">
              <w:t>Floriana</w:t>
            </w:r>
            <w:r w:rsidRPr="00490DC0">
              <w:t xml:space="preserve"> </w:t>
            </w:r>
            <w:r w:rsidRPr="00511216">
              <w:t>7</w:t>
            </w:r>
            <w:r w:rsidRPr="00490DC0">
              <w:t xml:space="preserve"> </w:t>
            </w:r>
          </w:p>
          <w:p w14:paraId="60A72B4C" w14:textId="77777777" w:rsidR="00511216" w:rsidRPr="00490DC0" w:rsidRDefault="00511216" w:rsidP="0082172D">
            <w:pPr>
              <w:spacing w:after="40"/>
              <w:jc w:val="both"/>
            </w:pPr>
            <w:r w:rsidRPr="00511216">
              <w:t>44-190</w:t>
            </w:r>
            <w:r w:rsidRPr="00490DC0">
              <w:t xml:space="preserve"> </w:t>
            </w:r>
            <w:r w:rsidRPr="00511216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4FCD2" w14:textId="77777777" w:rsidR="00511216" w:rsidRPr="00490DC0" w:rsidRDefault="00511216" w:rsidP="0082172D">
            <w:pPr>
              <w:spacing w:before="120" w:after="120"/>
              <w:jc w:val="both"/>
            </w:pPr>
            <w:r w:rsidRPr="00511216">
              <w:t>1 055 202.16 zł</w:t>
            </w:r>
          </w:p>
        </w:tc>
      </w:tr>
      <w:tr w:rsidR="00511216" w:rsidRPr="00493F8C" w14:paraId="2BE26624" w14:textId="77777777" w:rsidTr="0082172D">
        <w:tc>
          <w:tcPr>
            <w:tcW w:w="993" w:type="dxa"/>
            <w:shd w:val="clear" w:color="auto" w:fill="auto"/>
            <w:vAlign w:val="center"/>
          </w:tcPr>
          <w:p w14:paraId="1DB63AF0" w14:textId="77777777" w:rsidR="00511216" w:rsidRPr="00490DC0" w:rsidRDefault="00511216" w:rsidP="0082172D">
            <w:pPr>
              <w:spacing w:before="120" w:after="120"/>
              <w:jc w:val="center"/>
            </w:pPr>
            <w:r w:rsidRPr="00511216">
              <w:t>2</w:t>
            </w:r>
          </w:p>
        </w:tc>
        <w:tc>
          <w:tcPr>
            <w:tcW w:w="5244" w:type="dxa"/>
            <w:shd w:val="clear" w:color="auto" w:fill="auto"/>
          </w:tcPr>
          <w:p w14:paraId="72FFB983" w14:textId="77777777" w:rsidR="00511216" w:rsidRPr="00490DC0" w:rsidRDefault="00511216" w:rsidP="0082172D">
            <w:pPr>
              <w:spacing w:before="40"/>
            </w:pPr>
            <w:r w:rsidRPr="00511216">
              <w:t>Kamil Trybuś Engineering</w:t>
            </w:r>
          </w:p>
          <w:p w14:paraId="577CDCDC" w14:textId="77777777" w:rsidR="00511216" w:rsidRPr="00490DC0" w:rsidRDefault="00511216" w:rsidP="0082172D">
            <w:r w:rsidRPr="00511216">
              <w:t>Wybickiego</w:t>
            </w:r>
            <w:r w:rsidRPr="00490DC0">
              <w:t xml:space="preserve"> </w:t>
            </w:r>
            <w:r w:rsidRPr="00511216">
              <w:t>1/5</w:t>
            </w:r>
            <w:r w:rsidRPr="00490DC0">
              <w:t xml:space="preserve"> </w:t>
            </w:r>
          </w:p>
          <w:p w14:paraId="6C31D0F1" w14:textId="77777777" w:rsidR="00511216" w:rsidRPr="00490DC0" w:rsidRDefault="00511216" w:rsidP="0082172D">
            <w:pPr>
              <w:spacing w:after="40"/>
              <w:jc w:val="both"/>
            </w:pPr>
            <w:r w:rsidRPr="00511216">
              <w:t>31-261</w:t>
            </w:r>
            <w:r w:rsidRPr="00490DC0">
              <w:t xml:space="preserve"> </w:t>
            </w:r>
            <w:r w:rsidRPr="0051121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299267" w14:textId="77777777" w:rsidR="00511216" w:rsidRPr="00490DC0" w:rsidRDefault="00511216" w:rsidP="0082172D">
            <w:pPr>
              <w:spacing w:before="120" w:after="120"/>
              <w:jc w:val="both"/>
            </w:pPr>
            <w:r w:rsidRPr="00511216">
              <w:t>1 069 722.51 zł</w:t>
            </w:r>
          </w:p>
        </w:tc>
      </w:tr>
      <w:tr w:rsidR="00511216" w:rsidRPr="00493F8C" w14:paraId="5A4CD07C" w14:textId="77777777" w:rsidTr="0082172D">
        <w:tc>
          <w:tcPr>
            <w:tcW w:w="993" w:type="dxa"/>
            <w:shd w:val="clear" w:color="auto" w:fill="auto"/>
            <w:vAlign w:val="center"/>
          </w:tcPr>
          <w:p w14:paraId="27753C0F" w14:textId="77777777" w:rsidR="00511216" w:rsidRPr="00490DC0" w:rsidRDefault="00511216" w:rsidP="0082172D">
            <w:pPr>
              <w:spacing w:before="120" w:after="120"/>
              <w:jc w:val="center"/>
            </w:pPr>
            <w:r w:rsidRPr="00511216">
              <w:t>3</w:t>
            </w:r>
          </w:p>
        </w:tc>
        <w:tc>
          <w:tcPr>
            <w:tcW w:w="5244" w:type="dxa"/>
            <w:shd w:val="clear" w:color="auto" w:fill="auto"/>
          </w:tcPr>
          <w:p w14:paraId="578DE224" w14:textId="6F48BE4E" w:rsidR="00511216" w:rsidRPr="00490DC0" w:rsidRDefault="00511216" w:rsidP="0082172D">
            <w:pPr>
              <w:spacing w:before="40"/>
            </w:pPr>
            <w:r w:rsidRPr="00511216">
              <w:t xml:space="preserve">ELEKTRO-MAX MOROŃSKI </w:t>
            </w:r>
            <w:r w:rsidR="009A48A2">
              <w:t>sp. z o.o.</w:t>
            </w:r>
          </w:p>
          <w:p w14:paraId="79295EFC" w14:textId="77777777" w:rsidR="00511216" w:rsidRPr="00490DC0" w:rsidRDefault="00511216" w:rsidP="0082172D">
            <w:r w:rsidRPr="00511216">
              <w:t>Friedleina</w:t>
            </w:r>
            <w:r w:rsidRPr="00490DC0">
              <w:t xml:space="preserve"> </w:t>
            </w:r>
            <w:r w:rsidRPr="00511216">
              <w:t>4-6/215-216</w:t>
            </w:r>
            <w:r w:rsidRPr="00490DC0">
              <w:t xml:space="preserve"> </w:t>
            </w:r>
          </w:p>
          <w:p w14:paraId="432DD691" w14:textId="77777777" w:rsidR="00511216" w:rsidRPr="00490DC0" w:rsidRDefault="00511216" w:rsidP="0082172D">
            <w:pPr>
              <w:spacing w:after="40"/>
              <w:jc w:val="both"/>
            </w:pPr>
            <w:r w:rsidRPr="00511216">
              <w:t>30-009</w:t>
            </w:r>
            <w:r w:rsidRPr="00490DC0">
              <w:t xml:space="preserve"> </w:t>
            </w:r>
            <w:r w:rsidRPr="0051121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D5D9A" w14:textId="77777777" w:rsidR="00511216" w:rsidRPr="00490DC0" w:rsidRDefault="00511216" w:rsidP="0082172D">
            <w:pPr>
              <w:spacing w:before="120" w:after="120"/>
              <w:jc w:val="both"/>
            </w:pPr>
            <w:r w:rsidRPr="00511216">
              <w:t>1 203 714.00 zł</w:t>
            </w:r>
          </w:p>
        </w:tc>
      </w:tr>
      <w:tr w:rsidR="00511216" w:rsidRPr="00493F8C" w14:paraId="4B5510BE" w14:textId="77777777" w:rsidTr="0082172D">
        <w:tc>
          <w:tcPr>
            <w:tcW w:w="993" w:type="dxa"/>
            <w:shd w:val="clear" w:color="auto" w:fill="auto"/>
            <w:vAlign w:val="center"/>
          </w:tcPr>
          <w:p w14:paraId="4FE70255" w14:textId="77777777" w:rsidR="00511216" w:rsidRPr="00490DC0" w:rsidRDefault="00511216" w:rsidP="0082172D">
            <w:pPr>
              <w:spacing w:before="120" w:after="120"/>
              <w:jc w:val="center"/>
            </w:pPr>
            <w:r w:rsidRPr="00511216">
              <w:t>4</w:t>
            </w:r>
          </w:p>
        </w:tc>
        <w:tc>
          <w:tcPr>
            <w:tcW w:w="5244" w:type="dxa"/>
            <w:shd w:val="clear" w:color="auto" w:fill="auto"/>
          </w:tcPr>
          <w:p w14:paraId="2C6DE6B8" w14:textId="77777777" w:rsidR="009A48A2" w:rsidRDefault="009A48A2" w:rsidP="0082172D">
            <w:pPr>
              <w:spacing w:before="40"/>
            </w:pPr>
            <w:r>
              <w:t>Konsorcjum:</w:t>
            </w:r>
          </w:p>
          <w:p w14:paraId="6C51562F" w14:textId="463C8F53" w:rsidR="00511216" w:rsidRPr="00490DC0" w:rsidRDefault="009A48A2" w:rsidP="0082172D">
            <w:pPr>
              <w:spacing w:before="40"/>
            </w:pPr>
            <w:r>
              <w:t xml:space="preserve">Lider: Przedsiębiorstwo Budowlano-Informatyczne </w:t>
            </w:r>
            <w:r w:rsidR="00511216" w:rsidRPr="00511216">
              <w:t xml:space="preserve"> "BUD-KOMP" </w:t>
            </w:r>
            <w:r>
              <w:t>Mateusz Soczówka</w:t>
            </w:r>
          </w:p>
          <w:p w14:paraId="07644B14" w14:textId="77777777" w:rsidR="00511216" w:rsidRPr="00490DC0" w:rsidRDefault="00511216" w:rsidP="0082172D">
            <w:r w:rsidRPr="00511216">
              <w:t>FRIEDLEINA</w:t>
            </w:r>
            <w:r w:rsidRPr="00490DC0">
              <w:t xml:space="preserve"> </w:t>
            </w:r>
            <w:r w:rsidRPr="00511216">
              <w:t>6</w:t>
            </w:r>
            <w:r w:rsidRPr="00490DC0">
              <w:t xml:space="preserve"> </w:t>
            </w:r>
          </w:p>
          <w:p w14:paraId="3F8017A5" w14:textId="77777777" w:rsidR="00511216" w:rsidRDefault="00511216" w:rsidP="0082172D">
            <w:pPr>
              <w:spacing w:after="40"/>
              <w:jc w:val="both"/>
            </w:pPr>
            <w:r w:rsidRPr="00511216">
              <w:t>30-009</w:t>
            </w:r>
            <w:r w:rsidRPr="00490DC0">
              <w:t xml:space="preserve"> </w:t>
            </w:r>
            <w:r w:rsidRPr="00511216">
              <w:t>KRAKÓW</w:t>
            </w:r>
          </w:p>
          <w:p w14:paraId="3FDE3CDD" w14:textId="77777777" w:rsidR="009A48A2" w:rsidRDefault="009A48A2" w:rsidP="0082172D">
            <w:pPr>
              <w:spacing w:after="40"/>
              <w:jc w:val="both"/>
            </w:pPr>
            <w:r>
              <w:t>Partnerzy:</w:t>
            </w:r>
          </w:p>
          <w:p w14:paraId="53277980" w14:textId="77777777" w:rsidR="009A48A2" w:rsidRDefault="009A48A2" w:rsidP="0082172D">
            <w:pPr>
              <w:spacing w:after="40"/>
              <w:jc w:val="both"/>
            </w:pPr>
            <w:r>
              <w:t>Przedsiębiorstwo Budowlane MEGABUD Urszula Soczówka ul. Friedleina 6, 30-009 Kraków</w:t>
            </w:r>
          </w:p>
          <w:p w14:paraId="70AD46C2" w14:textId="77777777" w:rsidR="009A48A2" w:rsidRDefault="009A48A2" w:rsidP="0082172D">
            <w:pPr>
              <w:spacing w:after="40"/>
              <w:jc w:val="both"/>
            </w:pPr>
            <w:r>
              <w:t>Przedsiębiorstwo Robót Ogólnobudowlanych PRO 7 Marian Kordecki</w:t>
            </w:r>
          </w:p>
          <w:p w14:paraId="3FD2A5DF" w14:textId="77777777" w:rsidR="009A48A2" w:rsidRDefault="009A48A2" w:rsidP="0082172D">
            <w:pPr>
              <w:spacing w:after="40"/>
              <w:jc w:val="both"/>
            </w:pPr>
            <w:r>
              <w:t>Ul. Strażacka 41, 30-737 Kraków</w:t>
            </w:r>
          </w:p>
          <w:p w14:paraId="63428218" w14:textId="77777777" w:rsidR="009A48A2" w:rsidRDefault="009A48A2" w:rsidP="0082172D">
            <w:pPr>
              <w:spacing w:after="40"/>
              <w:jc w:val="both"/>
            </w:pPr>
            <w:r>
              <w:t>Firma Usługowo-Handlowa AKOTERM Andrzej Piechnik</w:t>
            </w:r>
          </w:p>
          <w:p w14:paraId="2DA0F770" w14:textId="778840E7" w:rsidR="009A48A2" w:rsidRPr="00490DC0" w:rsidRDefault="009A48A2" w:rsidP="0082172D">
            <w:pPr>
              <w:spacing w:after="40"/>
              <w:jc w:val="both"/>
            </w:pPr>
            <w:r>
              <w:t>Ul. Bellerta 11A, 30-437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14DDF" w14:textId="77777777" w:rsidR="00511216" w:rsidRPr="00490DC0" w:rsidRDefault="00511216" w:rsidP="0082172D">
            <w:pPr>
              <w:spacing w:before="120" w:after="120"/>
              <w:jc w:val="both"/>
            </w:pPr>
            <w:r w:rsidRPr="00511216">
              <w:t>1 137 933.35 zł</w:t>
            </w:r>
          </w:p>
        </w:tc>
      </w:tr>
    </w:tbl>
    <w:p w14:paraId="197033B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CD468" w14:textId="77777777" w:rsidR="001F27F9" w:rsidRDefault="001F27F9">
      <w:r>
        <w:separator/>
      </w:r>
    </w:p>
  </w:endnote>
  <w:endnote w:type="continuationSeparator" w:id="0">
    <w:p w14:paraId="4BFCE58A" w14:textId="77777777" w:rsidR="001F27F9" w:rsidRDefault="001F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95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3E8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9FC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0A1A71">
        <v:line id="_x0000_s1025" style="position:absolute;left:0;text-align:left;z-index:251657728" from="-3.85pt,8.7pt" to="455.15pt,8.7pt"/>
      </w:pict>
    </w:r>
  </w:p>
  <w:p w14:paraId="117D17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25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E96A84" w14:textId="77777777" w:rsidR="009F189D" w:rsidRDefault="009F189D">
    <w:pPr>
      <w:pStyle w:val="Stopka"/>
      <w:tabs>
        <w:tab w:val="clear" w:pos="4536"/>
      </w:tabs>
      <w:jc w:val="center"/>
    </w:pPr>
  </w:p>
  <w:p w14:paraId="16A841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F98B8" w14:textId="77777777" w:rsidR="001F27F9" w:rsidRDefault="001F27F9">
      <w:r>
        <w:separator/>
      </w:r>
    </w:p>
  </w:footnote>
  <w:footnote w:type="continuationSeparator" w:id="0">
    <w:p w14:paraId="23E21AA6" w14:textId="77777777" w:rsidR="001F27F9" w:rsidRDefault="001F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0B9DF" w14:textId="77777777" w:rsidR="00511216" w:rsidRDefault="00511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D00DF" w14:textId="77777777" w:rsidR="00511216" w:rsidRDefault="00511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39CF9" w14:textId="77777777" w:rsidR="00511216" w:rsidRDefault="005112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7F9"/>
    <w:rsid w:val="00007727"/>
    <w:rsid w:val="00017720"/>
    <w:rsid w:val="00035488"/>
    <w:rsid w:val="000D7F25"/>
    <w:rsid w:val="000E00E5"/>
    <w:rsid w:val="001146A4"/>
    <w:rsid w:val="00173B20"/>
    <w:rsid w:val="001C69FF"/>
    <w:rsid w:val="001F27F9"/>
    <w:rsid w:val="0023318D"/>
    <w:rsid w:val="003B6B36"/>
    <w:rsid w:val="003D72FD"/>
    <w:rsid w:val="003F57CD"/>
    <w:rsid w:val="00423179"/>
    <w:rsid w:val="00490DC0"/>
    <w:rsid w:val="00493F8C"/>
    <w:rsid w:val="004C7E9B"/>
    <w:rsid w:val="00511216"/>
    <w:rsid w:val="005324A5"/>
    <w:rsid w:val="00577BC6"/>
    <w:rsid w:val="00601802"/>
    <w:rsid w:val="0069085C"/>
    <w:rsid w:val="0073323E"/>
    <w:rsid w:val="007965DC"/>
    <w:rsid w:val="00843263"/>
    <w:rsid w:val="00861E75"/>
    <w:rsid w:val="009A48A2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316B8"/>
  <w15:chartTrackingRefBased/>
  <w15:docId w15:val="{C481D067-5785-4E34-8804-294529A8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215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2022-11-10T12:36:00Z</dcterms:created>
  <dcterms:modified xsi:type="dcterms:W3CDTF">2022-11-10T12:40:00Z</dcterms:modified>
</cp:coreProperties>
</file>