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CB9BE7" w14:textId="2BDE51CF" w:rsidR="00EB1359" w:rsidRPr="003261E7" w:rsidRDefault="00DC3C59" w:rsidP="00EB1359">
      <w:pPr>
        <w:spacing w:after="240"/>
        <w:jc w:val="right"/>
        <w:rPr>
          <w:sz w:val="22"/>
          <w:szCs w:val="22"/>
        </w:rPr>
      </w:pPr>
      <w:r w:rsidRPr="00DC3C59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87426">
        <w:rPr>
          <w:sz w:val="22"/>
          <w:szCs w:val="22"/>
        </w:rPr>
        <w:t>10.11.2022 r.</w:t>
      </w:r>
      <w:bookmarkStart w:id="0" w:name="_GoBack"/>
      <w:bookmarkEnd w:id="0"/>
    </w:p>
    <w:p w14:paraId="7428CC4C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C328894" w14:textId="77777777" w:rsidR="00DC3C59" w:rsidRPr="00DC3C59" w:rsidRDefault="00DC3C59" w:rsidP="00EB1359">
      <w:pPr>
        <w:spacing w:after="40"/>
        <w:rPr>
          <w:b/>
          <w:bCs/>
          <w:sz w:val="22"/>
          <w:szCs w:val="22"/>
        </w:rPr>
      </w:pPr>
      <w:r w:rsidRPr="00DC3C59">
        <w:rPr>
          <w:b/>
          <w:bCs/>
          <w:sz w:val="22"/>
          <w:szCs w:val="22"/>
        </w:rPr>
        <w:t>Szpital Miejski Specjalistyczny</w:t>
      </w:r>
    </w:p>
    <w:p w14:paraId="19AE711B" w14:textId="77777777" w:rsidR="00DC3C59" w:rsidRPr="00DC3C59" w:rsidRDefault="00DC3C59" w:rsidP="00EB1359">
      <w:pPr>
        <w:spacing w:after="40"/>
        <w:rPr>
          <w:b/>
          <w:bCs/>
          <w:sz w:val="22"/>
          <w:szCs w:val="22"/>
        </w:rPr>
      </w:pPr>
      <w:r w:rsidRPr="00DC3C59">
        <w:rPr>
          <w:b/>
          <w:bCs/>
          <w:sz w:val="22"/>
          <w:szCs w:val="22"/>
        </w:rPr>
        <w:t>im. Gabriela Narutowicza w Krakowie</w:t>
      </w:r>
    </w:p>
    <w:p w14:paraId="3154E263" w14:textId="77777777" w:rsidR="00EB1359" w:rsidRPr="003261E7" w:rsidRDefault="00DC3C59" w:rsidP="00EB1359">
      <w:pPr>
        <w:rPr>
          <w:sz w:val="22"/>
          <w:szCs w:val="22"/>
        </w:rPr>
      </w:pPr>
      <w:r w:rsidRPr="00DC3C59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DC3C59">
        <w:rPr>
          <w:sz w:val="22"/>
          <w:szCs w:val="22"/>
        </w:rPr>
        <w:t>35-37</w:t>
      </w:r>
    </w:p>
    <w:p w14:paraId="207DC5AF" w14:textId="77777777" w:rsidR="00EB1359" w:rsidRPr="003261E7" w:rsidRDefault="00DC3C59" w:rsidP="00EB1359">
      <w:pPr>
        <w:rPr>
          <w:sz w:val="22"/>
          <w:szCs w:val="22"/>
        </w:rPr>
      </w:pPr>
      <w:r w:rsidRPr="00DC3C59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DC3C59">
        <w:rPr>
          <w:sz w:val="22"/>
          <w:szCs w:val="22"/>
        </w:rPr>
        <w:t>Kraków</w:t>
      </w:r>
    </w:p>
    <w:p w14:paraId="05AFE17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769AC9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C0EB0D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AA3D4DF" w14:textId="7CC59E48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066511">
        <w:rPr>
          <w:b/>
          <w:sz w:val="28"/>
          <w:szCs w:val="24"/>
        </w:rPr>
        <w:t xml:space="preserve"> </w:t>
      </w:r>
      <w:r w:rsidR="00066511">
        <w:rPr>
          <w:b/>
          <w:sz w:val="28"/>
          <w:szCs w:val="24"/>
        </w:rPr>
        <w:br/>
        <w:t xml:space="preserve">w zakresie pakietów </w:t>
      </w:r>
      <w:r w:rsidR="00066511" w:rsidRPr="00066511">
        <w:rPr>
          <w:b/>
          <w:sz w:val="28"/>
          <w:szCs w:val="24"/>
        </w:rPr>
        <w:t>2,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13,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22,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23,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24,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27,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28,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29,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30,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32,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33,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34,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36,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38,</w:t>
      </w:r>
      <w:r w:rsidR="00066511">
        <w:rPr>
          <w:b/>
          <w:sz w:val="28"/>
          <w:szCs w:val="24"/>
        </w:rPr>
        <w:t xml:space="preserve"> </w:t>
      </w:r>
      <w:r w:rsidR="00066511" w:rsidRPr="00066511">
        <w:rPr>
          <w:b/>
          <w:sz w:val="28"/>
          <w:szCs w:val="24"/>
        </w:rPr>
        <w:t>39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DC3C59" w:rsidRPr="003261E7" w14:paraId="6B7D401D" w14:textId="77777777" w:rsidTr="003850FD">
        <w:trPr>
          <w:trHeight w:val="638"/>
        </w:trPr>
        <w:tc>
          <w:tcPr>
            <w:tcW w:w="959" w:type="dxa"/>
            <w:shd w:val="clear" w:color="auto" w:fill="auto"/>
          </w:tcPr>
          <w:p w14:paraId="1A2A2689" w14:textId="77777777" w:rsidR="00DC3C59" w:rsidRPr="003261E7" w:rsidRDefault="00DC3C59" w:rsidP="003850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152019" w14:textId="7C1FACEF" w:rsidR="00DC3C59" w:rsidRPr="003261E7" w:rsidRDefault="00DC3C59" w:rsidP="003850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C3C59">
              <w:rPr>
                <w:sz w:val="22"/>
                <w:szCs w:val="22"/>
              </w:rPr>
              <w:t>przetarg</w:t>
            </w:r>
            <w:r w:rsidR="00066511">
              <w:rPr>
                <w:sz w:val="22"/>
                <w:szCs w:val="22"/>
              </w:rPr>
              <w:t>u</w:t>
            </w:r>
            <w:r w:rsidRPr="00DC3C59">
              <w:rPr>
                <w:sz w:val="22"/>
                <w:szCs w:val="22"/>
              </w:rPr>
              <w:t xml:space="preserve"> nieograniczon</w:t>
            </w:r>
            <w:r w:rsidR="00066511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C3C59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C3C59">
              <w:rPr>
                <w:b/>
                <w:sz w:val="22"/>
                <w:szCs w:val="22"/>
              </w:rPr>
              <w:t>ZP/26/2022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F117AF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CA82FD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F70AEFD" w14:textId="635F71AC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066511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DC3C59" w:rsidRPr="00DC3C59">
        <w:rPr>
          <w:sz w:val="22"/>
          <w:szCs w:val="22"/>
        </w:rPr>
        <w:t>(</w:t>
      </w:r>
      <w:proofErr w:type="spellStart"/>
      <w:r w:rsidR="00DC3C59" w:rsidRPr="00DC3C59">
        <w:rPr>
          <w:sz w:val="22"/>
          <w:szCs w:val="22"/>
        </w:rPr>
        <w:t>t.j</w:t>
      </w:r>
      <w:proofErr w:type="spellEnd"/>
      <w:r w:rsidR="00DC3C59" w:rsidRPr="00DC3C59">
        <w:rPr>
          <w:sz w:val="22"/>
          <w:szCs w:val="22"/>
        </w:rPr>
        <w:t>. Dz. U. z 2022</w:t>
      </w:r>
      <w:r w:rsidR="00066511">
        <w:rPr>
          <w:sz w:val="22"/>
          <w:szCs w:val="22"/>
        </w:rPr>
        <w:t xml:space="preserve"> </w:t>
      </w:r>
      <w:r w:rsidR="00DC3C59" w:rsidRPr="00DC3C59">
        <w:rPr>
          <w:sz w:val="22"/>
          <w:szCs w:val="22"/>
        </w:rPr>
        <w:t>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7971"/>
      </w:tblGrid>
      <w:tr w:rsidR="00D44D12" w:rsidRPr="00EB1359" w14:paraId="42601EC4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F4B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A751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A2AADF3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C3C59" w:rsidRPr="00EB1359" w14:paraId="4BC8868B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16B9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A906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>Pakiet 2 - Strzykawki do podawania leków doustnych</w:t>
            </w:r>
          </w:p>
          <w:p w14:paraId="1118882F" w14:textId="6DD7B136" w:rsidR="00DC3C59" w:rsidRDefault="00DC3C59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>:</w:t>
            </w:r>
            <w:r w:rsidR="00066511">
              <w:rPr>
                <w:sz w:val="22"/>
                <w:szCs w:val="22"/>
              </w:rPr>
              <w:t xml:space="preserve"> </w:t>
            </w:r>
            <w:r w:rsidR="00066511" w:rsidRPr="00DC3C59">
              <w:rPr>
                <w:sz w:val="22"/>
                <w:szCs w:val="22"/>
              </w:rPr>
              <w:t>Art 255 pkt</w:t>
            </w:r>
            <w:r w:rsidR="00066511">
              <w:rPr>
                <w:sz w:val="22"/>
                <w:szCs w:val="22"/>
              </w:rPr>
              <w:t xml:space="preserve"> </w:t>
            </w:r>
            <w:r w:rsidR="00066511" w:rsidRPr="00DC3C59">
              <w:rPr>
                <w:sz w:val="22"/>
                <w:szCs w:val="22"/>
              </w:rPr>
              <w:t xml:space="preserve">1 ustawy </w:t>
            </w:r>
            <w:proofErr w:type="spellStart"/>
            <w:r w:rsidR="00066511" w:rsidRPr="00DC3C59">
              <w:rPr>
                <w:sz w:val="22"/>
                <w:szCs w:val="22"/>
              </w:rPr>
              <w:t>Pzp</w:t>
            </w:r>
            <w:proofErr w:type="spellEnd"/>
            <w:r w:rsidR="00066511"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nie złożono żadnej oferty</w:t>
            </w:r>
          </w:p>
          <w:p w14:paraId="5E8913C6" w14:textId="750F07E5" w:rsidR="00DC3C59" w:rsidRPr="00EB1359" w:rsidRDefault="00DC3C59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</w:t>
            </w:r>
            <w:r w:rsidRPr="00066511">
              <w:rPr>
                <w:sz w:val="22"/>
                <w:szCs w:val="22"/>
              </w:rPr>
              <w:t>:</w:t>
            </w:r>
            <w:r w:rsidR="00066511" w:rsidRPr="00066511">
              <w:rPr>
                <w:sz w:val="22"/>
                <w:szCs w:val="22"/>
              </w:rPr>
              <w:t xml:space="preserve"> N</w:t>
            </w:r>
            <w:r w:rsidRPr="00066511">
              <w:rPr>
                <w:sz w:val="22"/>
                <w:szCs w:val="22"/>
              </w:rPr>
              <w:t>ie</w:t>
            </w:r>
            <w:r w:rsidRPr="00DC3C59">
              <w:rPr>
                <w:sz w:val="22"/>
                <w:szCs w:val="22"/>
              </w:rPr>
              <w:t xml:space="preserve"> złożono żadnej oferty.</w:t>
            </w:r>
          </w:p>
        </w:tc>
      </w:tr>
      <w:tr w:rsidR="00DC3C59" w:rsidRPr="00EB1359" w14:paraId="378801EE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66C0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AEEF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>Pakiet 23 - Materiały do gazometrii dla noworodków i dzieci</w:t>
            </w:r>
          </w:p>
          <w:p w14:paraId="533DEC6B" w14:textId="77777777" w:rsidR="00066511" w:rsidRDefault="00066511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 xml:space="preserve">: </w:t>
            </w:r>
            <w:r w:rsidRPr="00DC3C59">
              <w:rPr>
                <w:sz w:val="22"/>
                <w:szCs w:val="22"/>
              </w:rPr>
              <w:t>Art 255 pkt</w:t>
            </w:r>
            <w:r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 xml:space="preserve">1 ustawy </w:t>
            </w:r>
            <w:proofErr w:type="spellStart"/>
            <w:r w:rsidRPr="00DC3C59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nie złożono żadnej oferty</w:t>
            </w:r>
          </w:p>
          <w:p w14:paraId="4D00ECC4" w14:textId="5CAEDC8B" w:rsidR="00DC3C59" w:rsidRPr="00EB1359" w:rsidRDefault="00066511" w:rsidP="000665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</w:t>
            </w:r>
            <w:r w:rsidRPr="00066511">
              <w:rPr>
                <w:sz w:val="22"/>
                <w:szCs w:val="22"/>
              </w:rPr>
              <w:t>: Nie</w:t>
            </w:r>
            <w:r w:rsidRPr="00DC3C59">
              <w:rPr>
                <w:sz w:val="22"/>
                <w:szCs w:val="22"/>
              </w:rPr>
              <w:t xml:space="preserve"> złożono żadnej oferty.</w:t>
            </w:r>
          </w:p>
        </w:tc>
      </w:tr>
      <w:tr w:rsidR="00DC3C59" w:rsidRPr="00EB1359" w14:paraId="1DAB02A8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E26C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36B4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 xml:space="preserve">Pakiet 24 - Siatki polipropylenowe - </w:t>
            </w:r>
            <w:proofErr w:type="spellStart"/>
            <w:r w:rsidRPr="00DC3C59">
              <w:rPr>
                <w:b/>
                <w:sz w:val="22"/>
                <w:szCs w:val="22"/>
              </w:rPr>
              <w:t>niewchłanialne</w:t>
            </w:r>
            <w:proofErr w:type="spellEnd"/>
          </w:p>
          <w:p w14:paraId="33DAAA5B" w14:textId="77777777" w:rsidR="00066511" w:rsidRDefault="00066511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 xml:space="preserve">: </w:t>
            </w:r>
            <w:r w:rsidRPr="00DC3C59">
              <w:rPr>
                <w:sz w:val="22"/>
                <w:szCs w:val="22"/>
              </w:rPr>
              <w:t>Art 255 pkt</w:t>
            </w:r>
            <w:r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 xml:space="preserve">1 ustawy </w:t>
            </w:r>
            <w:proofErr w:type="spellStart"/>
            <w:r w:rsidRPr="00DC3C59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nie złożono żadnej oferty</w:t>
            </w:r>
          </w:p>
          <w:p w14:paraId="456DBAFB" w14:textId="3B4FA02E" w:rsidR="00DC3C59" w:rsidRPr="00EB1359" w:rsidRDefault="00066511" w:rsidP="000665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</w:t>
            </w:r>
            <w:r w:rsidRPr="00066511">
              <w:rPr>
                <w:sz w:val="22"/>
                <w:szCs w:val="22"/>
              </w:rPr>
              <w:t>: Nie</w:t>
            </w:r>
            <w:r w:rsidRPr="00DC3C59">
              <w:rPr>
                <w:sz w:val="22"/>
                <w:szCs w:val="22"/>
              </w:rPr>
              <w:t xml:space="preserve"> złożono żadnej oferty.</w:t>
            </w:r>
          </w:p>
        </w:tc>
      </w:tr>
      <w:tr w:rsidR="00DC3C59" w:rsidRPr="00EB1359" w14:paraId="1D8C5A70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A7D8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E7E1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 xml:space="preserve">Pakiet 27 - Pałeczki z włókniną SWABS-Tamp </w:t>
            </w:r>
            <w:proofErr w:type="spellStart"/>
            <w:r w:rsidRPr="00DC3C59">
              <w:rPr>
                <w:b/>
                <w:sz w:val="22"/>
                <w:szCs w:val="22"/>
              </w:rPr>
              <w:t>Vag</w:t>
            </w:r>
            <w:proofErr w:type="spellEnd"/>
            <w:r w:rsidRPr="00DC3C59">
              <w:rPr>
                <w:b/>
                <w:sz w:val="22"/>
                <w:szCs w:val="22"/>
              </w:rPr>
              <w:t xml:space="preserve"> MAXI-12</w:t>
            </w:r>
          </w:p>
          <w:p w14:paraId="4EE136B5" w14:textId="77777777" w:rsidR="00066511" w:rsidRDefault="00066511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 xml:space="preserve">: </w:t>
            </w:r>
            <w:r w:rsidRPr="00DC3C59">
              <w:rPr>
                <w:sz w:val="22"/>
                <w:szCs w:val="22"/>
              </w:rPr>
              <w:t>Art 255 pkt</w:t>
            </w:r>
            <w:r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 xml:space="preserve">1 ustawy </w:t>
            </w:r>
            <w:proofErr w:type="spellStart"/>
            <w:r w:rsidRPr="00DC3C59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nie złożono żadnej oferty</w:t>
            </w:r>
          </w:p>
          <w:p w14:paraId="2315FCB4" w14:textId="78C0DCD3" w:rsidR="00DC3C59" w:rsidRPr="00EB1359" w:rsidRDefault="00066511" w:rsidP="000665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</w:t>
            </w:r>
            <w:r w:rsidRPr="00066511">
              <w:rPr>
                <w:sz w:val="22"/>
                <w:szCs w:val="22"/>
              </w:rPr>
              <w:t>: Nie</w:t>
            </w:r>
            <w:r w:rsidRPr="00DC3C59">
              <w:rPr>
                <w:sz w:val="22"/>
                <w:szCs w:val="22"/>
              </w:rPr>
              <w:t xml:space="preserve"> złożono żadnej oferty.</w:t>
            </w:r>
          </w:p>
        </w:tc>
      </w:tr>
      <w:tr w:rsidR="00DC3C59" w:rsidRPr="00EB1359" w14:paraId="67DE6F76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3462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6832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 xml:space="preserve">Pakiet 28 - Pałeczki plastikowe z włókniną do </w:t>
            </w:r>
            <w:proofErr w:type="spellStart"/>
            <w:r w:rsidRPr="00DC3C59">
              <w:rPr>
                <w:b/>
                <w:sz w:val="22"/>
                <w:szCs w:val="22"/>
              </w:rPr>
              <w:t>kolposkopii</w:t>
            </w:r>
            <w:proofErr w:type="spellEnd"/>
            <w:r w:rsidRPr="00DC3C59">
              <w:rPr>
                <w:b/>
                <w:sz w:val="22"/>
                <w:szCs w:val="22"/>
              </w:rPr>
              <w:t xml:space="preserve"> długości 20 cm o średnicy 45 mm</w:t>
            </w:r>
          </w:p>
          <w:p w14:paraId="254E08E4" w14:textId="77777777" w:rsidR="00066511" w:rsidRDefault="00066511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 xml:space="preserve">: </w:t>
            </w:r>
            <w:r w:rsidRPr="00DC3C59">
              <w:rPr>
                <w:sz w:val="22"/>
                <w:szCs w:val="22"/>
              </w:rPr>
              <w:t>Art 255 pkt</w:t>
            </w:r>
            <w:r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 xml:space="preserve">1 ustawy </w:t>
            </w:r>
            <w:proofErr w:type="spellStart"/>
            <w:r w:rsidRPr="00DC3C59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nie złożono żadnej oferty</w:t>
            </w:r>
          </w:p>
          <w:p w14:paraId="545F5220" w14:textId="19E47BDF" w:rsidR="00DC3C59" w:rsidRPr="00EB1359" w:rsidRDefault="00066511" w:rsidP="000665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</w:t>
            </w:r>
            <w:r w:rsidRPr="00066511">
              <w:rPr>
                <w:sz w:val="22"/>
                <w:szCs w:val="22"/>
              </w:rPr>
              <w:t>: Nie</w:t>
            </w:r>
            <w:r w:rsidRPr="00DC3C59">
              <w:rPr>
                <w:sz w:val="22"/>
                <w:szCs w:val="22"/>
              </w:rPr>
              <w:t xml:space="preserve"> złożono żadnej oferty.</w:t>
            </w:r>
          </w:p>
        </w:tc>
      </w:tr>
      <w:tr w:rsidR="00DC3C59" w:rsidRPr="00EB1359" w14:paraId="4E150B2B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F9E7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EC4F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>Pakiet 29 - Kleszczyki do biopsji GYN &amp; PUSH AG.3.1.140</w:t>
            </w:r>
          </w:p>
          <w:p w14:paraId="23195F2D" w14:textId="77777777" w:rsidR="00066511" w:rsidRDefault="00066511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 xml:space="preserve">: </w:t>
            </w:r>
            <w:r w:rsidRPr="00DC3C59">
              <w:rPr>
                <w:sz w:val="22"/>
                <w:szCs w:val="22"/>
              </w:rPr>
              <w:t>Art 255 pkt</w:t>
            </w:r>
            <w:r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 xml:space="preserve">1 ustawy </w:t>
            </w:r>
            <w:proofErr w:type="spellStart"/>
            <w:r w:rsidRPr="00DC3C59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nie złożono żadnej oferty</w:t>
            </w:r>
          </w:p>
          <w:p w14:paraId="47EF9ADE" w14:textId="6D70DF2B" w:rsidR="00DC3C59" w:rsidRPr="00EB1359" w:rsidRDefault="00066511" w:rsidP="000665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lastRenderedPageBreak/>
              <w:t>Uzasadnienie faktyczne</w:t>
            </w:r>
            <w:r w:rsidRPr="00066511">
              <w:rPr>
                <w:sz w:val="22"/>
                <w:szCs w:val="22"/>
              </w:rPr>
              <w:t>: Nie</w:t>
            </w:r>
            <w:r w:rsidRPr="00DC3C59">
              <w:rPr>
                <w:sz w:val="22"/>
                <w:szCs w:val="22"/>
              </w:rPr>
              <w:t xml:space="preserve"> złożono żadnej oferty.</w:t>
            </w:r>
          </w:p>
        </w:tc>
      </w:tr>
      <w:tr w:rsidR="00DC3C59" w:rsidRPr="00EB1359" w14:paraId="33E82545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4644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lastRenderedPageBreak/>
              <w:t>32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69C8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>Pakiet 32 - Zestaw do lewatyw</w:t>
            </w:r>
          </w:p>
          <w:p w14:paraId="03BDA267" w14:textId="77777777" w:rsidR="00066511" w:rsidRDefault="00066511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 xml:space="preserve">: </w:t>
            </w:r>
            <w:r w:rsidRPr="00DC3C59">
              <w:rPr>
                <w:sz w:val="22"/>
                <w:szCs w:val="22"/>
              </w:rPr>
              <w:t>Art 255 pkt</w:t>
            </w:r>
            <w:r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 xml:space="preserve">1 ustawy </w:t>
            </w:r>
            <w:proofErr w:type="spellStart"/>
            <w:r w:rsidRPr="00DC3C59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nie złożono żadnej oferty</w:t>
            </w:r>
          </w:p>
          <w:p w14:paraId="7376E97C" w14:textId="1E2E6790" w:rsidR="00DC3C59" w:rsidRPr="00EB1359" w:rsidRDefault="00066511" w:rsidP="000665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</w:t>
            </w:r>
            <w:r w:rsidRPr="00066511">
              <w:rPr>
                <w:sz w:val="22"/>
                <w:szCs w:val="22"/>
              </w:rPr>
              <w:t>: Nie</w:t>
            </w:r>
            <w:r w:rsidRPr="00DC3C59">
              <w:rPr>
                <w:sz w:val="22"/>
                <w:szCs w:val="22"/>
              </w:rPr>
              <w:t xml:space="preserve"> złożono żadnej oferty.</w:t>
            </w:r>
          </w:p>
        </w:tc>
      </w:tr>
      <w:tr w:rsidR="00DC3C59" w:rsidRPr="00EB1359" w14:paraId="15280115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9F35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979C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 xml:space="preserve">Pakiet 33 - Elektrody </w:t>
            </w:r>
            <w:proofErr w:type="spellStart"/>
            <w:r w:rsidRPr="00DC3C59">
              <w:rPr>
                <w:b/>
                <w:sz w:val="22"/>
                <w:szCs w:val="22"/>
              </w:rPr>
              <w:t>endokawitarne</w:t>
            </w:r>
            <w:proofErr w:type="spellEnd"/>
          </w:p>
          <w:p w14:paraId="4E7B3D2C" w14:textId="77777777" w:rsidR="00066511" w:rsidRDefault="00066511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 xml:space="preserve">: </w:t>
            </w:r>
            <w:r w:rsidRPr="00DC3C59">
              <w:rPr>
                <w:sz w:val="22"/>
                <w:szCs w:val="22"/>
              </w:rPr>
              <w:t>Art 255 pkt</w:t>
            </w:r>
            <w:r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 xml:space="preserve">1 ustawy </w:t>
            </w:r>
            <w:proofErr w:type="spellStart"/>
            <w:r w:rsidRPr="00DC3C59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nie złożono żadnej oferty</w:t>
            </w:r>
          </w:p>
          <w:p w14:paraId="6061708F" w14:textId="7547CB5D" w:rsidR="00DC3C59" w:rsidRPr="00EB1359" w:rsidRDefault="00066511" w:rsidP="000665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</w:t>
            </w:r>
            <w:r w:rsidRPr="00066511">
              <w:rPr>
                <w:sz w:val="22"/>
                <w:szCs w:val="22"/>
              </w:rPr>
              <w:t>: Nie</w:t>
            </w:r>
            <w:r w:rsidRPr="00DC3C59">
              <w:rPr>
                <w:sz w:val="22"/>
                <w:szCs w:val="22"/>
              </w:rPr>
              <w:t xml:space="preserve"> złożono żadnej oferty.</w:t>
            </w:r>
          </w:p>
        </w:tc>
      </w:tr>
      <w:tr w:rsidR="00DC3C59" w:rsidRPr="00EB1359" w14:paraId="15B050F2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4D7C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5322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>Pakiet 34 - Sonda żołądkowa p/</w:t>
            </w:r>
            <w:proofErr w:type="spellStart"/>
            <w:r w:rsidRPr="00DC3C59">
              <w:rPr>
                <w:b/>
                <w:sz w:val="22"/>
                <w:szCs w:val="22"/>
              </w:rPr>
              <w:t>odleżynowa</w:t>
            </w:r>
            <w:proofErr w:type="spellEnd"/>
          </w:p>
          <w:p w14:paraId="30FA0B14" w14:textId="77777777" w:rsidR="00066511" w:rsidRDefault="00066511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 xml:space="preserve">: </w:t>
            </w:r>
            <w:r w:rsidRPr="00DC3C59">
              <w:rPr>
                <w:sz w:val="22"/>
                <w:szCs w:val="22"/>
              </w:rPr>
              <w:t>Art 255 pkt</w:t>
            </w:r>
            <w:r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 xml:space="preserve">1 ustawy </w:t>
            </w:r>
            <w:proofErr w:type="spellStart"/>
            <w:r w:rsidRPr="00DC3C59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nie złożono żadnej oferty</w:t>
            </w:r>
          </w:p>
          <w:p w14:paraId="4D2B6AE2" w14:textId="5E5196A2" w:rsidR="00DC3C59" w:rsidRPr="00EB1359" w:rsidRDefault="00066511" w:rsidP="000665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</w:t>
            </w:r>
            <w:r w:rsidRPr="00066511">
              <w:rPr>
                <w:sz w:val="22"/>
                <w:szCs w:val="22"/>
              </w:rPr>
              <w:t>: Nie</w:t>
            </w:r>
            <w:r w:rsidRPr="00DC3C59">
              <w:rPr>
                <w:sz w:val="22"/>
                <w:szCs w:val="22"/>
              </w:rPr>
              <w:t xml:space="preserve"> złożono żadnej oferty.</w:t>
            </w:r>
          </w:p>
        </w:tc>
      </w:tr>
      <w:tr w:rsidR="00DC3C59" w:rsidRPr="00EB1359" w14:paraId="75226038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1C85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F488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 xml:space="preserve">Pakiet 36 - Dren </w:t>
            </w:r>
            <w:proofErr w:type="spellStart"/>
            <w:r w:rsidRPr="00DC3C59">
              <w:rPr>
                <w:b/>
                <w:sz w:val="22"/>
                <w:szCs w:val="22"/>
              </w:rPr>
              <w:t>Penrose</w:t>
            </w:r>
            <w:proofErr w:type="spellEnd"/>
          </w:p>
          <w:p w14:paraId="4A646414" w14:textId="77777777" w:rsidR="00066511" w:rsidRDefault="00066511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 xml:space="preserve">: </w:t>
            </w:r>
            <w:r w:rsidRPr="00DC3C59">
              <w:rPr>
                <w:sz w:val="22"/>
                <w:szCs w:val="22"/>
              </w:rPr>
              <w:t>Art 255 pkt</w:t>
            </w:r>
            <w:r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 xml:space="preserve">1 ustawy </w:t>
            </w:r>
            <w:proofErr w:type="spellStart"/>
            <w:r w:rsidRPr="00DC3C59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nie złożono żadnej oferty</w:t>
            </w:r>
          </w:p>
          <w:p w14:paraId="3939B004" w14:textId="7B0CBBC2" w:rsidR="00DC3C59" w:rsidRPr="00EB1359" w:rsidRDefault="00066511" w:rsidP="000665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</w:t>
            </w:r>
            <w:r w:rsidRPr="00066511">
              <w:rPr>
                <w:sz w:val="22"/>
                <w:szCs w:val="22"/>
              </w:rPr>
              <w:t>: Nie</w:t>
            </w:r>
            <w:r w:rsidRPr="00DC3C59">
              <w:rPr>
                <w:sz w:val="22"/>
                <w:szCs w:val="22"/>
              </w:rPr>
              <w:t xml:space="preserve"> złożono żadnej oferty.</w:t>
            </w:r>
          </w:p>
        </w:tc>
      </w:tr>
      <w:tr w:rsidR="00DC3C59" w:rsidRPr="00EB1359" w14:paraId="7DCA089E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2B38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EC52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 xml:space="preserve">Pakiet 38 - Dren typy </w:t>
            </w:r>
            <w:proofErr w:type="spellStart"/>
            <w:r w:rsidRPr="00DC3C59">
              <w:rPr>
                <w:b/>
                <w:sz w:val="22"/>
                <w:szCs w:val="22"/>
              </w:rPr>
              <w:t>Lavacuator</w:t>
            </w:r>
            <w:proofErr w:type="spellEnd"/>
          </w:p>
          <w:p w14:paraId="5AD31BB6" w14:textId="77777777" w:rsidR="00066511" w:rsidRDefault="00066511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 xml:space="preserve">: </w:t>
            </w:r>
            <w:r w:rsidRPr="00DC3C59">
              <w:rPr>
                <w:sz w:val="22"/>
                <w:szCs w:val="22"/>
              </w:rPr>
              <w:t>Art 255 pkt</w:t>
            </w:r>
            <w:r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 xml:space="preserve">1 ustawy </w:t>
            </w:r>
            <w:proofErr w:type="spellStart"/>
            <w:r w:rsidRPr="00DC3C59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nie złożono żadnej oferty</w:t>
            </w:r>
          </w:p>
          <w:p w14:paraId="3720BB9B" w14:textId="328C0BCC" w:rsidR="00DC3C59" w:rsidRPr="00EB1359" w:rsidRDefault="00066511" w:rsidP="000665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</w:t>
            </w:r>
            <w:r w:rsidRPr="00066511">
              <w:rPr>
                <w:sz w:val="22"/>
                <w:szCs w:val="22"/>
              </w:rPr>
              <w:t>: Nie</w:t>
            </w:r>
            <w:r w:rsidRPr="00DC3C59">
              <w:rPr>
                <w:sz w:val="22"/>
                <w:szCs w:val="22"/>
              </w:rPr>
              <w:t xml:space="preserve"> złożono żadnej oferty.</w:t>
            </w:r>
          </w:p>
        </w:tc>
      </w:tr>
      <w:tr w:rsidR="00DC3C59" w:rsidRPr="00EB1359" w14:paraId="3DA26E24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880A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BE2D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>Pakiet 39 - Zestaw do znieczuleń</w:t>
            </w:r>
          </w:p>
          <w:p w14:paraId="563396B0" w14:textId="7E6F67D7" w:rsidR="00DC3C59" w:rsidRDefault="00DC3C59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</w:t>
            </w:r>
            <w:r>
              <w:rPr>
                <w:sz w:val="22"/>
                <w:szCs w:val="22"/>
              </w:rPr>
              <w:t>:</w:t>
            </w:r>
            <w:r w:rsidR="00066511">
              <w:rPr>
                <w:sz w:val="22"/>
                <w:szCs w:val="22"/>
              </w:rPr>
              <w:t xml:space="preserve"> Art. 255 pkt 2 ustawy </w:t>
            </w:r>
            <w:proofErr w:type="spellStart"/>
            <w:r w:rsidR="00066511">
              <w:rPr>
                <w:sz w:val="22"/>
                <w:szCs w:val="22"/>
              </w:rPr>
              <w:t>Pzp</w:t>
            </w:r>
            <w:proofErr w:type="spellEnd"/>
            <w:r w:rsidR="00066511"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wszystkie złożone oferty podlegały odrzuceniu</w:t>
            </w:r>
            <w:r w:rsidR="00066511">
              <w:rPr>
                <w:sz w:val="22"/>
                <w:szCs w:val="22"/>
              </w:rPr>
              <w:t>.</w:t>
            </w:r>
          </w:p>
          <w:p w14:paraId="7AA8ED3E" w14:textId="618A841B" w:rsidR="00DC3C59" w:rsidRPr="00EB1359" w:rsidRDefault="00DC3C59" w:rsidP="003850F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</w:t>
            </w:r>
            <w:r w:rsidR="00066511">
              <w:rPr>
                <w:sz w:val="22"/>
                <w:szCs w:val="22"/>
                <w:u w:val="single"/>
              </w:rPr>
              <w:t xml:space="preserve"> </w:t>
            </w:r>
            <w:r w:rsidRPr="00066511">
              <w:rPr>
                <w:sz w:val="22"/>
                <w:szCs w:val="22"/>
                <w:u w:val="single"/>
              </w:rPr>
              <w:t>faktyczne:</w:t>
            </w:r>
            <w:r w:rsidRPr="00DC3C59">
              <w:rPr>
                <w:sz w:val="22"/>
                <w:szCs w:val="22"/>
              </w:rPr>
              <w:t xml:space="preserve"> Oferta jedynego </w:t>
            </w:r>
            <w:r w:rsidR="00066511">
              <w:rPr>
                <w:sz w:val="22"/>
                <w:szCs w:val="22"/>
              </w:rPr>
              <w:t>W</w:t>
            </w:r>
            <w:r w:rsidRPr="00DC3C59">
              <w:rPr>
                <w:sz w:val="22"/>
                <w:szCs w:val="22"/>
              </w:rPr>
              <w:t>ykonawcy w tym pakiecie została odrzucona.</w:t>
            </w:r>
          </w:p>
        </w:tc>
      </w:tr>
      <w:tr w:rsidR="00DC3C59" w:rsidRPr="00EB1359" w14:paraId="63B52648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366B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6A76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>Pakiet 22 - Zestaw do nakłucia jamy otrzewnej</w:t>
            </w:r>
          </w:p>
          <w:p w14:paraId="2C35203F" w14:textId="44C4CA22" w:rsidR="00DC3C59" w:rsidRDefault="00DC3C59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prawne:</w:t>
            </w:r>
            <w:r w:rsidR="00066511">
              <w:rPr>
                <w:sz w:val="22"/>
                <w:szCs w:val="22"/>
              </w:rPr>
              <w:t xml:space="preserve"> Art. 255 pkt 3 ustawy </w:t>
            </w:r>
            <w:proofErr w:type="spellStart"/>
            <w:r w:rsidR="00066511">
              <w:rPr>
                <w:sz w:val="22"/>
                <w:szCs w:val="22"/>
              </w:rPr>
              <w:t>Pzp</w:t>
            </w:r>
            <w:proofErr w:type="spellEnd"/>
            <w:r w:rsidR="00066511"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 w:rsidR="00066511">
              <w:rPr>
                <w:sz w:val="22"/>
                <w:szCs w:val="22"/>
              </w:rPr>
              <w:t>.</w:t>
            </w:r>
          </w:p>
          <w:p w14:paraId="0E68C0B2" w14:textId="1AAA80A5" w:rsidR="00DC3C59" w:rsidRPr="00EB1359" w:rsidRDefault="00DC3C59" w:rsidP="003850F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faktyczne:</w:t>
            </w:r>
            <w:r w:rsidRPr="00DC3C59">
              <w:rPr>
                <w:sz w:val="22"/>
                <w:szCs w:val="22"/>
              </w:rPr>
              <w:t xml:space="preserve"> </w:t>
            </w:r>
            <w:r w:rsidR="00066511">
              <w:rPr>
                <w:sz w:val="22"/>
                <w:szCs w:val="22"/>
              </w:rPr>
              <w:t>C</w:t>
            </w:r>
            <w:r w:rsidRPr="00DC3C59">
              <w:rPr>
                <w:sz w:val="22"/>
                <w:szCs w:val="22"/>
              </w:rPr>
              <w:t>ena  najkorzystniejszej oferty  przewyższa kwotę , którą Zamawiający zamierzał</w:t>
            </w:r>
            <w:r w:rsidR="00066511"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>przeznaczyć na sfinansowanie zamówienia.</w:t>
            </w:r>
          </w:p>
        </w:tc>
      </w:tr>
      <w:tr w:rsidR="00DC3C59" w:rsidRPr="00EB1359" w14:paraId="4DBC500E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8C25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F482C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>Pakiet 30 - Zestawy urologiczne</w:t>
            </w:r>
          </w:p>
          <w:p w14:paraId="442752F1" w14:textId="77777777" w:rsidR="00066511" w:rsidRDefault="00066511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C3C59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sz w:val="22"/>
                <w:szCs w:val="22"/>
              </w:rPr>
              <w:t>.</w:t>
            </w:r>
          </w:p>
          <w:p w14:paraId="61F9F86D" w14:textId="33A5CEA7" w:rsidR="00DC3C59" w:rsidRPr="00EB1359" w:rsidRDefault="00066511" w:rsidP="0006651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66511">
              <w:rPr>
                <w:sz w:val="22"/>
                <w:szCs w:val="22"/>
                <w:u w:val="single"/>
              </w:rPr>
              <w:t>Uzasadnienie faktyczne:</w:t>
            </w:r>
            <w:r w:rsidRPr="00DC3C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</w:t>
            </w:r>
            <w:r w:rsidRPr="00DC3C59">
              <w:rPr>
                <w:sz w:val="22"/>
                <w:szCs w:val="22"/>
              </w:rPr>
              <w:t>ena  najkorzystniejszej oferty  przewyższa kwotę , którą Zamawiający zamierzał</w:t>
            </w:r>
            <w:r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>przeznaczyć na sfinansowanie zamówienia.</w:t>
            </w:r>
          </w:p>
        </w:tc>
      </w:tr>
      <w:tr w:rsidR="00DC3C59" w:rsidRPr="00EB1359" w14:paraId="347B279F" w14:textId="77777777" w:rsidTr="0006651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F67D" w14:textId="77777777" w:rsidR="00DC3C59" w:rsidRPr="00710915" w:rsidRDefault="00DC3C59" w:rsidP="003850F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C3C59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E53C" w14:textId="77777777" w:rsidR="00DC3C59" w:rsidRPr="00EB1359" w:rsidRDefault="00DC3C59" w:rsidP="003850F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3C59">
              <w:rPr>
                <w:b/>
                <w:sz w:val="22"/>
                <w:szCs w:val="22"/>
              </w:rPr>
              <w:t>Pakiet 13 - Igły iniekcyjne</w:t>
            </w:r>
          </w:p>
          <w:p w14:paraId="78097091" w14:textId="040FF500" w:rsidR="00DC3C59" w:rsidRDefault="00DC3C59" w:rsidP="0006651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066511">
              <w:rPr>
                <w:sz w:val="22"/>
                <w:szCs w:val="22"/>
              </w:rPr>
              <w:t xml:space="preserve"> Art. 255 pkt 6 ustawy </w:t>
            </w:r>
            <w:proofErr w:type="spellStart"/>
            <w:r w:rsidR="00066511">
              <w:rPr>
                <w:sz w:val="22"/>
                <w:szCs w:val="22"/>
              </w:rPr>
              <w:t>Pzp</w:t>
            </w:r>
            <w:proofErr w:type="spellEnd"/>
            <w:r w:rsidR="00066511">
              <w:rPr>
                <w:sz w:val="22"/>
                <w:szCs w:val="22"/>
              </w:rPr>
              <w:t xml:space="preserve"> - P</w:t>
            </w:r>
            <w:r w:rsidRPr="00DC3C59">
              <w:rPr>
                <w:sz w:val="22"/>
                <w:szCs w:val="22"/>
              </w:rPr>
              <w:t>ostępowanie obarczone jest niemożliwą do usunięcia wadą uniemożliwiającą zawarcie niepodlegającej unieważnieniu umowy w sprawie zamówienia publicznego</w:t>
            </w:r>
            <w:r w:rsidR="002862DA">
              <w:rPr>
                <w:sz w:val="22"/>
                <w:szCs w:val="22"/>
              </w:rPr>
              <w:t>.</w:t>
            </w:r>
          </w:p>
          <w:p w14:paraId="64C35405" w14:textId="6C8B6DFB" w:rsidR="00DC3C59" w:rsidRPr="002862DA" w:rsidRDefault="00DC3C59" w:rsidP="002862DA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2862DA">
              <w:rPr>
                <w:sz w:val="22"/>
                <w:szCs w:val="22"/>
                <w:u w:val="single"/>
              </w:rPr>
              <w:t>Uzasadnienie faktyczne:</w:t>
            </w:r>
            <w:r w:rsidR="002862DA" w:rsidRPr="002862DA"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>Zamawiaj</w:t>
            </w:r>
            <w:r w:rsidR="000072F7">
              <w:rPr>
                <w:sz w:val="22"/>
                <w:szCs w:val="22"/>
              </w:rPr>
              <w:t>ą</w:t>
            </w:r>
            <w:r w:rsidRPr="00DC3C59">
              <w:rPr>
                <w:sz w:val="22"/>
                <w:szCs w:val="22"/>
              </w:rPr>
              <w:t>cy w załączniku nr 1 do SWZ opisał przedmiot zamówienia w poz. 1,</w:t>
            </w:r>
            <w:r w:rsidR="002862DA"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>2,</w:t>
            </w:r>
            <w:r w:rsidR="002862DA"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>3 jako "Opakowanie zbiorcze po 100 szt</w:t>
            </w:r>
            <w:r w:rsidR="000072F7">
              <w:rPr>
                <w:sz w:val="22"/>
                <w:szCs w:val="22"/>
              </w:rPr>
              <w:t>.</w:t>
            </w:r>
            <w:r w:rsidRPr="00DC3C59">
              <w:rPr>
                <w:sz w:val="22"/>
                <w:szCs w:val="22"/>
              </w:rPr>
              <w:t>" W kolumnie "Zapotrzebowanie na 24 m-ce w szt." podano wymagane przez Zamawiaj</w:t>
            </w:r>
            <w:r w:rsidR="000072F7">
              <w:rPr>
                <w:sz w:val="22"/>
                <w:szCs w:val="22"/>
              </w:rPr>
              <w:t>ą</w:t>
            </w:r>
            <w:r w:rsidRPr="00DC3C59">
              <w:rPr>
                <w:sz w:val="22"/>
                <w:szCs w:val="22"/>
              </w:rPr>
              <w:t>cego ilości. W w/w  kolumnie winno być</w:t>
            </w:r>
            <w:r w:rsidR="000072F7">
              <w:rPr>
                <w:sz w:val="22"/>
                <w:szCs w:val="22"/>
              </w:rPr>
              <w:t xml:space="preserve">: </w:t>
            </w:r>
            <w:r w:rsidRPr="00DC3C59">
              <w:rPr>
                <w:sz w:val="22"/>
                <w:szCs w:val="22"/>
              </w:rPr>
              <w:t>"Zapotrzebowanie na 24 m-ce w opakowaniach", podane przez Zamawiaj</w:t>
            </w:r>
            <w:r w:rsidR="000072F7">
              <w:rPr>
                <w:sz w:val="22"/>
                <w:szCs w:val="22"/>
              </w:rPr>
              <w:t>ą</w:t>
            </w:r>
            <w:r w:rsidRPr="00DC3C59">
              <w:rPr>
                <w:sz w:val="22"/>
                <w:szCs w:val="22"/>
              </w:rPr>
              <w:t>cego ilości dotyczą opakowań. Powyższa omyłka pisarska Zamawiaj</w:t>
            </w:r>
            <w:r w:rsidR="000072F7">
              <w:rPr>
                <w:sz w:val="22"/>
                <w:szCs w:val="22"/>
              </w:rPr>
              <w:t>ą</w:t>
            </w:r>
            <w:r w:rsidRPr="00DC3C59">
              <w:rPr>
                <w:sz w:val="22"/>
                <w:szCs w:val="22"/>
              </w:rPr>
              <w:t>cego spowodowała istotną różnicę w interpretacji opisu przez Wykonawców co w konsekwencji przełożyło</w:t>
            </w:r>
            <w:r w:rsidR="000072F7"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 xml:space="preserve">się na złożone przez nich oferty. W rezultacie  oferty </w:t>
            </w:r>
            <w:r w:rsidRPr="00DC3C59">
              <w:rPr>
                <w:sz w:val="22"/>
                <w:szCs w:val="22"/>
              </w:rPr>
              <w:lastRenderedPageBreak/>
              <w:t>pozostaj</w:t>
            </w:r>
            <w:r w:rsidR="000072F7">
              <w:rPr>
                <w:sz w:val="22"/>
                <w:szCs w:val="22"/>
              </w:rPr>
              <w:t>ą</w:t>
            </w:r>
            <w:r w:rsidRPr="00DC3C59">
              <w:rPr>
                <w:sz w:val="22"/>
                <w:szCs w:val="22"/>
              </w:rPr>
              <w:t xml:space="preserve"> nieporównywalne.</w:t>
            </w:r>
            <w:r w:rsidR="000072F7">
              <w:rPr>
                <w:sz w:val="22"/>
                <w:szCs w:val="22"/>
              </w:rPr>
              <w:t xml:space="preserve"> </w:t>
            </w:r>
            <w:r w:rsidRPr="00DC3C59">
              <w:rPr>
                <w:sz w:val="22"/>
                <w:szCs w:val="22"/>
              </w:rPr>
              <w:t>Na tym etapie postępowania, po złożeniu i otwarciu ofert wadliwości tej nie można usunąć. W zwi</w:t>
            </w:r>
            <w:r w:rsidR="000072F7">
              <w:rPr>
                <w:sz w:val="22"/>
                <w:szCs w:val="22"/>
              </w:rPr>
              <w:t>ą</w:t>
            </w:r>
            <w:r w:rsidRPr="00DC3C59">
              <w:rPr>
                <w:sz w:val="22"/>
                <w:szCs w:val="22"/>
              </w:rPr>
              <w:t>zku z powyższym Zamawiaj</w:t>
            </w:r>
            <w:r w:rsidR="000072F7">
              <w:rPr>
                <w:sz w:val="22"/>
                <w:szCs w:val="22"/>
              </w:rPr>
              <w:t>ą</w:t>
            </w:r>
            <w:r w:rsidRPr="00DC3C59">
              <w:rPr>
                <w:sz w:val="22"/>
                <w:szCs w:val="22"/>
              </w:rPr>
              <w:t>cy unieważnia postępowanie w w/w pakiecie.</w:t>
            </w:r>
          </w:p>
        </w:tc>
      </w:tr>
    </w:tbl>
    <w:p w14:paraId="3C5BC0AC" w14:textId="77777777" w:rsidR="00010B31" w:rsidRDefault="00010B31"/>
    <w:sectPr w:rsidR="00010B31" w:rsidSect="000665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6A4B65" w14:textId="77777777" w:rsidR="00DC3C59" w:rsidRDefault="00DC3C59" w:rsidP="00DC3C59">
      <w:r>
        <w:separator/>
      </w:r>
    </w:p>
  </w:endnote>
  <w:endnote w:type="continuationSeparator" w:id="0">
    <w:p w14:paraId="61D2335B" w14:textId="77777777" w:rsidR="00DC3C59" w:rsidRDefault="00DC3C59" w:rsidP="00DC3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F3607" w14:textId="77777777" w:rsidR="00DC3C59" w:rsidRDefault="00DC3C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1CC59" w14:textId="77777777" w:rsidR="00DC3C59" w:rsidRDefault="00DC3C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ED47A" w14:textId="77777777" w:rsidR="00DC3C59" w:rsidRDefault="00DC3C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FB5FE0" w14:textId="77777777" w:rsidR="00DC3C59" w:rsidRDefault="00DC3C59" w:rsidP="00DC3C59">
      <w:r>
        <w:separator/>
      </w:r>
    </w:p>
  </w:footnote>
  <w:footnote w:type="continuationSeparator" w:id="0">
    <w:p w14:paraId="6E96F9B2" w14:textId="77777777" w:rsidR="00DC3C59" w:rsidRDefault="00DC3C59" w:rsidP="00DC3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E4805A" w14:textId="77777777" w:rsidR="00DC3C59" w:rsidRDefault="00DC3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BAEE4" w14:textId="77777777" w:rsidR="00DC3C59" w:rsidRDefault="00DC3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EDF61" w14:textId="77777777" w:rsidR="00DC3C59" w:rsidRDefault="00DC3C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6B9"/>
    <w:rsid w:val="000072F7"/>
    <w:rsid w:val="00010B31"/>
    <w:rsid w:val="00066511"/>
    <w:rsid w:val="00104963"/>
    <w:rsid w:val="00150F65"/>
    <w:rsid w:val="002016B9"/>
    <w:rsid w:val="002862DA"/>
    <w:rsid w:val="00787426"/>
    <w:rsid w:val="00823326"/>
    <w:rsid w:val="00856A3E"/>
    <w:rsid w:val="00894412"/>
    <w:rsid w:val="009462DF"/>
    <w:rsid w:val="009500EB"/>
    <w:rsid w:val="00993EFC"/>
    <w:rsid w:val="00AB3E72"/>
    <w:rsid w:val="00AC1A4B"/>
    <w:rsid w:val="00B61D37"/>
    <w:rsid w:val="00D41670"/>
    <w:rsid w:val="00D44D12"/>
    <w:rsid w:val="00DC3C59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24F254"/>
  <w15:chartTrackingRefBased/>
  <w15:docId w15:val="{3A510430-1BBD-4959-8E41-90E547372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C3C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3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686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Beata Żbik</cp:lastModifiedBy>
  <cp:revision>6</cp:revision>
  <dcterms:created xsi:type="dcterms:W3CDTF">2022-11-08T09:08:00Z</dcterms:created>
  <dcterms:modified xsi:type="dcterms:W3CDTF">2022-11-10T12:23:00Z</dcterms:modified>
</cp:coreProperties>
</file>