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8E055" w14:textId="364BD43D" w:rsidR="00FB7F50" w:rsidRPr="002245BE" w:rsidRDefault="00D900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00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B52D3">
        <w:rPr>
          <w:sz w:val="22"/>
          <w:szCs w:val="22"/>
        </w:rPr>
        <w:t>10.11.2022 r.</w:t>
      </w:r>
      <w:bookmarkStart w:id="1" w:name="_GoBack"/>
      <w:bookmarkEnd w:id="1"/>
    </w:p>
    <w:p w14:paraId="697421EC" w14:textId="77777777" w:rsidR="00D900AD" w:rsidRPr="00D900AD" w:rsidRDefault="00D900AD" w:rsidP="00FB7F50">
      <w:pPr>
        <w:spacing w:after="40"/>
        <w:rPr>
          <w:b/>
          <w:bCs/>
          <w:sz w:val="22"/>
          <w:szCs w:val="22"/>
        </w:rPr>
      </w:pPr>
      <w:r w:rsidRPr="00D900AD">
        <w:rPr>
          <w:b/>
          <w:bCs/>
          <w:sz w:val="22"/>
          <w:szCs w:val="22"/>
        </w:rPr>
        <w:t>Szpital Miejski Specjalistyczny</w:t>
      </w:r>
    </w:p>
    <w:p w14:paraId="274657CB" w14:textId="77777777" w:rsidR="00D900AD" w:rsidRPr="00D900AD" w:rsidRDefault="00D900AD" w:rsidP="00FB7F50">
      <w:pPr>
        <w:spacing w:after="40"/>
        <w:rPr>
          <w:b/>
          <w:bCs/>
          <w:sz w:val="22"/>
          <w:szCs w:val="22"/>
        </w:rPr>
      </w:pPr>
      <w:r w:rsidRPr="00D900AD">
        <w:rPr>
          <w:b/>
          <w:bCs/>
          <w:sz w:val="22"/>
          <w:szCs w:val="22"/>
        </w:rPr>
        <w:t>im. Gabriela Narutowicza w Krakowie</w:t>
      </w:r>
    </w:p>
    <w:p w14:paraId="0EB7C3E8" w14:textId="77777777" w:rsidR="00FB7F50" w:rsidRPr="002245BE" w:rsidRDefault="00D900AD" w:rsidP="00FB7F50">
      <w:pPr>
        <w:rPr>
          <w:sz w:val="22"/>
          <w:szCs w:val="22"/>
        </w:rPr>
      </w:pPr>
      <w:r w:rsidRPr="00D900A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900AD">
        <w:rPr>
          <w:sz w:val="22"/>
          <w:szCs w:val="22"/>
        </w:rPr>
        <w:t>35-37</w:t>
      </w:r>
    </w:p>
    <w:p w14:paraId="3AE359C6" w14:textId="77777777" w:rsidR="00FB7F50" w:rsidRPr="002245BE" w:rsidRDefault="00D900AD" w:rsidP="00FB7F50">
      <w:pPr>
        <w:rPr>
          <w:sz w:val="22"/>
          <w:szCs w:val="22"/>
        </w:rPr>
      </w:pPr>
      <w:r w:rsidRPr="00D900A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900AD">
        <w:rPr>
          <w:sz w:val="22"/>
          <w:szCs w:val="22"/>
        </w:rPr>
        <w:t>Kraków</w:t>
      </w:r>
    </w:p>
    <w:p w14:paraId="52AB5B24" w14:textId="77777777" w:rsidR="00B02A45" w:rsidRDefault="00B02A45">
      <w:pPr>
        <w:pStyle w:val="Nagwek1"/>
        <w:spacing w:before="600"/>
        <w:rPr>
          <w:sz w:val="28"/>
        </w:rPr>
      </w:pPr>
    </w:p>
    <w:p w14:paraId="78DD6331" w14:textId="5A4636A6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33545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900AD" w:rsidRPr="00607F9B" w14:paraId="3D70A0CC" w14:textId="77777777" w:rsidTr="00F076E0">
        <w:trPr>
          <w:trHeight w:val="638"/>
        </w:trPr>
        <w:tc>
          <w:tcPr>
            <w:tcW w:w="959" w:type="dxa"/>
            <w:shd w:val="clear" w:color="auto" w:fill="auto"/>
          </w:tcPr>
          <w:p w14:paraId="2C36C201" w14:textId="77777777" w:rsidR="00D900AD" w:rsidRPr="00607F9B" w:rsidRDefault="00D900AD" w:rsidP="00F076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BD6FA3" w14:textId="706DF5C7" w:rsidR="00D900AD" w:rsidRPr="00607F9B" w:rsidRDefault="00D900AD" w:rsidP="00F076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00AD">
              <w:rPr>
                <w:sz w:val="22"/>
                <w:szCs w:val="22"/>
              </w:rPr>
              <w:t>przetarg</w:t>
            </w:r>
            <w:r w:rsidR="001B7F5D">
              <w:rPr>
                <w:sz w:val="22"/>
                <w:szCs w:val="22"/>
              </w:rPr>
              <w:t>u</w:t>
            </w:r>
            <w:r w:rsidRPr="00D900AD">
              <w:rPr>
                <w:sz w:val="22"/>
                <w:szCs w:val="22"/>
              </w:rPr>
              <w:t xml:space="preserve"> nieograniczon</w:t>
            </w:r>
            <w:r w:rsidR="001B7F5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00AD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00AD">
              <w:rPr>
                <w:b/>
                <w:sz w:val="22"/>
                <w:szCs w:val="22"/>
              </w:rPr>
              <w:t>ZP/26/2022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C19601F" w14:textId="5A7781F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1B7F5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D900AD" w:rsidRPr="00D900AD">
        <w:rPr>
          <w:sz w:val="22"/>
          <w:szCs w:val="22"/>
        </w:rPr>
        <w:t>(</w:t>
      </w:r>
      <w:proofErr w:type="spellStart"/>
      <w:r w:rsidR="00D900AD" w:rsidRPr="00D900AD">
        <w:rPr>
          <w:sz w:val="22"/>
          <w:szCs w:val="22"/>
        </w:rPr>
        <w:t>t.j</w:t>
      </w:r>
      <w:proofErr w:type="spellEnd"/>
      <w:r w:rsidR="00D900AD" w:rsidRPr="00D900AD">
        <w:rPr>
          <w:sz w:val="22"/>
          <w:szCs w:val="22"/>
        </w:rPr>
        <w:t>. Dz. U. z 2022</w:t>
      </w:r>
      <w:r w:rsidR="001B7F5D">
        <w:rPr>
          <w:sz w:val="22"/>
          <w:szCs w:val="22"/>
        </w:rPr>
        <w:t xml:space="preserve"> </w:t>
      </w:r>
      <w:r w:rsidR="00D900AD" w:rsidRPr="00D900AD">
        <w:rPr>
          <w:sz w:val="22"/>
          <w:szCs w:val="22"/>
        </w:rPr>
        <w:t>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02A45" w14:paraId="4CF4F612" w14:textId="77777777" w:rsidTr="00F076E0">
        <w:trPr>
          <w:cantSplit/>
        </w:trPr>
        <w:tc>
          <w:tcPr>
            <w:tcW w:w="9072" w:type="dxa"/>
          </w:tcPr>
          <w:p w14:paraId="47476C4F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>NTM-MED S.C.</w:t>
            </w:r>
          </w:p>
          <w:p w14:paraId="1A12FAC7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ul. Wyszyńskiego 154 B /1</w:t>
            </w:r>
          </w:p>
          <w:p w14:paraId="652B633B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66-400 Gorzów Wielkopolski</w:t>
            </w:r>
          </w:p>
          <w:p w14:paraId="4C8ABE73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01B930D3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1 - Sonda </w:t>
            </w:r>
            <w:proofErr w:type="spellStart"/>
            <w:r w:rsidRPr="001D6B45">
              <w:rPr>
                <w:sz w:val="22"/>
                <w:szCs w:val="22"/>
              </w:rPr>
              <w:t>Bakri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3892C979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7247F0FC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1D6B45">
              <w:rPr>
                <w:sz w:val="22"/>
                <w:szCs w:val="22"/>
              </w:rPr>
              <w:t>ajkorzystniejsza oferta spełniająca wymogi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19ADC392" w14:textId="77777777" w:rsidTr="00F076E0">
        <w:trPr>
          <w:cantSplit/>
        </w:trPr>
        <w:tc>
          <w:tcPr>
            <w:tcW w:w="9072" w:type="dxa"/>
          </w:tcPr>
          <w:p w14:paraId="6C90FA8F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10E940FB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5F6E8891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2E7A0309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19D33A60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3 - Dren typu </w:t>
            </w:r>
            <w:proofErr w:type="spellStart"/>
            <w:r w:rsidRPr="001D6B45">
              <w:rPr>
                <w:sz w:val="22"/>
                <w:szCs w:val="22"/>
              </w:rPr>
              <w:t>Petzer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57734100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7B918BD1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4CB9029E" w14:textId="77777777" w:rsidTr="00F076E0">
        <w:trPr>
          <w:cantSplit/>
        </w:trPr>
        <w:tc>
          <w:tcPr>
            <w:tcW w:w="9072" w:type="dxa"/>
          </w:tcPr>
          <w:p w14:paraId="3A346838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 w:rsidRPr="001D6B45">
              <w:rPr>
                <w:b/>
                <w:sz w:val="22"/>
                <w:szCs w:val="22"/>
              </w:rPr>
              <w:t>Cezal</w:t>
            </w:r>
            <w:proofErr w:type="spellEnd"/>
            <w:r w:rsidRPr="001D6B45">
              <w:rPr>
                <w:b/>
                <w:sz w:val="22"/>
                <w:szCs w:val="22"/>
              </w:rPr>
              <w:t>" S.A Wrocław Oddział Kraków</w:t>
            </w:r>
          </w:p>
          <w:p w14:paraId="078EFE52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Balicka 117 </w:t>
            </w:r>
          </w:p>
          <w:p w14:paraId="13BF3854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30-149 Kraków</w:t>
            </w:r>
          </w:p>
          <w:p w14:paraId="29E0AC42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2B3D2D3B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4 - Zestaw do przetaczania przez pompy </w:t>
            </w:r>
            <w:proofErr w:type="spellStart"/>
            <w:r w:rsidRPr="001D6B45">
              <w:rPr>
                <w:sz w:val="22"/>
                <w:szCs w:val="22"/>
              </w:rPr>
              <w:t>Infusomat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  <w:proofErr w:type="spellStart"/>
            <w:r w:rsidRPr="001D6B45">
              <w:rPr>
                <w:sz w:val="22"/>
                <w:szCs w:val="22"/>
              </w:rPr>
              <w:t>space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64FCEE53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564FC157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16516A7A" w14:textId="77777777" w:rsidTr="00F076E0">
        <w:trPr>
          <w:cantSplit/>
        </w:trPr>
        <w:tc>
          <w:tcPr>
            <w:tcW w:w="9072" w:type="dxa"/>
          </w:tcPr>
          <w:p w14:paraId="70A64355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35720F3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73BE63DB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6A09AF35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10937EC4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Pakiet 5 - Worki do drenażu typu Bile-</w:t>
            </w:r>
            <w:proofErr w:type="spellStart"/>
            <w:r w:rsidRPr="001D6B45">
              <w:rPr>
                <w:sz w:val="22"/>
                <w:szCs w:val="22"/>
              </w:rPr>
              <w:t>Bag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0572D802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21D57E0D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44ED3326" w14:textId="77777777" w:rsidTr="00F076E0">
        <w:trPr>
          <w:cantSplit/>
        </w:trPr>
        <w:tc>
          <w:tcPr>
            <w:tcW w:w="9072" w:type="dxa"/>
          </w:tcPr>
          <w:p w14:paraId="4C6E952C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J. </w:t>
            </w:r>
            <w:proofErr w:type="spellStart"/>
            <w:r w:rsidRPr="001D6B45">
              <w:rPr>
                <w:b/>
                <w:sz w:val="22"/>
                <w:szCs w:val="22"/>
              </w:rPr>
              <w:t>Chodacki</w:t>
            </w:r>
            <w:proofErr w:type="spellEnd"/>
            <w:r w:rsidRPr="001D6B45">
              <w:rPr>
                <w:b/>
                <w:sz w:val="22"/>
                <w:szCs w:val="22"/>
              </w:rPr>
              <w:t>, A. Misztal "MEDICA" Sp. j.</w:t>
            </w:r>
          </w:p>
          <w:p w14:paraId="495DA46E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Przemysłowa 4A </w:t>
            </w:r>
          </w:p>
          <w:p w14:paraId="2879FBEF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59-300 Lubin</w:t>
            </w:r>
          </w:p>
          <w:p w14:paraId="6AC2CFD8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EAC915F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6 - Maska z rezerwuarem tlenowym </w:t>
            </w:r>
          </w:p>
          <w:p w14:paraId="4D51C5AC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5519415B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1D6B45">
              <w:rPr>
                <w:sz w:val="22"/>
                <w:szCs w:val="22"/>
              </w:rPr>
              <w:t>ajkorzystniejsza oferta spełniająca wym</w:t>
            </w:r>
            <w:r>
              <w:rPr>
                <w:sz w:val="22"/>
                <w:szCs w:val="22"/>
              </w:rPr>
              <w:t>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48E3774F" w14:textId="77777777" w:rsidTr="00F076E0">
        <w:trPr>
          <w:cantSplit/>
        </w:trPr>
        <w:tc>
          <w:tcPr>
            <w:tcW w:w="9072" w:type="dxa"/>
          </w:tcPr>
          <w:p w14:paraId="5AD012A4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Biameditek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</w:t>
            </w:r>
          </w:p>
          <w:p w14:paraId="7B68159C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1D6B45">
              <w:rPr>
                <w:bCs/>
                <w:sz w:val="22"/>
                <w:szCs w:val="22"/>
              </w:rPr>
              <w:t>Elewatorska</w:t>
            </w:r>
            <w:proofErr w:type="spellEnd"/>
            <w:r w:rsidRPr="001D6B45">
              <w:rPr>
                <w:bCs/>
                <w:sz w:val="22"/>
                <w:szCs w:val="22"/>
              </w:rPr>
              <w:t xml:space="preserve"> 58 </w:t>
            </w:r>
          </w:p>
          <w:p w14:paraId="6312016C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15-620 Białystok</w:t>
            </w:r>
          </w:p>
          <w:p w14:paraId="44CD80E6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1AD6CA47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7 - Zestaw do nebulizacji </w:t>
            </w:r>
          </w:p>
          <w:p w14:paraId="3D1ACDA6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48503A90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4848A903" w14:textId="77777777" w:rsidTr="00F076E0">
        <w:trPr>
          <w:cantSplit/>
        </w:trPr>
        <w:tc>
          <w:tcPr>
            <w:tcW w:w="9072" w:type="dxa"/>
          </w:tcPr>
          <w:p w14:paraId="5964F919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11B5276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6DB53C6F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5CDC59FF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0C75663A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8 - Cewniki do karmienia noworodków </w:t>
            </w:r>
          </w:p>
          <w:p w14:paraId="0EDF89B4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30B26E92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781E9928" w14:textId="77777777" w:rsidTr="00F076E0">
        <w:trPr>
          <w:cantSplit/>
        </w:trPr>
        <w:tc>
          <w:tcPr>
            <w:tcW w:w="9072" w:type="dxa"/>
          </w:tcPr>
          <w:p w14:paraId="2688A6FE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637B1C03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04EE92B5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4F7EE7A5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52898021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9 - Strzykawki i koreczki do </w:t>
            </w:r>
            <w:proofErr w:type="spellStart"/>
            <w:r w:rsidRPr="001D6B45">
              <w:rPr>
                <w:sz w:val="22"/>
                <w:szCs w:val="22"/>
              </w:rPr>
              <w:t>cytostatyków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00054E01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668E31EF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1CF82D0E" w14:textId="77777777" w:rsidTr="00F076E0">
        <w:trPr>
          <w:cantSplit/>
        </w:trPr>
        <w:tc>
          <w:tcPr>
            <w:tcW w:w="9072" w:type="dxa"/>
          </w:tcPr>
          <w:p w14:paraId="48E67A7C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Bialmed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</w:t>
            </w:r>
          </w:p>
          <w:p w14:paraId="4CF5B0B3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ul. Kazimierzowska 46/48/35</w:t>
            </w:r>
          </w:p>
          <w:p w14:paraId="0888B213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02-546 Warszawa</w:t>
            </w:r>
          </w:p>
          <w:p w14:paraId="7F243DB8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2C60AC3D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10 - Igła z otworem bocznym do sporządzania mieszanin do żywienia pozajelitowego </w:t>
            </w:r>
          </w:p>
          <w:p w14:paraId="13BC6552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3D87C75E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40100BF0" w14:textId="77777777" w:rsidTr="00F076E0">
        <w:trPr>
          <w:cantSplit/>
        </w:trPr>
        <w:tc>
          <w:tcPr>
            <w:tcW w:w="9072" w:type="dxa"/>
          </w:tcPr>
          <w:p w14:paraId="77E525A2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2CE1B6DB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6A30C4E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6BFEA77C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236C2A86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11 - Sonda </w:t>
            </w:r>
            <w:proofErr w:type="spellStart"/>
            <w:r w:rsidRPr="001D6B45">
              <w:rPr>
                <w:sz w:val="22"/>
                <w:szCs w:val="22"/>
              </w:rPr>
              <w:t>Sengstakena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07A80E81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55412AB4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60226B87" w14:textId="77777777" w:rsidTr="00F076E0">
        <w:trPr>
          <w:cantSplit/>
        </w:trPr>
        <w:tc>
          <w:tcPr>
            <w:tcW w:w="9072" w:type="dxa"/>
          </w:tcPr>
          <w:p w14:paraId="42A6DA24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160B7CC2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51BDE49C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7CF80F1B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5368883A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Pakiet 12 - Igła do nakłucia kręgosłupa i nakłuć diagnostycznych</w:t>
            </w:r>
          </w:p>
          <w:p w14:paraId="6C3EF801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46BD1D86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687B135E" w14:textId="77777777" w:rsidTr="00F076E0">
        <w:trPr>
          <w:cantSplit/>
        </w:trPr>
        <w:tc>
          <w:tcPr>
            <w:tcW w:w="9072" w:type="dxa"/>
          </w:tcPr>
          <w:p w14:paraId="23840FAF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Optimed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Pro-Office A. P. Szewczyk Sp. Jawna</w:t>
            </w:r>
          </w:p>
          <w:p w14:paraId="1C5A66CC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Forteczna 5 </w:t>
            </w:r>
          </w:p>
          <w:p w14:paraId="532658C1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32-086 </w:t>
            </w:r>
            <w:proofErr w:type="spellStart"/>
            <w:r w:rsidRPr="001D6B45">
              <w:rPr>
                <w:bCs/>
                <w:sz w:val="22"/>
                <w:szCs w:val="22"/>
              </w:rPr>
              <w:t>Węgrzce</w:t>
            </w:r>
            <w:proofErr w:type="spellEnd"/>
          </w:p>
          <w:p w14:paraId="0127CA3F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6E86761A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14 - Igła Hubera </w:t>
            </w:r>
          </w:p>
          <w:p w14:paraId="376DAB86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0559FE3D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056DF5A3" w14:textId="77777777" w:rsidTr="00F076E0">
        <w:trPr>
          <w:cantSplit/>
        </w:trPr>
        <w:tc>
          <w:tcPr>
            <w:tcW w:w="9072" w:type="dxa"/>
          </w:tcPr>
          <w:p w14:paraId="54A2F99A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Bialmed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</w:t>
            </w:r>
          </w:p>
          <w:p w14:paraId="0B4E7DD6" w14:textId="3989B436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ul. Kazimierzowska 46/48/35</w:t>
            </w:r>
          </w:p>
          <w:p w14:paraId="5D3E3C01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02-546 Warszawa</w:t>
            </w:r>
          </w:p>
          <w:p w14:paraId="3790D438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A2A4AB9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15 - Zgłębniki do żywienia dojelitowego </w:t>
            </w:r>
          </w:p>
          <w:p w14:paraId="53818801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2B4B5E50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4FB5A750" w14:textId="77777777" w:rsidTr="00F076E0">
        <w:trPr>
          <w:cantSplit/>
        </w:trPr>
        <w:tc>
          <w:tcPr>
            <w:tcW w:w="9072" w:type="dxa"/>
          </w:tcPr>
          <w:p w14:paraId="66752822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Aesculap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D6B45">
              <w:rPr>
                <w:b/>
                <w:sz w:val="22"/>
                <w:szCs w:val="22"/>
              </w:rPr>
              <w:t>Chifa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79189DA" w14:textId="1EE94DDE" w:rsidR="00B02A45" w:rsidRPr="001D6B45" w:rsidRDefault="00F076E0" w:rsidP="00F076E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02A45" w:rsidRPr="001D6B45">
              <w:rPr>
                <w:bCs/>
                <w:sz w:val="22"/>
                <w:szCs w:val="22"/>
              </w:rPr>
              <w:t xml:space="preserve">Tysiąclecia 14 </w:t>
            </w:r>
          </w:p>
          <w:p w14:paraId="65624071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64-300 Nowy Tomyśl</w:t>
            </w:r>
          </w:p>
          <w:p w14:paraId="054F1D80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72B60EF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16 - Kaniule </w:t>
            </w:r>
          </w:p>
          <w:p w14:paraId="66329BD2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3E90AFD0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337CFE57" w14:textId="77777777" w:rsidTr="00F076E0">
        <w:trPr>
          <w:cantSplit/>
        </w:trPr>
        <w:tc>
          <w:tcPr>
            <w:tcW w:w="9072" w:type="dxa"/>
          </w:tcPr>
          <w:p w14:paraId="06E07F5C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>P.H.U. ANMAR Sp. z o.o. Sp. k</w:t>
            </w:r>
          </w:p>
          <w:p w14:paraId="6D8290FC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Strefowa 22 </w:t>
            </w:r>
          </w:p>
          <w:p w14:paraId="450105F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43-100 Tychy</w:t>
            </w:r>
          </w:p>
          <w:p w14:paraId="534E964B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08E8929E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17 - Zestaw infuzyjny do leków cytostatycznych </w:t>
            </w:r>
          </w:p>
          <w:p w14:paraId="5D4D62EE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7CD932C1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1D6B45">
              <w:rPr>
                <w:sz w:val="22"/>
                <w:szCs w:val="22"/>
              </w:rPr>
              <w:t>edyna oferta</w:t>
            </w:r>
            <w:r>
              <w:rPr>
                <w:sz w:val="22"/>
                <w:szCs w:val="22"/>
              </w:rPr>
              <w:t>,</w:t>
            </w:r>
            <w:r w:rsidRPr="001D6B45">
              <w:rPr>
                <w:sz w:val="22"/>
                <w:szCs w:val="22"/>
              </w:rPr>
              <w:t xml:space="preserve"> spełniająca wym</w:t>
            </w:r>
            <w:r>
              <w:rPr>
                <w:sz w:val="22"/>
                <w:szCs w:val="22"/>
              </w:rPr>
              <w:t>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49446A5A" w14:textId="77777777" w:rsidTr="00F076E0">
        <w:trPr>
          <w:cantSplit/>
        </w:trPr>
        <w:tc>
          <w:tcPr>
            <w:tcW w:w="9072" w:type="dxa"/>
          </w:tcPr>
          <w:p w14:paraId="5D361C8E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lastRenderedPageBreak/>
              <w:t>P.H.U. ANMAR Sp. z o.o. Sp. k</w:t>
            </w:r>
          </w:p>
          <w:p w14:paraId="7FF26254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Strefowa 22 </w:t>
            </w:r>
          </w:p>
          <w:p w14:paraId="10B31C31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43-100 Tychy</w:t>
            </w:r>
          </w:p>
          <w:p w14:paraId="424D3807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276B2F2C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18 - Jednorazowy sprzęt medyczny do przygotowania </w:t>
            </w:r>
            <w:proofErr w:type="spellStart"/>
            <w:r w:rsidRPr="001D6B45">
              <w:rPr>
                <w:sz w:val="22"/>
                <w:szCs w:val="22"/>
              </w:rPr>
              <w:t>cytostatyków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55FD8187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795EEA03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1D6B45">
              <w:rPr>
                <w:sz w:val="22"/>
                <w:szCs w:val="22"/>
              </w:rPr>
              <w:t>edyna oferta</w:t>
            </w:r>
            <w:r>
              <w:rPr>
                <w:sz w:val="22"/>
                <w:szCs w:val="22"/>
              </w:rPr>
              <w:t>,</w:t>
            </w:r>
            <w:r w:rsidRPr="001D6B45">
              <w:rPr>
                <w:sz w:val="22"/>
                <w:szCs w:val="22"/>
              </w:rPr>
              <w:t xml:space="preserve"> spełniająca </w:t>
            </w:r>
            <w:r>
              <w:rPr>
                <w:sz w:val="22"/>
                <w:szCs w:val="22"/>
              </w:rPr>
              <w:t>wymagania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112A5659" w14:textId="77777777" w:rsidTr="00F076E0">
        <w:trPr>
          <w:cantSplit/>
        </w:trPr>
        <w:tc>
          <w:tcPr>
            <w:tcW w:w="9072" w:type="dxa"/>
          </w:tcPr>
          <w:p w14:paraId="60B0E2DF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Alteris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Spółka Akcyjna</w:t>
            </w:r>
          </w:p>
          <w:p w14:paraId="7CFC7F97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Ceglana 35 </w:t>
            </w:r>
          </w:p>
          <w:p w14:paraId="7DB7CA59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40-514 Katowice</w:t>
            </w:r>
          </w:p>
          <w:p w14:paraId="0EDABA56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782B2E69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19 - Zestaw automatyczny </w:t>
            </w:r>
            <w:proofErr w:type="spellStart"/>
            <w:r w:rsidRPr="001D6B45">
              <w:rPr>
                <w:sz w:val="22"/>
                <w:szCs w:val="22"/>
              </w:rPr>
              <w:t>wstrzykiwacza</w:t>
            </w:r>
            <w:proofErr w:type="spellEnd"/>
            <w:r w:rsidRPr="001D6B45">
              <w:rPr>
                <w:sz w:val="22"/>
                <w:szCs w:val="22"/>
              </w:rPr>
              <w:t xml:space="preserve"> kontrastu </w:t>
            </w:r>
          </w:p>
          <w:p w14:paraId="2BA062B0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42F6CD2F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58A09B15" w14:textId="77777777" w:rsidTr="00F076E0">
        <w:trPr>
          <w:cantSplit/>
        </w:trPr>
        <w:tc>
          <w:tcPr>
            <w:tcW w:w="9072" w:type="dxa"/>
          </w:tcPr>
          <w:p w14:paraId="203F58BE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>BOSTON SCIENTIFIC POLSKA SPÓŁKA Z O.O.</w:t>
            </w:r>
          </w:p>
          <w:p w14:paraId="393C44A5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Al. Jana Pawła II 22 </w:t>
            </w:r>
          </w:p>
          <w:p w14:paraId="58223CB1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00-133 Warszawa</w:t>
            </w:r>
          </w:p>
          <w:p w14:paraId="347F2878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0D405917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20 - </w:t>
            </w:r>
            <w:proofErr w:type="spellStart"/>
            <w:r w:rsidRPr="001D6B45">
              <w:rPr>
                <w:sz w:val="22"/>
                <w:szCs w:val="22"/>
              </w:rPr>
              <w:t>Papilotomy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78A6847E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2735DE5F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B02A45" w14:paraId="6A389ACA" w14:textId="77777777" w:rsidTr="00F076E0">
        <w:trPr>
          <w:cantSplit/>
        </w:trPr>
        <w:tc>
          <w:tcPr>
            <w:tcW w:w="9072" w:type="dxa"/>
          </w:tcPr>
          <w:p w14:paraId="246A53CA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>GRASO Zenon Sobiecki</w:t>
            </w:r>
          </w:p>
          <w:p w14:paraId="1E1D3A1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Krąg 4A </w:t>
            </w:r>
          </w:p>
          <w:p w14:paraId="624A1F54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83-200 Starogard Gdański</w:t>
            </w:r>
          </w:p>
          <w:p w14:paraId="50A0C257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24C61DE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21 - System do pobierania i transportu próbek do testów amplifikacji kwasów nukleinowych </w:t>
            </w:r>
          </w:p>
          <w:p w14:paraId="07534876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210F7CEF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4943387D" w14:textId="77777777" w:rsidTr="00F076E0">
        <w:trPr>
          <w:cantSplit/>
        </w:trPr>
        <w:tc>
          <w:tcPr>
            <w:tcW w:w="9072" w:type="dxa"/>
          </w:tcPr>
          <w:p w14:paraId="1897198B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t>Meden-Inmed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</w:t>
            </w:r>
          </w:p>
          <w:p w14:paraId="77BB9B05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Wenedów 2 </w:t>
            </w:r>
          </w:p>
          <w:p w14:paraId="7337117D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75-847 Koszalin</w:t>
            </w:r>
          </w:p>
          <w:p w14:paraId="22A6E039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76F4AF43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25 - </w:t>
            </w:r>
            <w:proofErr w:type="spellStart"/>
            <w:r w:rsidRPr="001D6B45">
              <w:rPr>
                <w:sz w:val="22"/>
                <w:szCs w:val="22"/>
              </w:rPr>
              <w:t>Próżnociąg</w:t>
            </w:r>
            <w:proofErr w:type="spellEnd"/>
            <w:r w:rsidRPr="001D6B45">
              <w:rPr>
                <w:sz w:val="22"/>
                <w:szCs w:val="22"/>
              </w:rPr>
              <w:t xml:space="preserve"> położniczy </w:t>
            </w:r>
          </w:p>
          <w:p w14:paraId="23F4A543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7B74C1FE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1D6B45">
              <w:rPr>
                <w:sz w:val="22"/>
                <w:szCs w:val="22"/>
              </w:rPr>
              <w:t>edyna oferta</w:t>
            </w:r>
            <w:r>
              <w:rPr>
                <w:sz w:val="22"/>
                <w:szCs w:val="22"/>
              </w:rPr>
              <w:t>,</w:t>
            </w:r>
            <w:r w:rsidRPr="001D6B45">
              <w:rPr>
                <w:sz w:val="22"/>
                <w:szCs w:val="22"/>
              </w:rPr>
              <w:t xml:space="preserve"> spełniająca </w:t>
            </w:r>
            <w:r>
              <w:rPr>
                <w:sz w:val="22"/>
                <w:szCs w:val="22"/>
              </w:rPr>
              <w:t>wymagania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588A9C5A" w14:textId="77777777" w:rsidTr="00F076E0">
        <w:trPr>
          <w:cantSplit/>
        </w:trPr>
        <w:tc>
          <w:tcPr>
            <w:tcW w:w="9072" w:type="dxa"/>
          </w:tcPr>
          <w:p w14:paraId="32DB0022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AKME </w:t>
            </w:r>
            <w:proofErr w:type="spellStart"/>
            <w:r w:rsidRPr="001D6B45">
              <w:rPr>
                <w:b/>
                <w:sz w:val="22"/>
                <w:szCs w:val="22"/>
              </w:rPr>
              <w:t>Pałejko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Spółka jawna</w:t>
            </w:r>
          </w:p>
          <w:p w14:paraId="16A0E15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Poloneza 89B </w:t>
            </w:r>
          </w:p>
          <w:p w14:paraId="34F15092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02-826 Warszawa</w:t>
            </w:r>
          </w:p>
          <w:p w14:paraId="28ACD0F3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08D8C0F0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26 - Sprzęt anestetyczny </w:t>
            </w:r>
          </w:p>
          <w:p w14:paraId="7E6E75AD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6EA55A6B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1D6B45">
              <w:rPr>
                <w:sz w:val="22"/>
                <w:szCs w:val="22"/>
              </w:rPr>
              <w:t>edyna oferta</w:t>
            </w:r>
            <w:r>
              <w:rPr>
                <w:sz w:val="22"/>
                <w:szCs w:val="22"/>
              </w:rPr>
              <w:t>,</w:t>
            </w:r>
            <w:r w:rsidRPr="001D6B45">
              <w:rPr>
                <w:sz w:val="22"/>
                <w:szCs w:val="22"/>
              </w:rPr>
              <w:t xml:space="preserve"> spełniająca </w:t>
            </w:r>
            <w:r>
              <w:rPr>
                <w:sz w:val="22"/>
                <w:szCs w:val="22"/>
              </w:rPr>
              <w:t>wymagania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48051730" w14:textId="77777777" w:rsidTr="00F076E0">
        <w:trPr>
          <w:cantSplit/>
        </w:trPr>
        <w:tc>
          <w:tcPr>
            <w:tcW w:w="9072" w:type="dxa"/>
          </w:tcPr>
          <w:p w14:paraId="589D0EAC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6B45">
              <w:rPr>
                <w:b/>
                <w:sz w:val="22"/>
                <w:szCs w:val="22"/>
              </w:rPr>
              <w:lastRenderedPageBreak/>
              <w:t>Bialmed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</w:t>
            </w:r>
          </w:p>
          <w:p w14:paraId="1C48BE7E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ul. Kazimierzowska 46/48/35</w:t>
            </w:r>
          </w:p>
          <w:p w14:paraId="2DC0B1BB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02-546 Warszawa</w:t>
            </w:r>
          </w:p>
          <w:p w14:paraId="546F1120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3F0C953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31 - Cewnik PUR CH 14 </w:t>
            </w:r>
          </w:p>
          <w:p w14:paraId="076840AF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458630A6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29800340" w14:textId="77777777" w:rsidTr="00F076E0">
        <w:trPr>
          <w:cantSplit/>
        </w:trPr>
        <w:tc>
          <w:tcPr>
            <w:tcW w:w="9072" w:type="dxa"/>
          </w:tcPr>
          <w:p w14:paraId="06575FD6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D6B45">
              <w:rPr>
                <w:b/>
                <w:sz w:val="22"/>
                <w:szCs w:val="22"/>
              </w:rPr>
              <w:t>Group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Sp. z o.o. Sp. k.</w:t>
            </w:r>
          </w:p>
          <w:p w14:paraId="61044E9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Pod Borem 18 </w:t>
            </w:r>
          </w:p>
          <w:p w14:paraId="7D47B305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41-808 Zabrze</w:t>
            </w:r>
          </w:p>
          <w:p w14:paraId="42ABC18D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522D0614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35 - Probówki </w:t>
            </w:r>
            <w:proofErr w:type="spellStart"/>
            <w:r w:rsidRPr="001D6B45">
              <w:rPr>
                <w:sz w:val="22"/>
                <w:szCs w:val="22"/>
              </w:rPr>
              <w:t>Falcona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244F0E86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07ECFBAE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72AF4184" w14:textId="77777777" w:rsidTr="00F076E0">
        <w:trPr>
          <w:cantSplit/>
        </w:trPr>
        <w:tc>
          <w:tcPr>
            <w:tcW w:w="9072" w:type="dxa"/>
          </w:tcPr>
          <w:p w14:paraId="2F097B34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Elektro </w:t>
            </w:r>
            <w:proofErr w:type="spellStart"/>
            <w:r w:rsidRPr="001D6B45">
              <w:rPr>
                <w:b/>
                <w:sz w:val="22"/>
                <w:szCs w:val="22"/>
              </w:rPr>
              <w:t>Med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 w:rsidRPr="001D6B45"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19C8424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Zabierzowska 11 </w:t>
            </w:r>
          </w:p>
          <w:p w14:paraId="32A33CBD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32-005 Niepołomice</w:t>
            </w:r>
          </w:p>
          <w:p w14:paraId="3B5DF92D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1F2CF703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37 - Pojemniki na materiał chirurgiczny </w:t>
            </w:r>
          </w:p>
          <w:p w14:paraId="1B0CE264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5855E7ED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Jedyna oferta, spełniająca wymagania SWZ.</w:t>
            </w:r>
          </w:p>
        </w:tc>
      </w:tr>
      <w:tr w:rsidR="00B02A45" w14:paraId="6E6A0587" w14:textId="77777777" w:rsidTr="00F076E0">
        <w:trPr>
          <w:cantSplit/>
        </w:trPr>
        <w:tc>
          <w:tcPr>
            <w:tcW w:w="9072" w:type="dxa"/>
          </w:tcPr>
          <w:p w14:paraId="48715DAA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AKME </w:t>
            </w:r>
            <w:proofErr w:type="spellStart"/>
            <w:r w:rsidRPr="001D6B45">
              <w:rPr>
                <w:b/>
                <w:sz w:val="22"/>
                <w:szCs w:val="22"/>
              </w:rPr>
              <w:t>Pałejko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Spółka jawna</w:t>
            </w:r>
          </w:p>
          <w:p w14:paraId="40230E3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Poloneza 89B </w:t>
            </w:r>
          </w:p>
          <w:p w14:paraId="1BE50416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02-826 Warszawa</w:t>
            </w:r>
          </w:p>
          <w:p w14:paraId="3BDA8AFF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A132BA8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40 - Zestaw do bezpiecznej punkcji opłucnej z igłą </w:t>
            </w:r>
            <w:proofErr w:type="spellStart"/>
            <w:r w:rsidRPr="001D6B45">
              <w:rPr>
                <w:sz w:val="22"/>
                <w:szCs w:val="22"/>
              </w:rPr>
              <w:t>Veressa</w:t>
            </w:r>
            <w:proofErr w:type="spellEnd"/>
            <w:r w:rsidRPr="001D6B45">
              <w:rPr>
                <w:sz w:val="22"/>
                <w:szCs w:val="22"/>
              </w:rPr>
              <w:t xml:space="preserve"> z cewnikiem prostym </w:t>
            </w:r>
          </w:p>
          <w:p w14:paraId="5C7EAFC2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03299C9E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1D6B45">
              <w:rPr>
                <w:sz w:val="22"/>
                <w:szCs w:val="22"/>
              </w:rPr>
              <w:t>ajkorzystniejsza oferta spełniająca wym</w:t>
            </w:r>
            <w:r>
              <w:rPr>
                <w:sz w:val="22"/>
                <w:szCs w:val="22"/>
              </w:rPr>
              <w:t>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B02A45" w14:paraId="7D475796" w14:textId="77777777" w:rsidTr="00F076E0">
        <w:trPr>
          <w:cantSplit/>
        </w:trPr>
        <w:tc>
          <w:tcPr>
            <w:tcW w:w="9072" w:type="dxa"/>
          </w:tcPr>
          <w:p w14:paraId="74630BB8" w14:textId="77777777" w:rsidR="00B02A45" w:rsidRPr="001D6B45" w:rsidRDefault="00B02A45" w:rsidP="00F076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6B45">
              <w:rPr>
                <w:b/>
                <w:sz w:val="22"/>
                <w:szCs w:val="22"/>
              </w:rPr>
              <w:t xml:space="preserve">AKME </w:t>
            </w:r>
            <w:proofErr w:type="spellStart"/>
            <w:r w:rsidRPr="001D6B45">
              <w:rPr>
                <w:b/>
                <w:sz w:val="22"/>
                <w:szCs w:val="22"/>
              </w:rPr>
              <w:t>Pałejko</w:t>
            </w:r>
            <w:proofErr w:type="spellEnd"/>
            <w:r w:rsidRPr="001D6B45">
              <w:rPr>
                <w:b/>
                <w:sz w:val="22"/>
                <w:szCs w:val="22"/>
              </w:rPr>
              <w:t xml:space="preserve"> Spółka jawna</w:t>
            </w:r>
          </w:p>
          <w:p w14:paraId="16C5968B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 xml:space="preserve">ul. Poloneza 89B </w:t>
            </w:r>
          </w:p>
          <w:p w14:paraId="352D2059" w14:textId="77777777" w:rsidR="00B02A45" w:rsidRPr="001D6B45" w:rsidRDefault="00B02A45" w:rsidP="00F076E0">
            <w:pPr>
              <w:jc w:val="both"/>
              <w:rPr>
                <w:bCs/>
                <w:sz w:val="22"/>
                <w:szCs w:val="22"/>
              </w:rPr>
            </w:pPr>
            <w:r w:rsidRPr="001D6B45">
              <w:rPr>
                <w:bCs/>
                <w:sz w:val="22"/>
                <w:szCs w:val="22"/>
              </w:rPr>
              <w:t>02-826 Warszawa</w:t>
            </w:r>
          </w:p>
          <w:p w14:paraId="1F3EC59C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>na:</w:t>
            </w:r>
          </w:p>
          <w:p w14:paraId="462FABE4" w14:textId="77777777" w:rsidR="00B02A45" w:rsidRPr="001D6B45" w:rsidRDefault="00B02A45" w:rsidP="00F076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D6B45">
              <w:rPr>
                <w:sz w:val="22"/>
                <w:szCs w:val="22"/>
              </w:rPr>
              <w:t xml:space="preserve">Pakiet 41 - Zestaw do bezpiecznej punkcji opłucnej z igłą </w:t>
            </w:r>
            <w:proofErr w:type="spellStart"/>
            <w:r w:rsidRPr="001D6B45">
              <w:rPr>
                <w:sz w:val="22"/>
                <w:szCs w:val="22"/>
              </w:rPr>
              <w:t>Veressa</w:t>
            </w:r>
            <w:proofErr w:type="spellEnd"/>
            <w:r w:rsidRPr="001D6B45">
              <w:rPr>
                <w:sz w:val="22"/>
                <w:szCs w:val="22"/>
              </w:rPr>
              <w:t xml:space="preserve"> z cewnikiem </w:t>
            </w:r>
            <w:proofErr w:type="spellStart"/>
            <w:r w:rsidRPr="001D6B45">
              <w:rPr>
                <w:sz w:val="22"/>
                <w:szCs w:val="22"/>
              </w:rPr>
              <w:t>Pigtail</w:t>
            </w:r>
            <w:proofErr w:type="spellEnd"/>
            <w:r w:rsidRPr="001D6B45">
              <w:rPr>
                <w:sz w:val="22"/>
                <w:szCs w:val="22"/>
              </w:rPr>
              <w:t xml:space="preserve"> </w:t>
            </w:r>
          </w:p>
          <w:p w14:paraId="2DE228D7" w14:textId="77777777" w:rsidR="00B02A45" w:rsidRPr="001D6B45" w:rsidRDefault="00B02A45" w:rsidP="00F076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6B45">
              <w:rPr>
                <w:color w:val="000000"/>
                <w:sz w:val="22"/>
                <w:szCs w:val="22"/>
              </w:rPr>
              <w:t>Uzasadnienie wyboru:</w:t>
            </w:r>
          </w:p>
          <w:p w14:paraId="58457FDE" w14:textId="77777777" w:rsidR="00B02A45" w:rsidRPr="001D6B45" w:rsidRDefault="00B02A45" w:rsidP="00F076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1D6B45">
              <w:rPr>
                <w:sz w:val="22"/>
                <w:szCs w:val="22"/>
              </w:rPr>
              <w:t>ajkorzystniejsza oferta spełniająca wym</w:t>
            </w:r>
            <w:r>
              <w:rPr>
                <w:sz w:val="22"/>
                <w:szCs w:val="22"/>
              </w:rPr>
              <w:t>agania</w:t>
            </w:r>
            <w:r w:rsidRPr="001D6B45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363C963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1842"/>
        <w:gridCol w:w="1134"/>
      </w:tblGrid>
      <w:tr w:rsidR="00211A34" w:rsidRPr="00834EF4" w14:paraId="402A3645" w14:textId="77777777" w:rsidTr="00B02A45">
        <w:tc>
          <w:tcPr>
            <w:tcW w:w="2169" w:type="dxa"/>
            <w:shd w:val="clear" w:color="auto" w:fill="F3F3F3"/>
          </w:tcPr>
          <w:p w14:paraId="4D5BF1D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shd w:val="clear" w:color="auto" w:fill="F3F3F3"/>
          </w:tcPr>
          <w:p w14:paraId="5B594C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0BCB2A7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0C29F1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900AD" w:rsidRPr="00834EF4" w14:paraId="0F520250" w14:textId="77777777" w:rsidTr="00B02A45">
        <w:tc>
          <w:tcPr>
            <w:tcW w:w="2169" w:type="dxa"/>
            <w:shd w:val="clear" w:color="auto" w:fill="auto"/>
          </w:tcPr>
          <w:p w14:paraId="2E70D188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1 - Sonda </w:t>
            </w:r>
            <w:proofErr w:type="spellStart"/>
            <w:r w:rsidRPr="00D900AD">
              <w:rPr>
                <w:sz w:val="20"/>
                <w:szCs w:val="20"/>
              </w:rPr>
              <w:t>Bakri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3923076D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NTM-MED S.C.</w:t>
            </w:r>
          </w:p>
          <w:p w14:paraId="0FE0C335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Wyszyńskiego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154 B/1</w:t>
            </w:r>
          </w:p>
          <w:p w14:paraId="3CAD7D3B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66-400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Gorzów Wielkopolski</w:t>
            </w:r>
          </w:p>
        </w:tc>
        <w:tc>
          <w:tcPr>
            <w:tcW w:w="1842" w:type="dxa"/>
            <w:shd w:val="clear" w:color="auto" w:fill="auto"/>
          </w:tcPr>
          <w:p w14:paraId="66AA0404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690783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20487FA9" w14:textId="77777777" w:rsidTr="00B02A45">
        <w:tc>
          <w:tcPr>
            <w:tcW w:w="2169" w:type="dxa"/>
            <w:shd w:val="clear" w:color="auto" w:fill="auto"/>
          </w:tcPr>
          <w:p w14:paraId="582F62BF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1 - Sonda </w:t>
            </w:r>
            <w:proofErr w:type="spellStart"/>
            <w:r w:rsidRPr="00D900AD">
              <w:rPr>
                <w:sz w:val="20"/>
                <w:szCs w:val="20"/>
              </w:rPr>
              <w:t>Bakri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2CEC0F42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Polska Sp. z o.o. S.K.A.</w:t>
            </w:r>
          </w:p>
          <w:p w14:paraId="7712109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69/71</w:t>
            </w:r>
          </w:p>
          <w:p w14:paraId="0B138B36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14:paraId="07D050FD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- 407.10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FC07E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407,10</w:t>
            </w:r>
          </w:p>
        </w:tc>
      </w:tr>
      <w:tr w:rsidR="00D900AD" w:rsidRPr="00834EF4" w14:paraId="26D63E22" w14:textId="77777777" w:rsidTr="00B02A45">
        <w:tc>
          <w:tcPr>
            <w:tcW w:w="2169" w:type="dxa"/>
            <w:shd w:val="clear" w:color="auto" w:fill="auto"/>
          </w:tcPr>
          <w:p w14:paraId="185640B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3 - Dren typu </w:t>
            </w:r>
            <w:proofErr w:type="spellStart"/>
            <w:r w:rsidRPr="00D900AD">
              <w:rPr>
                <w:sz w:val="20"/>
                <w:szCs w:val="20"/>
              </w:rPr>
              <w:t>Petzer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3FFDDA3D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08AA389F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054AD2CE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2285CE4D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832EC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28CE471E" w14:textId="77777777" w:rsidTr="00B02A45">
        <w:tc>
          <w:tcPr>
            <w:tcW w:w="2169" w:type="dxa"/>
            <w:shd w:val="clear" w:color="auto" w:fill="auto"/>
          </w:tcPr>
          <w:p w14:paraId="041A7340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4 - Zestaw do przetaczania przez pompy </w:t>
            </w:r>
            <w:proofErr w:type="spellStart"/>
            <w:r w:rsidRPr="00D900AD">
              <w:rPr>
                <w:sz w:val="20"/>
                <w:szCs w:val="20"/>
              </w:rPr>
              <w:t>Infusomat</w:t>
            </w:r>
            <w:proofErr w:type="spellEnd"/>
            <w:r w:rsidRPr="00D900AD">
              <w:rPr>
                <w:sz w:val="20"/>
                <w:szCs w:val="20"/>
              </w:rPr>
              <w:t xml:space="preserve"> </w:t>
            </w:r>
            <w:proofErr w:type="spellStart"/>
            <w:r w:rsidRPr="00D900AD">
              <w:rPr>
                <w:sz w:val="20"/>
                <w:szCs w:val="20"/>
              </w:rPr>
              <w:t>space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05C42104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503343DC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117</w:t>
            </w:r>
          </w:p>
          <w:p w14:paraId="59BF2B9B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15F8CD9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43CD4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0A2631ED" w14:textId="77777777" w:rsidTr="00B02A45">
        <w:tc>
          <w:tcPr>
            <w:tcW w:w="2169" w:type="dxa"/>
            <w:shd w:val="clear" w:color="auto" w:fill="auto"/>
          </w:tcPr>
          <w:p w14:paraId="0C8B02E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5 - Worki do drenażu typu Bile-</w:t>
            </w:r>
            <w:proofErr w:type="spellStart"/>
            <w:r w:rsidRPr="00D900AD">
              <w:rPr>
                <w:sz w:val="20"/>
                <w:szCs w:val="20"/>
              </w:rPr>
              <w:t>Bag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4BFBD3FA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16FFF929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75065D7A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103D0B6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A5E09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42D088A8" w14:textId="77777777" w:rsidTr="00B02A45">
        <w:tc>
          <w:tcPr>
            <w:tcW w:w="2169" w:type="dxa"/>
            <w:shd w:val="clear" w:color="auto" w:fill="auto"/>
          </w:tcPr>
          <w:p w14:paraId="7655FC7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6 - Maska z rezerwuarem tlenowym</w:t>
            </w:r>
          </w:p>
        </w:tc>
        <w:tc>
          <w:tcPr>
            <w:tcW w:w="3927" w:type="dxa"/>
            <w:shd w:val="clear" w:color="auto" w:fill="auto"/>
          </w:tcPr>
          <w:p w14:paraId="5BC3DB0A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Chodacki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>, A. Misztal "MEDICA" Sp. j.</w:t>
            </w:r>
          </w:p>
          <w:p w14:paraId="03B6FF41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4A</w:t>
            </w:r>
          </w:p>
          <w:p w14:paraId="1E6B1451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Lubin</w:t>
            </w:r>
          </w:p>
        </w:tc>
        <w:tc>
          <w:tcPr>
            <w:tcW w:w="1842" w:type="dxa"/>
            <w:shd w:val="clear" w:color="auto" w:fill="auto"/>
          </w:tcPr>
          <w:p w14:paraId="0CF727A5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B88B9C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7C15AE51" w14:textId="77777777" w:rsidTr="00B02A45">
        <w:tc>
          <w:tcPr>
            <w:tcW w:w="2169" w:type="dxa"/>
            <w:shd w:val="clear" w:color="auto" w:fill="auto"/>
          </w:tcPr>
          <w:p w14:paraId="55177C95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6 - Maska z rezerwuarem tlenowym</w:t>
            </w:r>
          </w:p>
        </w:tc>
        <w:tc>
          <w:tcPr>
            <w:tcW w:w="3927" w:type="dxa"/>
            <w:shd w:val="clear" w:color="auto" w:fill="auto"/>
          </w:tcPr>
          <w:p w14:paraId="0113467C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5B83BB2B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67B03C55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6F077AC4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- 346.65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FDB501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346,65</w:t>
            </w:r>
          </w:p>
        </w:tc>
      </w:tr>
      <w:tr w:rsidR="00D900AD" w:rsidRPr="00834EF4" w14:paraId="604F0057" w14:textId="77777777" w:rsidTr="00B02A45">
        <w:tc>
          <w:tcPr>
            <w:tcW w:w="2169" w:type="dxa"/>
            <w:shd w:val="clear" w:color="auto" w:fill="auto"/>
          </w:tcPr>
          <w:p w14:paraId="66CD5A27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6 - Maska z rezerwuarem tlenowym</w:t>
            </w:r>
          </w:p>
        </w:tc>
        <w:tc>
          <w:tcPr>
            <w:tcW w:w="3927" w:type="dxa"/>
            <w:shd w:val="clear" w:color="auto" w:fill="auto"/>
          </w:tcPr>
          <w:p w14:paraId="6F086667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04D6E43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ul. </w:t>
            </w:r>
            <w:proofErr w:type="spellStart"/>
            <w:r w:rsidRPr="00D900AD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58</w:t>
            </w:r>
          </w:p>
          <w:p w14:paraId="258BC919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Białystok</w:t>
            </w:r>
          </w:p>
        </w:tc>
        <w:tc>
          <w:tcPr>
            <w:tcW w:w="1842" w:type="dxa"/>
            <w:shd w:val="clear" w:color="auto" w:fill="auto"/>
          </w:tcPr>
          <w:p w14:paraId="7EAE85DE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- 336.80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5281EC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336,80</w:t>
            </w:r>
          </w:p>
        </w:tc>
      </w:tr>
      <w:tr w:rsidR="00D900AD" w:rsidRPr="00834EF4" w14:paraId="51BDD93A" w14:textId="77777777" w:rsidTr="00B02A45">
        <w:tc>
          <w:tcPr>
            <w:tcW w:w="2169" w:type="dxa"/>
            <w:shd w:val="clear" w:color="auto" w:fill="auto"/>
          </w:tcPr>
          <w:p w14:paraId="51CCFFFE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6 - Maska z rezerwuarem tlenowym</w:t>
            </w:r>
          </w:p>
        </w:tc>
        <w:tc>
          <w:tcPr>
            <w:tcW w:w="3927" w:type="dxa"/>
            <w:shd w:val="clear" w:color="auto" w:fill="auto"/>
          </w:tcPr>
          <w:p w14:paraId="40858CD0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E77E3B9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8</w:t>
            </w:r>
          </w:p>
          <w:p w14:paraId="38681A15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Bydgoszcz</w:t>
            </w:r>
          </w:p>
        </w:tc>
        <w:tc>
          <w:tcPr>
            <w:tcW w:w="1842" w:type="dxa"/>
            <w:shd w:val="clear" w:color="auto" w:fill="auto"/>
          </w:tcPr>
          <w:p w14:paraId="0CBD645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- 326.65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FD0E5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326,65</w:t>
            </w:r>
          </w:p>
        </w:tc>
      </w:tr>
      <w:tr w:rsidR="00D900AD" w:rsidRPr="00834EF4" w14:paraId="10E53513" w14:textId="77777777" w:rsidTr="00B02A45">
        <w:tc>
          <w:tcPr>
            <w:tcW w:w="2169" w:type="dxa"/>
            <w:shd w:val="clear" w:color="auto" w:fill="auto"/>
          </w:tcPr>
          <w:p w14:paraId="7B435F75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7 - Zestaw do nebulizacji</w:t>
            </w:r>
          </w:p>
        </w:tc>
        <w:tc>
          <w:tcPr>
            <w:tcW w:w="3927" w:type="dxa"/>
            <w:shd w:val="clear" w:color="auto" w:fill="auto"/>
          </w:tcPr>
          <w:p w14:paraId="62B20017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BA647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ul. </w:t>
            </w:r>
            <w:proofErr w:type="spellStart"/>
            <w:r w:rsidRPr="00D900AD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58</w:t>
            </w:r>
          </w:p>
          <w:p w14:paraId="46AD41EF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Białystok</w:t>
            </w:r>
          </w:p>
        </w:tc>
        <w:tc>
          <w:tcPr>
            <w:tcW w:w="1842" w:type="dxa"/>
            <w:shd w:val="clear" w:color="auto" w:fill="auto"/>
          </w:tcPr>
          <w:p w14:paraId="7FC74EB4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34A47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2BC5A136" w14:textId="77777777" w:rsidTr="00B02A45">
        <w:tc>
          <w:tcPr>
            <w:tcW w:w="2169" w:type="dxa"/>
            <w:shd w:val="clear" w:color="auto" w:fill="auto"/>
          </w:tcPr>
          <w:p w14:paraId="4431E4F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8 - Cewniki do karmienia noworodków</w:t>
            </w:r>
          </w:p>
        </w:tc>
        <w:tc>
          <w:tcPr>
            <w:tcW w:w="3927" w:type="dxa"/>
            <w:shd w:val="clear" w:color="auto" w:fill="auto"/>
          </w:tcPr>
          <w:p w14:paraId="492A4B2C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692B697" w14:textId="1642EC84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46/48/35</w:t>
            </w:r>
          </w:p>
          <w:p w14:paraId="7573B65D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7328033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F8747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0,00</w:t>
            </w:r>
          </w:p>
        </w:tc>
      </w:tr>
      <w:tr w:rsidR="00D900AD" w:rsidRPr="00834EF4" w14:paraId="43AA595D" w14:textId="77777777" w:rsidTr="00B02A45">
        <w:tc>
          <w:tcPr>
            <w:tcW w:w="2169" w:type="dxa"/>
            <w:shd w:val="clear" w:color="auto" w:fill="auto"/>
          </w:tcPr>
          <w:p w14:paraId="57C6561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8 - Cewniki do karmienia noworodków</w:t>
            </w:r>
          </w:p>
        </w:tc>
        <w:tc>
          <w:tcPr>
            <w:tcW w:w="3927" w:type="dxa"/>
            <w:shd w:val="clear" w:color="auto" w:fill="auto"/>
          </w:tcPr>
          <w:p w14:paraId="6EE21A34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73143945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69E5F9FC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36B4245F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41299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1327A07C" w14:textId="77777777" w:rsidTr="00B02A45">
        <w:tc>
          <w:tcPr>
            <w:tcW w:w="2169" w:type="dxa"/>
            <w:shd w:val="clear" w:color="auto" w:fill="auto"/>
          </w:tcPr>
          <w:p w14:paraId="7933203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9 - Strzykawki i koreczki do </w:t>
            </w:r>
            <w:proofErr w:type="spellStart"/>
            <w:r w:rsidRPr="00D900AD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39670F15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SKAMEX Sp. z o.o.</w:t>
            </w:r>
          </w:p>
          <w:p w14:paraId="41BA6847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38/52</w:t>
            </w:r>
          </w:p>
          <w:p w14:paraId="273F48DB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14:paraId="41DAC3F6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- 233.00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C9C5F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233,00</w:t>
            </w:r>
          </w:p>
        </w:tc>
      </w:tr>
      <w:tr w:rsidR="00D900AD" w:rsidRPr="00834EF4" w14:paraId="33C1F4BD" w14:textId="77777777" w:rsidTr="00B02A45">
        <w:tc>
          <w:tcPr>
            <w:tcW w:w="2169" w:type="dxa"/>
            <w:shd w:val="clear" w:color="auto" w:fill="auto"/>
          </w:tcPr>
          <w:p w14:paraId="724482D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9 - Strzykawki i koreczki do </w:t>
            </w:r>
            <w:proofErr w:type="spellStart"/>
            <w:r w:rsidRPr="00D900AD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495BAC76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5CF3F7F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167CBB6A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4A2E8E93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078A9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01E630F0" w14:textId="77777777" w:rsidTr="00B02A45">
        <w:tc>
          <w:tcPr>
            <w:tcW w:w="2169" w:type="dxa"/>
            <w:shd w:val="clear" w:color="auto" w:fill="auto"/>
          </w:tcPr>
          <w:p w14:paraId="32D6CE8D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9 - Strzykawki i koreczki do </w:t>
            </w:r>
            <w:proofErr w:type="spellStart"/>
            <w:r w:rsidRPr="00D900AD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75BED388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34C6003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117</w:t>
            </w:r>
          </w:p>
          <w:p w14:paraId="2B0328E8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3345077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- 127.85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C99D3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127,85</w:t>
            </w:r>
          </w:p>
        </w:tc>
      </w:tr>
      <w:tr w:rsidR="00D900AD" w:rsidRPr="00834EF4" w14:paraId="19BF193A" w14:textId="77777777" w:rsidTr="00B02A45">
        <w:tc>
          <w:tcPr>
            <w:tcW w:w="2169" w:type="dxa"/>
            <w:shd w:val="clear" w:color="auto" w:fill="auto"/>
          </w:tcPr>
          <w:p w14:paraId="76F00F45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10 - Igła z otworem bocznym do sporządzania mieszanin do żywienia pozajelitowego</w:t>
            </w:r>
          </w:p>
        </w:tc>
        <w:tc>
          <w:tcPr>
            <w:tcW w:w="3927" w:type="dxa"/>
            <w:shd w:val="clear" w:color="auto" w:fill="auto"/>
          </w:tcPr>
          <w:p w14:paraId="7286D116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910360C" w14:textId="20783E66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46/48/35</w:t>
            </w:r>
          </w:p>
          <w:p w14:paraId="3DF64A58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2C8EDF99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24AAF5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475D0269" w14:textId="77777777" w:rsidTr="00B02A45">
        <w:tc>
          <w:tcPr>
            <w:tcW w:w="2169" w:type="dxa"/>
            <w:shd w:val="clear" w:color="auto" w:fill="auto"/>
          </w:tcPr>
          <w:p w14:paraId="53377D98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10 - Igła z otworem bocznym do sporządzania mieszanin do żywienia pozajelitowego</w:t>
            </w:r>
          </w:p>
        </w:tc>
        <w:tc>
          <w:tcPr>
            <w:tcW w:w="3927" w:type="dxa"/>
            <w:shd w:val="clear" w:color="auto" w:fill="auto"/>
          </w:tcPr>
          <w:p w14:paraId="12DA08EB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Chodacki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>, A. Misztal "MEDICA" Sp. j.</w:t>
            </w:r>
          </w:p>
          <w:p w14:paraId="5194DD1C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4A</w:t>
            </w:r>
          </w:p>
          <w:p w14:paraId="56F36EC9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Lubin</w:t>
            </w:r>
          </w:p>
        </w:tc>
        <w:tc>
          <w:tcPr>
            <w:tcW w:w="1842" w:type="dxa"/>
            <w:shd w:val="clear" w:color="auto" w:fill="auto"/>
          </w:tcPr>
          <w:p w14:paraId="53EDF946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- 450.00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0CD9D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450,00</w:t>
            </w:r>
          </w:p>
        </w:tc>
      </w:tr>
      <w:tr w:rsidR="00D900AD" w:rsidRPr="00834EF4" w14:paraId="4BED7C0D" w14:textId="77777777" w:rsidTr="00B02A45">
        <w:tc>
          <w:tcPr>
            <w:tcW w:w="2169" w:type="dxa"/>
            <w:shd w:val="clear" w:color="auto" w:fill="auto"/>
          </w:tcPr>
          <w:p w14:paraId="56325215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11 - Sonda </w:t>
            </w:r>
            <w:proofErr w:type="spellStart"/>
            <w:r w:rsidRPr="00D900AD">
              <w:rPr>
                <w:sz w:val="20"/>
                <w:szCs w:val="20"/>
              </w:rPr>
              <w:t>Sengstakena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6383C499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5119FAAC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6CB27132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14AD8DC4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462C1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56FBA696" w14:textId="77777777" w:rsidTr="00B02A45">
        <w:tc>
          <w:tcPr>
            <w:tcW w:w="2169" w:type="dxa"/>
            <w:shd w:val="clear" w:color="auto" w:fill="auto"/>
          </w:tcPr>
          <w:p w14:paraId="70BCD4D0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12 - Igła do nakłucia kręgosłupa i nakłuć diagnostycznych</w:t>
            </w:r>
          </w:p>
        </w:tc>
        <w:tc>
          <w:tcPr>
            <w:tcW w:w="3927" w:type="dxa"/>
            <w:shd w:val="clear" w:color="auto" w:fill="auto"/>
          </w:tcPr>
          <w:p w14:paraId="173D2474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FAC376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ul. </w:t>
            </w:r>
            <w:proofErr w:type="spellStart"/>
            <w:r w:rsidRPr="00D900AD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24/1</w:t>
            </w:r>
          </w:p>
          <w:p w14:paraId="2CD64C47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438FBD0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- 236.65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212100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236,65</w:t>
            </w:r>
          </w:p>
        </w:tc>
      </w:tr>
      <w:tr w:rsidR="00D900AD" w:rsidRPr="00834EF4" w14:paraId="3AF62391" w14:textId="77777777" w:rsidTr="00B02A45">
        <w:tc>
          <w:tcPr>
            <w:tcW w:w="2169" w:type="dxa"/>
            <w:shd w:val="clear" w:color="auto" w:fill="auto"/>
          </w:tcPr>
          <w:p w14:paraId="0F329B11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12 - Igła do nakłucia kręgosłupa i nakłuć diagnostycznych</w:t>
            </w:r>
          </w:p>
        </w:tc>
        <w:tc>
          <w:tcPr>
            <w:tcW w:w="3927" w:type="dxa"/>
            <w:shd w:val="clear" w:color="auto" w:fill="auto"/>
          </w:tcPr>
          <w:p w14:paraId="23739519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242BA33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39216B98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52296E4D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94FC6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20D65733" w14:textId="77777777" w:rsidTr="00B02A45">
        <w:tc>
          <w:tcPr>
            <w:tcW w:w="2169" w:type="dxa"/>
            <w:shd w:val="clear" w:color="auto" w:fill="auto"/>
          </w:tcPr>
          <w:p w14:paraId="0FBF33D7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12 - Igła do nakłucia kręgosłupa i nakłuć diagnostycznych</w:t>
            </w:r>
          </w:p>
        </w:tc>
        <w:tc>
          <w:tcPr>
            <w:tcW w:w="3927" w:type="dxa"/>
            <w:shd w:val="clear" w:color="auto" w:fill="auto"/>
          </w:tcPr>
          <w:p w14:paraId="3534817E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3A589611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117</w:t>
            </w:r>
          </w:p>
          <w:p w14:paraId="7381D51A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56D938D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- 151.70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737D8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151,70</w:t>
            </w:r>
          </w:p>
        </w:tc>
      </w:tr>
      <w:tr w:rsidR="00D900AD" w:rsidRPr="00834EF4" w14:paraId="42BC05C8" w14:textId="77777777" w:rsidTr="00B02A45">
        <w:tc>
          <w:tcPr>
            <w:tcW w:w="2169" w:type="dxa"/>
            <w:shd w:val="clear" w:color="auto" w:fill="auto"/>
          </w:tcPr>
          <w:p w14:paraId="59DC116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14 - Igła Hubera</w:t>
            </w:r>
          </w:p>
        </w:tc>
        <w:tc>
          <w:tcPr>
            <w:tcW w:w="3927" w:type="dxa"/>
            <w:shd w:val="clear" w:color="auto" w:fill="auto"/>
          </w:tcPr>
          <w:p w14:paraId="6A954A87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Optimed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Pro-Office A. P. Szewczyk Sp. Jawna</w:t>
            </w:r>
          </w:p>
          <w:p w14:paraId="7C590544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5</w:t>
            </w:r>
          </w:p>
          <w:p w14:paraId="7E2BF4F0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32-086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D900AD">
              <w:rPr>
                <w:sz w:val="20"/>
                <w:szCs w:val="20"/>
              </w:rPr>
              <w:t>Węgrzce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14:paraId="7760A979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284C3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09B61059" w14:textId="77777777" w:rsidTr="00B02A45">
        <w:tc>
          <w:tcPr>
            <w:tcW w:w="2169" w:type="dxa"/>
            <w:shd w:val="clear" w:color="auto" w:fill="auto"/>
          </w:tcPr>
          <w:p w14:paraId="4236946F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15 - Zgłębniki do żywienia dojelitowego</w:t>
            </w:r>
          </w:p>
        </w:tc>
        <w:tc>
          <w:tcPr>
            <w:tcW w:w="3927" w:type="dxa"/>
            <w:shd w:val="clear" w:color="auto" w:fill="auto"/>
          </w:tcPr>
          <w:p w14:paraId="42E94ACE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AE78A92" w14:textId="3FFE9C9B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46/48/35</w:t>
            </w:r>
          </w:p>
          <w:p w14:paraId="6FBBAC52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0DCEC937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A0D89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76B2F5BC" w14:textId="77777777" w:rsidTr="00B02A45">
        <w:tc>
          <w:tcPr>
            <w:tcW w:w="2169" w:type="dxa"/>
            <w:shd w:val="clear" w:color="auto" w:fill="auto"/>
          </w:tcPr>
          <w:p w14:paraId="289DD610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16 - Kaniule</w:t>
            </w:r>
          </w:p>
        </w:tc>
        <w:tc>
          <w:tcPr>
            <w:tcW w:w="3927" w:type="dxa"/>
            <w:shd w:val="clear" w:color="auto" w:fill="auto"/>
          </w:tcPr>
          <w:p w14:paraId="4A29F256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642B4DE" w14:textId="1D465C24" w:rsidR="00D900AD" w:rsidRPr="00211A34" w:rsidRDefault="00B02A45" w:rsidP="00F076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900AD" w:rsidRPr="00D900AD">
              <w:rPr>
                <w:sz w:val="20"/>
                <w:szCs w:val="20"/>
              </w:rPr>
              <w:t>Tysiąclecia</w:t>
            </w:r>
            <w:r w:rsidR="00D900AD" w:rsidRPr="00211A34">
              <w:rPr>
                <w:sz w:val="20"/>
                <w:szCs w:val="20"/>
              </w:rPr>
              <w:t xml:space="preserve"> </w:t>
            </w:r>
            <w:r w:rsidR="00D900AD" w:rsidRPr="00D900AD">
              <w:rPr>
                <w:sz w:val="20"/>
                <w:szCs w:val="20"/>
              </w:rPr>
              <w:t>14</w:t>
            </w:r>
          </w:p>
          <w:p w14:paraId="08218A82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</w:tcPr>
          <w:p w14:paraId="09CB593F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B8C51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49B93093" w14:textId="77777777" w:rsidTr="00B02A45">
        <w:tc>
          <w:tcPr>
            <w:tcW w:w="2169" w:type="dxa"/>
            <w:shd w:val="clear" w:color="auto" w:fill="auto"/>
          </w:tcPr>
          <w:p w14:paraId="4A8A263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16 - Kaniule</w:t>
            </w:r>
          </w:p>
        </w:tc>
        <w:tc>
          <w:tcPr>
            <w:tcW w:w="3927" w:type="dxa"/>
            <w:shd w:val="clear" w:color="auto" w:fill="auto"/>
          </w:tcPr>
          <w:p w14:paraId="30E985DE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P.H.U. ANMAR Sp. z o.o. Sp. k</w:t>
            </w:r>
          </w:p>
          <w:p w14:paraId="09C166B9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22</w:t>
            </w:r>
          </w:p>
          <w:p w14:paraId="5B8E8F36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Tychy</w:t>
            </w:r>
          </w:p>
        </w:tc>
        <w:tc>
          <w:tcPr>
            <w:tcW w:w="1842" w:type="dxa"/>
            <w:shd w:val="clear" w:color="auto" w:fill="auto"/>
          </w:tcPr>
          <w:p w14:paraId="0718F9D1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- 450.70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346951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450,70</w:t>
            </w:r>
          </w:p>
        </w:tc>
      </w:tr>
      <w:tr w:rsidR="00D900AD" w:rsidRPr="00834EF4" w14:paraId="0E64FD4D" w14:textId="77777777" w:rsidTr="00B02A45">
        <w:tc>
          <w:tcPr>
            <w:tcW w:w="2169" w:type="dxa"/>
            <w:shd w:val="clear" w:color="auto" w:fill="auto"/>
          </w:tcPr>
          <w:p w14:paraId="608963A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17 - Zestaw infuzyjny do leków cytostatycznych</w:t>
            </w:r>
          </w:p>
        </w:tc>
        <w:tc>
          <w:tcPr>
            <w:tcW w:w="3927" w:type="dxa"/>
            <w:shd w:val="clear" w:color="auto" w:fill="auto"/>
          </w:tcPr>
          <w:p w14:paraId="11C1A962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P.H.U. ANMAR Sp. z o.o. Sp. k</w:t>
            </w:r>
          </w:p>
          <w:p w14:paraId="4D8BDDA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22</w:t>
            </w:r>
          </w:p>
          <w:p w14:paraId="09C353B2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Tychy</w:t>
            </w:r>
          </w:p>
        </w:tc>
        <w:tc>
          <w:tcPr>
            <w:tcW w:w="1842" w:type="dxa"/>
            <w:shd w:val="clear" w:color="auto" w:fill="auto"/>
          </w:tcPr>
          <w:p w14:paraId="256E8917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8DFE64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673275B0" w14:textId="77777777" w:rsidTr="00B02A45">
        <w:tc>
          <w:tcPr>
            <w:tcW w:w="2169" w:type="dxa"/>
            <w:shd w:val="clear" w:color="auto" w:fill="auto"/>
          </w:tcPr>
          <w:p w14:paraId="53562493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18 - Jednorazowy sprzęt medyczny do przygotowania </w:t>
            </w:r>
            <w:proofErr w:type="spellStart"/>
            <w:r w:rsidRPr="00D900AD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2AC5FEAF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P.H.U. ANMAR Sp. z o.o. Sp. k</w:t>
            </w:r>
          </w:p>
          <w:p w14:paraId="08C84CE7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22</w:t>
            </w:r>
          </w:p>
          <w:p w14:paraId="073AFEC8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Tychy</w:t>
            </w:r>
          </w:p>
        </w:tc>
        <w:tc>
          <w:tcPr>
            <w:tcW w:w="1842" w:type="dxa"/>
            <w:shd w:val="clear" w:color="auto" w:fill="auto"/>
          </w:tcPr>
          <w:p w14:paraId="7D4CEF5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778D0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3BB5DE9C" w14:textId="77777777" w:rsidTr="00B02A45">
        <w:tc>
          <w:tcPr>
            <w:tcW w:w="2169" w:type="dxa"/>
            <w:shd w:val="clear" w:color="auto" w:fill="auto"/>
          </w:tcPr>
          <w:p w14:paraId="15D9CEA3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19 - Zestaw automatyczny </w:t>
            </w:r>
            <w:proofErr w:type="spellStart"/>
            <w:r w:rsidRPr="00D900AD">
              <w:rPr>
                <w:sz w:val="20"/>
                <w:szCs w:val="20"/>
              </w:rPr>
              <w:t>wstrzykiwacza</w:t>
            </w:r>
            <w:proofErr w:type="spellEnd"/>
            <w:r w:rsidRPr="00D900AD">
              <w:rPr>
                <w:sz w:val="20"/>
                <w:szCs w:val="20"/>
              </w:rPr>
              <w:t xml:space="preserve"> kontrastu</w:t>
            </w:r>
          </w:p>
        </w:tc>
        <w:tc>
          <w:tcPr>
            <w:tcW w:w="3927" w:type="dxa"/>
            <w:shd w:val="clear" w:color="auto" w:fill="auto"/>
          </w:tcPr>
          <w:p w14:paraId="5FD8F3B1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NTM-MED S.C.</w:t>
            </w:r>
          </w:p>
          <w:p w14:paraId="2109BB26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Wyszyńskiego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154 B/1</w:t>
            </w:r>
          </w:p>
          <w:p w14:paraId="0D5D5F39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66-400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Gorzów Wielkopolski</w:t>
            </w:r>
          </w:p>
        </w:tc>
        <w:tc>
          <w:tcPr>
            <w:tcW w:w="1842" w:type="dxa"/>
            <w:shd w:val="clear" w:color="auto" w:fill="auto"/>
          </w:tcPr>
          <w:p w14:paraId="521ACCF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- 483.95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54571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483,95</w:t>
            </w:r>
          </w:p>
        </w:tc>
      </w:tr>
      <w:tr w:rsidR="00D900AD" w:rsidRPr="00834EF4" w14:paraId="4CF3F744" w14:textId="77777777" w:rsidTr="00B02A45">
        <w:tc>
          <w:tcPr>
            <w:tcW w:w="2169" w:type="dxa"/>
            <w:shd w:val="clear" w:color="auto" w:fill="auto"/>
          </w:tcPr>
          <w:p w14:paraId="4B29E95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19 - Zestaw automatyczny </w:t>
            </w:r>
            <w:proofErr w:type="spellStart"/>
            <w:r w:rsidRPr="00D900AD">
              <w:rPr>
                <w:sz w:val="20"/>
                <w:szCs w:val="20"/>
              </w:rPr>
              <w:t>wstrzykiwacza</w:t>
            </w:r>
            <w:proofErr w:type="spellEnd"/>
            <w:r w:rsidRPr="00D900AD">
              <w:rPr>
                <w:sz w:val="20"/>
                <w:szCs w:val="20"/>
              </w:rPr>
              <w:t xml:space="preserve"> kontrastu</w:t>
            </w:r>
          </w:p>
        </w:tc>
        <w:tc>
          <w:tcPr>
            <w:tcW w:w="3927" w:type="dxa"/>
            <w:shd w:val="clear" w:color="auto" w:fill="auto"/>
          </w:tcPr>
          <w:p w14:paraId="21EA0401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Alteris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14:paraId="29A859D4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Ceglana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35</w:t>
            </w:r>
          </w:p>
          <w:p w14:paraId="3A8AEE16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40-514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EDC942F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DD93D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4CC80B4A" w14:textId="77777777" w:rsidTr="00B02A45">
        <w:tc>
          <w:tcPr>
            <w:tcW w:w="2169" w:type="dxa"/>
            <w:shd w:val="clear" w:color="auto" w:fill="auto"/>
          </w:tcPr>
          <w:p w14:paraId="4661BA27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19 - Zestaw automatyczny </w:t>
            </w:r>
            <w:proofErr w:type="spellStart"/>
            <w:r w:rsidRPr="00D900AD">
              <w:rPr>
                <w:sz w:val="20"/>
                <w:szCs w:val="20"/>
              </w:rPr>
              <w:t>wstrzykiwacza</w:t>
            </w:r>
            <w:proofErr w:type="spellEnd"/>
            <w:r w:rsidRPr="00D900AD">
              <w:rPr>
                <w:sz w:val="20"/>
                <w:szCs w:val="20"/>
              </w:rPr>
              <w:t xml:space="preserve"> kontrastu</w:t>
            </w:r>
          </w:p>
        </w:tc>
        <w:tc>
          <w:tcPr>
            <w:tcW w:w="3927" w:type="dxa"/>
            <w:shd w:val="clear" w:color="auto" w:fill="auto"/>
          </w:tcPr>
          <w:p w14:paraId="2E2F4AD4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75666A1" w14:textId="62CDFD99" w:rsidR="00D900AD" w:rsidRPr="00211A34" w:rsidRDefault="00B02A45" w:rsidP="00F076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900AD" w:rsidRPr="00D900AD">
              <w:rPr>
                <w:sz w:val="20"/>
                <w:szCs w:val="20"/>
              </w:rPr>
              <w:t>Pułaskiego</w:t>
            </w:r>
            <w:r w:rsidR="00D900AD" w:rsidRPr="00211A34">
              <w:rPr>
                <w:sz w:val="20"/>
                <w:szCs w:val="20"/>
              </w:rPr>
              <w:t xml:space="preserve"> </w:t>
            </w:r>
            <w:r w:rsidR="00D900AD" w:rsidRPr="00D900AD">
              <w:rPr>
                <w:sz w:val="20"/>
                <w:szCs w:val="20"/>
              </w:rPr>
              <w:t>9</w:t>
            </w:r>
          </w:p>
          <w:p w14:paraId="78AC107E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C01A216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- 268.40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B430FB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268,40</w:t>
            </w:r>
          </w:p>
        </w:tc>
      </w:tr>
      <w:tr w:rsidR="00D900AD" w:rsidRPr="00834EF4" w14:paraId="278A5393" w14:textId="77777777" w:rsidTr="00B02A45">
        <w:tc>
          <w:tcPr>
            <w:tcW w:w="2169" w:type="dxa"/>
            <w:shd w:val="clear" w:color="auto" w:fill="auto"/>
          </w:tcPr>
          <w:p w14:paraId="3165E44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20 - </w:t>
            </w:r>
            <w:proofErr w:type="spellStart"/>
            <w:r w:rsidRPr="00D900AD">
              <w:rPr>
                <w:sz w:val="20"/>
                <w:szCs w:val="20"/>
              </w:rPr>
              <w:t>Papilotomy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2CF291AB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14:paraId="70CB10DB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22</w:t>
            </w:r>
          </w:p>
          <w:p w14:paraId="39528331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2D7FBC5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9A276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3F0A7197" w14:textId="77777777" w:rsidTr="00B02A45">
        <w:tc>
          <w:tcPr>
            <w:tcW w:w="2169" w:type="dxa"/>
            <w:shd w:val="clear" w:color="auto" w:fill="auto"/>
          </w:tcPr>
          <w:p w14:paraId="00B4E58E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20 - </w:t>
            </w:r>
            <w:proofErr w:type="spellStart"/>
            <w:r w:rsidRPr="00D900AD">
              <w:rPr>
                <w:sz w:val="20"/>
                <w:szCs w:val="20"/>
              </w:rPr>
              <w:t>Papilotomy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36D72013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5F6482D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</w:t>
            </w:r>
          </w:p>
          <w:p w14:paraId="043BD266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060343D6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- 324.05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E25BC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324,05</w:t>
            </w:r>
          </w:p>
        </w:tc>
      </w:tr>
      <w:tr w:rsidR="00D900AD" w:rsidRPr="00834EF4" w14:paraId="3A87C3F8" w14:textId="77777777" w:rsidTr="00B02A45">
        <w:tc>
          <w:tcPr>
            <w:tcW w:w="2169" w:type="dxa"/>
            <w:shd w:val="clear" w:color="auto" w:fill="auto"/>
          </w:tcPr>
          <w:p w14:paraId="0EB494F6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21 - System do pobierania i transportu próbek do testów amplifikacji </w:t>
            </w:r>
            <w:r w:rsidRPr="00D900AD">
              <w:rPr>
                <w:sz w:val="20"/>
                <w:szCs w:val="20"/>
              </w:rPr>
              <w:lastRenderedPageBreak/>
              <w:t>kwasów nukleinowych</w:t>
            </w:r>
          </w:p>
        </w:tc>
        <w:tc>
          <w:tcPr>
            <w:tcW w:w="3927" w:type="dxa"/>
            <w:shd w:val="clear" w:color="auto" w:fill="auto"/>
          </w:tcPr>
          <w:p w14:paraId="40C35272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lastRenderedPageBreak/>
              <w:t>GRASO Zenon Sobiecki</w:t>
            </w:r>
          </w:p>
          <w:p w14:paraId="203EB84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Krąg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4A</w:t>
            </w:r>
          </w:p>
          <w:p w14:paraId="213065F8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83-200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Starogard Gdański</w:t>
            </w:r>
          </w:p>
        </w:tc>
        <w:tc>
          <w:tcPr>
            <w:tcW w:w="1842" w:type="dxa"/>
            <w:shd w:val="clear" w:color="auto" w:fill="auto"/>
          </w:tcPr>
          <w:p w14:paraId="58C49D54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48F3D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62A8FB9E" w14:textId="77777777" w:rsidTr="00B02A45">
        <w:tc>
          <w:tcPr>
            <w:tcW w:w="2169" w:type="dxa"/>
            <w:shd w:val="clear" w:color="auto" w:fill="auto"/>
          </w:tcPr>
          <w:p w14:paraId="0575CC67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25 - </w:t>
            </w:r>
            <w:proofErr w:type="spellStart"/>
            <w:r w:rsidRPr="00D900AD">
              <w:rPr>
                <w:sz w:val="20"/>
                <w:szCs w:val="20"/>
              </w:rPr>
              <w:t>Próżnociąg</w:t>
            </w:r>
            <w:proofErr w:type="spellEnd"/>
            <w:r w:rsidRPr="00D900AD">
              <w:rPr>
                <w:sz w:val="20"/>
                <w:szCs w:val="20"/>
              </w:rPr>
              <w:t xml:space="preserve"> położniczy</w:t>
            </w:r>
          </w:p>
        </w:tc>
        <w:tc>
          <w:tcPr>
            <w:tcW w:w="3927" w:type="dxa"/>
            <w:shd w:val="clear" w:color="auto" w:fill="auto"/>
          </w:tcPr>
          <w:p w14:paraId="132F2D97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3F4A6BE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2</w:t>
            </w:r>
          </w:p>
          <w:p w14:paraId="2BAD72EF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Koszalin</w:t>
            </w:r>
          </w:p>
        </w:tc>
        <w:tc>
          <w:tcPr>
            <w:tcW w:w="1842" w:type="dxa"/>
            <w:shd w:val="clear" w:color="auto" w:fill="auto"/>
          </w:tcPr>
          <w:p w14:paraId="381EFF3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2746B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2516559C" w14:textId="77777777" w:rsidTr="00B02A45">
        <w:tc>
          <w:tcPr>
            <w:tcW w:w="2169" w:type="dxa"/>
            <w:shd w:val="clear" w:color="auto" w:fill="auto"/>
          </w:tcPr>
          <w:p w14:paraId="07C9D8EF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26 - Sprzęt anestetyczny</w:t>
            </w:r>
          </w:p>
        </w:tc>
        <w:tc>
          <w:tcPr>
            <w:tcW w:w="3927" w:type="dxa"/>
            <w:shd w:val="clear" w:color="auto" w:fill="auto"/>
          </w:tcPr>
          <w:p w14:paraId="6593F7F4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Pałejko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14:paraId="789C2F24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89B</w:t>
            </w:r>
          </w:p>
          <w:p w14:paraId="1AC980AD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F5A256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A5909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7E802D53" w14:textId="77777777" w:rsidTr="00B02A45">
        <w:tc>
          <w:tcPr>
            <w:tcW w:w="2169" w:type="dxa"/>
            <w:shd w:val="clear" w:color="auto" w:fill="auto"/>
          </w:tcPr>
          <w:p w14:paraId="64DF030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31 - Cewnik PUR CH 14</w:t>
            </w:r>
          </w:p>
        </w:tc>
        <w:tc>
          <w:tcPr>
            <w:tcW w:w="3927" w:type="dxa"/>
            <w:shd w:val="clear" w:color="auto" w:fill="auto"/>
          </w:tcPr>
          <w:p w14:paraId="5A835AF0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900AD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4482A6" w14:textId="1386C68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46/48/35</w:t>
            </w:r>
          </w:p>
          <w:p w14:paraId="6B5515DC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A3486FE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2B91AC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5C140DF5" w14:textId="77777777" w:rsidTr="00B02A45">
        <w:tc>
          <w:tcPr>
            <w:tcW w:w="2169" w:type="dxa"/>
            <w:shd w:val="clear" w:color="auto" w:fill="auto"/>
          </w:tcPr>
          <w:p w14:paraId="1657D20D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35 - Probówki </w:t>
            </w:r>
            <w:proofErr w:type="spellStart"/>
            <w:r w:rsidRPr="00D900AD">
              <w:rPr>
                <w:sz w:val="20"/>
                <w:szCs w:val="20"/>
              </w:rPr>
              <w:t>Falcona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4221EACE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2A39AF83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020F03CB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15113600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15AC5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666A0A5D" w14:textId="77777777" w:rsidTr="00B02A45">
        <w:tc>
          <w:tcPr>
            <w:tcW w:w="2169" w:type="dxa"/>
            <w:shd w:val="clear" w:color="auto" w:fill="auto"/>
          </w:tcPr>
          <w:p w14:paraId="08685A68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>Pakiet 37 - Pojemniki na materiał chirurgiczny</w:t>
            </w:r>
          </w:p>
        </w:tc>
        <w:tc>
          <w:tcPr>
            <w:tcW w:w="3927" w:type="dxa"/>
            <w:shd w:val="clear" w:color="auto" w:fill="auto"/>
          </w:tcPr>
          <w:p w14:paraId="2660F890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712C694D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11</w:t>
            </w:r>
          </w:p>
          <w:p w14:paraId="4FD0A9A1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Niepołomice</w:t>
            </w:r>
          </w:p>
        </w:tc>
        <w:tc>
          <w:tcPr>
            <w:tcW w:w="1842" w:type="dxa"/>
            <w:shd w:val="clear" w:color="auto" w:fill="auto"/>
          </w:tcPr>
          <w:p w14:paraId="13086CA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3D942B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2C3EED51" w14:textId="77777777" w:rsidTr="00B02A45">
        <w:tc>
          <w:tcPr>
            <w:tcW w:w="2169" w:type="dxa"/>
            <w:shd w:val="clear" w:color="auto" w:fill="auto"/>
          </w:tcPr>
          <w:p w14:paraId="0D1C7C56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40 - Zestaw do bezpiecznej punkcji opłucnej z igłą </w:t>
            </w:r>
            <w:proofErr w:type="spellStart"/>
            <w:r w:rsidRPr="00D900AD">
              <w:rPr>
                <w:sz w:val="20"/>
                <w:szCs w:val="20"/>
              </w:rPr>
              <w:t>Veressa</w:t>
            </w:r>
            <w:proofErr w:type="spellEnd"/>
            <w:r w:rsidRPr="00D900AD">
              <w:rPr>
                <w:sz w:val="20"/>
                <w:szCs w:val="20"/>
              </w:rPr>
              <w:t xml:space="preserve">  z cewnikiem prostym</w:t>
            </w:r>
          </w:p>
        </w:tc>
        <w:tc>
          <w:tcPr>
            <w:tcW w:w="3927" w:type="dxa"/>
            <w:shd w:val="clear" w:color="auto" w:fill="auto"/>
          </w:tcPr>
          <w:p w14:paraId="18DAADF6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HAMMERMED Medical Polska Sp. z o.o. S.K.A.</w:t>
            </w:r>
          </w:p>
          <w:p w14:paraId="18506B1F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69/71</w:t>
            </w:r>
          </w:p>
          <w:p w14:paraId="602A32F1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14:paraId="4DF1279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- 383.55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896044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383,55</w:t>
            </w:r>
          </w:p>
        </w:tc>
      </w:tr>
      <w:tr w:rsidR="00D900AD" w:rsidRPr="00834EF4" w14:paraId="473E4DF6" w14:textId="77777777" w:rsidTr="00B02A45">
        <w:tc>
          <w:tcPr>
            <w:tcW w:w="2169" w:type="dxa"/>
            <w:shd w:val="clear" w:color="auto" w:fill="auto"/>
          </w:tcPr>
          <w:p w14:paraId="05230363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40 - Zestaw do bezpiecznej punkcji opłucnej z igłą </w:t>
            </w:r>
            <w:proofErr w:type="spellStart"/>
            <w:r w:rsidRPr="00D900AD">
              <w:rPr>
                <w:sz w:val="20"/>
                <w:szCs w:val="20"/>
              </w:rPr>
              <w:t>Veressa</w:t>
            </w:r>
            <w:proofErr w:type="spellEnd"/>
            <w:r w:rsidRPr="00D900AD">
              <w:rPr>
                <w:sz w:val="20"/>
                <w:szCs w:val="20"/>
              </w:rPr>
              <w:t xml:space="preserve">  z cewnikiem prostym</w:t>
            </w:r>
          </w:p>
        </w:tc>
        <w:tc>
          <w:tcPr>
            <w:tcW w:w="3927" w:type="dxa"/>
            <w:shd w:val="clear" w:color="auto" w:fill="auto"/>
          </w:tcPr>
          <w:p w14:paraId="2B45A0F7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Pałejko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14:paraId="293CFFD2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89B</w:t>
            </w:r>
          </w:p>
          <w:p w14:paraId="242ED7D5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41AD73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FA58A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tr w:rsidR="00D900AD" w:rsidRPr="00834EF4" w14:paraId="09BF36F9" w14:textId="77777777" w:rsidTr="00B02A45">
        <w:tc>
          <w:tcPr>
            <w:tcW w:w="2169" w:type="dxa"/>
            <w:shd w:val="clear" w:color="auto" w:fill="auto"/>
          </w:tcPr>
          <w:p w14:paraId="3C41C45D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40 - Zestaw do bezpiecznej punkcji opłucnej z igłą </w:t>
            </w:r>
            <w:proofErr w:type="spellStart"/>
            <w:r w:rsidRPr="00D900AD">
              <w:rPr>
                <w:sz w:val="20"/>
                <w:szCs w:val="20"/>
              </w:rPr>
              <w:t>Veressa</w:t>
            </w:r>
            <w:proofErr w:type="spellEnd"/>
            <w:r w:rsidRPr="00D900AD">
              <w:rPr>
                <w:sz w:val="20"/>
                <w:szCs w:val="20"/>
              </w:rPr>
              <w:t xml:space="preserve">  z cewnikiem prostym</w:t>
            </w:r>
          </w:p>
        </w:tc>
        <w:tc>
          <w:tcPr>
            <w:tcW w:w="3927" w:type="dxa"/>
            <w:shd w:val="clear" w:color="auto" w:fill="auto"/>
          </w:tcPr>
          <w:p w14:paraId="4216F023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05074C14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18</w:t>
            </w:r>
          </w:p>
          <w:p w14:paraId="03FE5B2F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14:paraId="4FFCCB3A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D4FE8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0,00</w:t>
            </w:r>
          </w:p>
        </w:tc>
      </w:tr>
      <w:tr w:rsidR="00D900AD" w:rsidRPr="00834EF4" w14:paraId="62CBA7C9" w14:textId="77777777" w:rsidTr="00B02A45">
        <w:tc>
          <w:tcPr>
            <w:tcW w:w="2169" w:type="dxa"/>
            <w:shd w:val="clear" w:color="auto" w:fill="auto"/>
          </w:tcPr>
          <w:p w14:paraId="07ACB112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41 - Zestaw do bezpiecznej punkcji opłucnej z igłą </w:t>
            </w:r>
            <w:proofErr w:type="spellStart"/>
            <w:r w:rsidRPr="00D900AD">
              <w:rPr>
                <w:sz w:val="20"/>
                <w:szCs w:val="20"/>
              </w:rPr>
              <w:t>Veressa</w:t>
            </w:r>
            <w:proofErr w:type="spellEnd"/>
            <w:r w:rsidRPr="00D900AD">
              <w:rPr>
                <w:sz w:val="20"/>
                <w:szCs w:val="20"/>
              </w:rPr>
              <w:t xml:space="preserve"> z cewnikiem </w:t>
            </w:r>
            <w:proofErr w:type="spellStart"/>
            <w:r w:rsidRPr="00D900AD">
              <w:rPr>
                <w:sz w:val="20"/>
                <w:szCs w:val="20"/>
              </w:rPr>
              <w:t>Pigtail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0711C560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>HAMMERMED Medical Polska Sp. z o.o. S.K.A.</w:t>
            </w:r>
          </w:p>
          <w:p w14:paraId="4FCDB271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69/71</w:t>
            </w:r>
          </w:p>
          <w:p w14:paraId="2143663B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14:paraId="31B59C5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- 357.15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C2E5F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357,15</w:t>
            </w:r>
          </w:p>
        </w:tc>
      </w:tr>
      <w:tr w:rsidR="00D900AD" w:rsidRPr="00834EF4" w14:paraId="59D61450" w14:textId="77777777" w:rsidTr="00B02A45">
        <w:tc>
          <w:tcPr>
            <w:tcW w:w="2169" w:type="dxa"/>
            <w:shd w:val="clear" w:color="auto" w:fill="auto"/>
          </w:tcPr>
          <w:p w14:paraId="39F0A97B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900AD">
              <w:rPr>
                <w:sz w:val="20"/>
                <w:szCs w:val="20"/>
              </w:rPr>
              <w:t xml:space="preserve">Pakiet 41 - Zestaw do bezpiecznej punkcji opłucnej z igłą </w:t>
            </w:r>
            <w:proofErr w:type="spellStart"/>
            <w:r w:rsidRPr="00D900AD">
              <w:rPr>
                <w:sz w:val="20"/>
                <w:szCs w:val="20"/>
              </w:rPr>
              <w:t>Veressa</w:t>
            </w:r>
            <w:proofErr w:type="spellEnd"/>
            <w:r w:rsidRPr="00D900AD">
              <w:rPr>
                <w:sz w:val="20"/>
                <w:szCs w:val="20"/>
              </w:rPr>
              <w:t xml:space="preserve"> z cewnikiem </w:t>
            </w:r>
            <w:proofErr w:type="spellStart"/>
            <w:r w:rsidRPr="00D900AD">
              <w:rPr>
                <w:sz w:val="20"/>
                <w:szCs w:val="20"/>
              </w:rPr>
              <w:t>Pigtail</w:t>
            </w:r>
            <w:proofErr w:type="spellEnd"/>
          </w:p>
        </w:tc>
        <w:tc>
          <w:tcPr>
            <w:tcW w:w="3927" w:type="dxa"/>
            <w:shd w:val="clear" w:color="auto" w:fill="auto"/>
          </w:tcPr>
          <w:p w14:paraId="60A296E5" w14:textId="77777777" w:rsidR="00D900AD" w:rsidRPr="00211A34" w:rsidRDefault="00D900AD" w:rsidP="00F076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900AD">
              <w:rPr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D900AD">
              <w:rPr>
                <w:b/>
                <w:bCs/>
                <w:sz w:val="20"/>
                <w:szCs w:val="20"/>
              </w:rPr>
              <w:t>Pałejko</w:t>
            </w:r>
            <w:proofErr w:type="spellEnd"/>
            <w:r w:rsidRPr="00D900AD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14:paraId="5883A668" w14:textId="77777777" w:rsidR="00D900AD" w:rsidRPr="00211A34" w:rsidRDefault="00D900AD" w:rsidP="00F076E0">
            <w:pPr>
              <w:rPr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89B</w:t>
            </w:r>
          </w:p>
          <w:p w14:paraId="4D93CE1B" w14:textId="77777777" w:rsidR="00D900AD" w:rsidRPr="00211A34" w:rsidRDefault="00D900AD" w:rsidP="00F076E0">
            <w:pPr>
              <w:spacing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900A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A56B1FC" w14:textId="77777777" w:rsidR="00D900AD" w:rsidRPr="00211A34" w:rsidRDefault="00D900AD" w:rsidP="00F076E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F6D1A9" w14:textId="77777777" w:rsidR="00D900AD" w:rsidRPr="00211A34" w:rsidRDefault="00D900AD" w:rsidP="00F076E0">
            <w:pPr>
              <w:jc w:val="center"/>
              <w:rPr>
                <w:color w:val="000000"/>
                <w:sz w:val="20"/>
                <w:szCs w:val="20"/>
              </w:rPr>
            </w:pPr>
            <w:r w:rsidRPr="00D900AD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46C1DEC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02A45">
      <w:footerReference w:type="default" r:id="rId6"/>
      <w:pgSz w:w="11906" w:h="16838"/>
      <w:pgMar w:top="1077" w:right="1418" w:bottom="1134" w:left="1418" w:header="709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AB9DE" w14:textId="77777777" w:rsidR="00F076E0" w:rsidRDefault="00F076E0">
      <w:r>
        <w:separator/>
      </w:r>
    </w:p>
  </w:endnote>
  <w:endnote w:type="continuationSeparator" w:id="0">
    <w:p w14:paraId="55BB2A71" w14:textId="77777777" w:rsidR="00F076E0" w:rsidRDefault="00F0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F7D7F" w14:textId="77777777" w:rsidR="00F076E0" w:rsidRDefault="00F076E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9E2A28" w14:textId="77777777" w:rsidR="00F076E0" w:rsidRDefault="00F076E0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C42324" w14:textId="77777777" w:rsidR="00F076E0" w:rsidRDefault="00F076E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B6789" w14:textId="77777777" w:rsidR="00F076E0" w:rsidRDefault="00F076E0">
      <w:r>
        <w:separator/>
      </w:r>
    </w:p>
  </w:footnote>
  <w:footnote w:type="continuationSeparator" w:id="0">
    <w:p w14:paraId="5CD10BE7" w14:textId="77777777" w:rsidR="00F076E0" w:rsidRDefault="00F07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314"/>
    <w:rsid w:val="00022322"/>
    <w:rsid w:val="00042497"/>
    <w:rsid w:val="00094DE6"/>
    <w:rsid w:val="000C1E6F"/>
    <w:rsid w:val="000E4E56"/>
    <w:rsid w:val="00144314"/>
    <w:rsid w:val="001A1468"/>
    <w:rsid w:val="001B52D3"/>
    <w:rsid w:val="001B7815"/>
    <w:rsid w:val="001B7F5D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58FF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2A4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00AD"/>
    <w:rsid w:val="00E30B2D"/>
    <w:rsid w:val="00E62859"/>
    <w:rsid w:val="00E85D70"/>
    <w:rsid w:val="00F076E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8BC592"/>
  <w15:chartTrackingRefBased/>
  <w15:docId w15:val="{DEE4B852-71C9-4EDF-A384-7ADF6A00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8</Pages>
  <Words>1985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Beata Żbik</cp:lastModifiedBy>
  <cp:revision>7</cp:revision>
  <cp:lastPrinted>2022-11-08T13:48:00Z</cp:lastPrinted>
  <dcterms:created xsi:type="dcterms:W3CDTF">2022-11-08T09:04:00Z</dcterms:created>
  <dcterms:modified xsi:type="dcterms:W3CDTF">2022-11-10T12:24:00Z</dcterms:modified>
</cp:coreProperties>
</file>