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63AC" w14:textId="12FD32A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F859B2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9DB63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64BC7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1696295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2F7BA8E" w14:textId="77777777" w:rsidR="00551FB7" w:rsidRDefault="00551FB7" w:rsidP="00551FB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4BCBDEA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7CE9C29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7C49CF25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69CC11E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6A96D59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CD4B3D2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AE3311A" w14:textId="27033384" w:rsidR="008D2AB8" w:rsidRPr="0022732C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8DF7B8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091BB29" w14:textId="77777777" w:rsidR="00F72BAE" w:rsidRPr="00F72BAE" w:rsidRDefault="00F72BAE" w:rsidP="008D2AB8">
      <w:pPr>
        <w:ind w:right="-110"/>
        <w:rPr>
          <w:b/>
        </w:rPr>
      </w:pPr>
      <w:r w:rsidRPr="00F72BAE">
        <w:rPr>
          <w:b/>
        </w:rPr>
        <w:t>Akademia Górniczo - Hutnicza</w:t>
      </w:r>
    </w:p>
    <w:p w14:paraId="51C5EFAE" w14:textId="77777777" w:rsidR="00F72BAE" w:rsidRPr="00F72BAE" w:rsidRDefault="00F72BAE" w:rsidP="008D2AB8">
      <w:pPr>
        <w:ind w:right="-110"/>
        <w:rPr>
          <w:b/>
        </w:rPr>
      </w:pPr>
      <w:r w:rsidRPr="00F72BAE">
        <w:rPr>
          <w:b/>
        </w:rPr>
        <w:t>im. Stanisława Staszica w Krakowie</w:t>
      </w:r>
    </w:p>
    <w:p w14:paraId="3188D39C" w14:textId="77777777" w:rsidR="008D2AB8" w:rsidRDefault="00F72BAE" w:rsidP="008D2AB8">
      <w:pPr>
        <w:ind w:right="-110"/>
        <w:rPr>
          <w:b/>
        </w:rPr>
      </w:pPr>
      <w:r w:rsidRPr="00F72BA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92AC2A3" w14:textId="77777777" w:rsidR="008D2AB8" w:rsidRDefault="00F72BAE" w:rsidP="008D2AB8">
      <w:pPr>
        <w:ind w:right="-110"/>
        <w:rPr>
          <w:b/>
        </w:rPr>
      </w:pPr>
      <w:r w:rsidRPr="00F72BAE">
        <w:rPr>
          <w:b/>
        </w:rPr>
        <w:t>Al. Mickiewicza</w:t>
      </w:r>
      <w:r w:rsidR="008D2AB8">
        <w:rPr>
          <w:b/>
        </w:rPr>
        <w:t xml:space="preserve"> </w:t>
      </w:r>
      <w:r w:rsidRPr="00F72BAE">
        <w:rPr>
          <w:b/>
        </w:rPr>
        <w:t>30</w:t>
      </w:r>
      <w:r w:rsidR="008D2AB8">
        <w:rPr>
          <w:b/>
        </w:rPr>
        <w:t xml:space="preserve"> </w:t>
      </w:r>
    </w:p>
    <w:p w14:paraId="2879E58C" w14:textId="77777777" w:rsidR="008D2AB8" w:rsidRDefault="00F72BAE" w:rsidP="008D2AB8">
      <w:pPr>
        <w:rPr>
          <w:b/>
        </w:rPr>
      </w:pPr>
      <w:r w:rsidRPr="00F72BAE">
        <w:rPr>
          <w:b/>
        </w:rPr>
        <w:t>30-059</w:t>
      </w:r>
      <w:r w:rsidR="008D2AB8">
        <w:rPr>
          <w:b/>
        </w:rPr>
        <w:t xml:space="preserve"> </w:t>
      </w:r>
      <w:r w:rsidRPr="00F72BAE">
        <w:rPr>
          <w:b/>
        </w:rPr>
        <w:t>Kraków</w:t>
      </w:r>
      <w:r w:rsidR="008D2AB8">
        <w:rPr>
          <w:b/>
        </w:rPr>
        <w:t xml:space="preserve">,  </w:t>
      </w:r>
    </w:p>
    <w:p w14:paraId="6767E8C6" w14:textId="77777777" w:rsidR="008D2AB8" w:rsidRDefault="008D2AB8" w:rsidP="008D2AB8">
      <w:pPr>
        <w:ind w:firstLine="3969"/>
        <w:rPr>
          <w:b/>
        </w:rPr>
      </w:pPr>
    </w:p>
    <w:p w14:paraId="1859E79F" w14:textId="301EDFE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1711E" w:rsidRPr="0001711E">
        <w:rPr>
          <w:b/>
          <w:sz w:val="22"/>
          <w:szCs w:val="22"/>
        </w:rPr>
        <w:t>Prenumerata czasopism zagranicznych w wersji drukowanej i elektronicznej na 2023 rok dla BG - KC-zp.272-674/22</w:t>
      </w:r>
      <w:r w:rsidRPr="0001711E">
        <w:rPr>
          <w:b/>
          <w:sz w:val="22"/>
          <w:szCs w:val="22"/>
        </w:rPr>
        <w:t xml:space="preserve">, </w:t>
      </w:r>
      <w:r>
        <w:t>oferuję realizację przedmiotu zamówienia , zgodnie z zasadami określonymi w specyfikacji istotnych warunków zamówienia.</w:t>
      </w:r>
    </w:p>
    <w:p w14:paraId="4C17839F" w14:textId="5C24834F" w:rsidR="008D2AB8" w:rsidRDefault="008D2AB8" w:rsidP="008D2AB8">
      <w:pPr>
        <w:tabs>
          <w:tab w:val="right" w:pos="9000"/>
        </w:tabs>
      </w:pPr>
    </w:p>
    <w:p w14:paraId="2C83724A" w14:textId="77FDC6D1" w:rsidR="00A0695B" w:rsidRPr="008260F3" w:rsidRDefault="00A0695B" w:rsidP="00A0695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82B6F">
        <w:rPr>
          <w:b/>
          <w:color w:val="FF0000"/>
          <w:sz w:val="22"/>
          <w:szCs w:val="22"/>
        </w:rPr>
        <w:t xml:space="preserve">Cena netto: ........................................................................... PLN </w:t>
      </w:r>
      <w:r w:rsidRPr="0001711E">
        <w:rPr>
          <w:color w:val="FF0000"/>
          <w:sz w:val="22"/>
          <w:szCs w:val="22"/>
        </w:rPr>
        <w:t>(</w:t>
      </w:r>
      <w:r>
        <w:rPr>
          <w:color w:val="FF0000"/>
          <w:sz w:val="22"/>
          <w:szCs w:val="22"/>
        </w:rPr>
        <w:t>cen</w:t>
      </w:r>
      <w:r w:rsidR="006737F1">
        <w:rPr>
          <w:color w:val="FF0000"/>
          <w:sz w:val="22"/>
          <w:szCs w:val="22"/>
        </w:rPr>
        <w:t>ę</w:t>
      </w:r>
      <w:r>
        <w:rPr>
          <w:color w:val="FF0000"/>
          <w:sz w:val="22"/>
          <w:szCs w:val="22"/>
        </w:rPr>
        <w:t xml:space="preserve"> netto </w:t>
      </w:r>
      <w:r w:rsidR="006737F1">
        <w:rPr>
          <w:color w:val="FF0000"/>
          <w:sz w:val="22"/>
          <w:szCs w:val="22"/>
        </w:rPr>
        <w:t xml:space="preserve">uzupełnia </w:t>
      </w:r>
      <w:r>
        <w:rPr>
          <w:color w:val="FF0000"/>
          <w:sz w:val="22"/>
          <w:szCs w:val="22"/>
        </w:rPr>
        <w:t xml:space="preserve">wyłącznie </w:t>
      </w:r>
      <w:r w:rsidR="00382B6F">
        <w:rPr>
          <w:color w:val="FF0000"/>
          <w:sz w:val="22"/>
          <w:szCs w:val="22"/>
        </w:rPr>
        <w:t>Wykonawca</w:t>
      </w:r>
      <w:r>
        <w:rPr>
          <w:color w:val="FF0000"/>
          <w:sz w:val="22"/>
          <w:szCs w:val="22"/>
        </w:rPr>
        <w:t xml:space="preserve"> zagraniczn</w:t>
      </w:r>
      <w:r w:rsidR="006737F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 xml:space="preserve"> </w:t>
      </w:r>
      <w:r w:rsidRPr="0001711E">
        <w:rPr>
          <w:color w:val="FF0000"/>
          <w:sz w:val="22"/>
          <w:szCs w:val="22"/>
        </w:rPr>
        <w:t>)</w:t>
      </w:r>
    </w:p>
    <w:p w14:paraId="7FCE6847" w14:textId="77777777" w:rsidR="00A0695B" w:rsidRDefault="00A0695B" w:rsidP="008D2AB8">
      <w:pPr>
        <w:tabs>
          <w:tab w:val="right" w:pos="9000"/>
        </w:tabs>
      </w:pPr>
    </w:p>
    <w:p w14:paraId="6209B6F9" w14:textId="20175D89" w:rsidR="008260F3" w:rsidRPr="008260F3" w:rsidRDefault="008260F3" w:rsidP="008260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>Cena brutto: .........................................................................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PLN</w:t>
      </w:r>
    </w:p>
    <w:p w14:paraId="29BD46A6" w14:textId="7FAAEB9C" w:rsidR="008260F3" w:rsidRPr="008260F3" w:rsidRDefault="008260F3" w:rsidP="008260F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260F3">
        <w:rPr>
          <w:sz w:val="22"/>
          <w:szCs w:val="22"/>
        </w:rPr>
        <w:t>Słownie brutto:</w:t>
      </w:r>
      <w:r w:rsidR="00551FB7">
        <w:rPr>
          <w:sz w:val="22"/>
          <w:szCs w:val="22"/>
        </w:rPr>
        <w:t xml:space="preserve"> </w:t>
      </w:r>
      <w:r w:rsidRPr="008260F3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D4C2020" w14:textId="0DAD5DCD" w:rsidR="008260F3" w:rsidRPr="008260F3" w:rsidRDefault="008260F3" w:rsidP="008260F3">
      <w:pPr>
        <w:widowControl w:val="0"/>
        <w:spacing w:before="120" w:line="360" w:lineRule="auto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 xml:space="preserve">Powyższa cena zawiera </w:t>
      </w:r>
      <w:r w:rsidR="00BA284C">
        <w:rPr>
          <w:b/>
          <w:sz w:val="22"/>
          <w:szCs w:val="22"/>
        </w:rPr>
        <w:t xml:space="preserve">właściwe stawki </w:t>
      </w:r>
      <w:proofErr w:type="spellStart"/>
      <w:r w:rsidRPr="008260F3">
        <w:rPr>
          <w:b/>
          <w:sz w:val="22"/>
          <w:szCs w:val="22"/>
        </w:rPr>
        <w:t>podatek</w:t>
      </w:r>
      <w:r w:rsidR="00BA284C">
        <w:rPr>
          <w:b/>
          <w:sz w:val="22"/>
          <w:szCs w:val="22"/>
        </w:rPr>
        <w:t>u</w:t>
      </w:r>
      <w:proofErr w:type="spellEnd"/>
      <w:r w:rsidRPr="008260F3">
        <w:rPr>
          <w:b/>
          <w:sz w:val="22"/>
          <w:szCs w:val="22"/>
        </w:rPr>
        <w:t xml:space="preserve"> VAT w wysokości .......... % tj.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…………………….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PLN</w:t>
      </w:r>
    </w:p>
    <w:p w14:paraId="4C7952F3" w14:textId="1CE58EF5" w:rsidR="008260F3" w:rsidRPr="008260F3" w:rsidRDefault="008260F3" w:rsidP="008260F3">
      <w:pPr>
        <w:widowControl w:val="0"/>
        <w:spacing w:before="120" w:line="360" w:lineRule="auto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>Termin realizacji umowy: od 01.01.202</w:t>
      </w:r>
      <w:r w:rsidR="0001711E">
        <w:rPr>
          <w:b/>
          <w:sz w:val="22"/>
          <w:szCs w:val="22"/>
        </w:rPr>
        <w:t>3</w:t>
      </w:r>
      <w:r w:rsidRPr="008260F3">
        <w:rPr>
          <w:b/>
          <w:sz w:val="22"/>
          <w:szCs w:val="22"/>
        </w:rPr>
        <w:t xml:space="preserve"> r. do 31.12.202</w:t>
      </w:r>
      <w:r w:rsidR="0001711E">
        <w:rPr>
          <w:b/>
          <w:sz w:val="22"/>
          <w:szCs w:val="22"/>
        </w:rPr>
        <w:t>3</w:t>
      </w:r>
      <w:r w:rsidRPr="008260F3">
        <w:rPr>
          <w:b/>
          <w:sz w:val="22"/>
          <w:szCs w:val="22"/>
        </w:rPr>
        <w:t xml:space="preserve"> r.</w:t>
      </w:r>
    </w:p>
    <w:p w14:paraId="6570209F" w14:textId="420E3E2E" w:rsidR="008260F3" w:rsidRPr="0001711E" w:rsidRDefault="008260F3" w:rsidP="008260F3">
      <w:pPr>
        <w:widowControl w:val="0"/>
        <w:spacing w:line="360" w:lineRule="auto"/>
        <w:ind w:right="1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>Termin dostawy brakujących czasopism oraz wymiany wadliwych egzemplarzy na wolne od wad w wyniku uznania reklamacji</w:t>
      </w:r>
      <w:r w:rsidRPr="008260F3">
        <w:rPr>
          <w:b/>
          <w:sz w:val="22"/>
          <w:szCs w:val="22"/>
        </w:rPr>
        <w:t xml:space="preserve">: </w:t>
      </w:r>
      <w:r w:rsidRPr="00F306CF">
        <w:rPr>
          <w:b/>
          <w:bCs/>
          <w:sz w:val="22"/>
          <w:szCs w:val="22"/>
        </w:rPr>
        <w:t>………</w:t>
      </w:r>
      <w:r w:rsidR="00F306CF" w:rsidRPr="00F306CF">
        <w:rPr>
          <w:b/>
          <w:bCs/>
          <w:sz w:val="22"/>
          <w:szCs w:val="22"/>
        </w:rPr>
        <w:t xml:space="preserve"> dni roboczych</w:t>
      </w:r>
      <w:r w:rsidRPr="008260F3">
        <w:rPr>
          <w:sz w:val="22"/>
          <w:szCs w:val="22"/>
        </w:rPr>
        <w:t xml:space="preserve"> </w:t>
      </w:r>
      <w:r w:rsidRPr="0001711E">
        <w:rPr>
          <w:color w:val="FF0000"/>
          <w:sz w:val="22"/>
          <w:szCs w:val="22"/>
        </w:rPr>
        <w:t>(kryterium oceny ofert)</w:t>
      </w:r>
    </w:p>
    <w:p w14:paraId="398DF36C" w14:textId="0446429B" w:rsidR="008260F3" w:rsidRPr="0001711E" w:rsidRDefault="008260F3" w:rsidP="008260F3">
      <w:pPr>
        <w:widowControl w:val="0"/>
        <w:spacing w:line="360" w:lineRule="auto"/>
        <w:ind w:right="1"/>
        <w:jc w:val="both"/>
        <w:rPr>
          <w:color w:val="FF0000"/>
          <w:sz w:val="22"/>
          <w:szCs w:val="22"/>
        </w:rPr>
      </w:pPr>
      <w:r w:rsidRPr="008260F3">
        <w:rPr>
          <w:b/>
          <w:sz w:val="22"/>
          <w:szCs w:val="22"/>
        </w:rPr>
        <w:t>Dostęp online do serwisu dostaw i reklamacji: TAK/NIE</w:t>
      </w:r>
      <w:r w:rsidRPr="008260F3">
        <w:rPr>
          <w:b/>
          <w:color w:val="00B050"/>
          <w:sz w:val="22"/>
          <w:szCs w:val="22"/>
        </w:rPr>
        <w:t xml:space="preserve">**) </w:t>
      </w:r>
      <w:r w:rsidRPr="0001711E">
        <w:rPr>
          <w:color w:val="FF0000"/>
          <w:sz w:val="22"/>
          <w:szCs w:val="22"/>
        </w:rPr>
        <w:t>(kryterium oceny ofert|)</w:t>
      </w:r>
    </w:p>
    <w:p w14:paraId="15C05446" w14:textId="30BFDA2B" w:rsidR="008260F3" w:rsidRPr="008260F3" w:rsidRDefault="008260F3" w:rsidP="008260F3">
      <w:pPr>
        <w:jc w:val="both"/>
        <w:rPr>
          <w:sz w:val="22"/>
          <w:szCs w:val="22"/>
        </w:rPr>
      </w:pPr>
      <w:r w:rsidRPr="008260F3">
        <w:rPr>
          <w:sz w:val="22"/>
          <w:szCs w:val="22"/>
        </w:rPr>
        <w:t xml:space="preserve"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</w:t>
      </w:r>
      <w:r w:rsidRPr="008260F3">
        <w:rPr>
          <w:sz w:val="22"/>
          <w:szCs w:val="22"/>
        </w:rPr>
        <w:lastRenderedPageBreak/>
        <w:t>porównania ofert Zamawiający doliczy na etapie oceny ofert należnego podatku VAT. Umowa zostanie podpisana na kwotę netto, podatek VAT Zamawiający odprowadzi we własnym zakresie.</w:t>
      </w:r>
    </w:p>
    <w:p w14:paraId="0E6DB356" w14:textId="77777777" w:rsidR="008260F3" w:rsidRPr="008260F3" w:rsidRDefault="008260F3" w:rsidP="008260F3">
      <w:pPr>
        <w:ind w:left="142" w:hanging="142"/>
        <w:jc w:val="both"/>
        <w:rPr>
          <w:b/>
          <w:color w:val="92D050"/>
          <w:sz w:val="22"/>
          <w:szCs w:val="22"/>
          <w:highlight w:val="yellow"/>
        </w:rPr>
      </w:pPr>
    </w:p>
    <w:p w14:paraId="1D048B1F" w14:textId="11804140" w:rsidR="00A64496" w:rsidRDefault="00A64496" w:rsidP="00551FB7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2473A4A" w14:textId="2654C489" w:rsidR="00FE545C" w:rsidRPr="00551FB7" w:rsidRDefault="00FE545C" w:rsidP="00551FB7">
      <w:pPr>
        <w:spacing w:line="360" w:lineRule="auto"/>
        <w:jc w:val="both"/>
        <w:rPr>
          <w:sz w:val="22"/>
          <w:szCs w:val="22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87B9280" w14:textId="77777777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B023CC" w14:textId="51E6E071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C9C8EB5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1B8EB2" w14:textId="77777777" w:rsidR="00612A0F" w:rsidRDefault="00612A0F" w:rsidP="00612A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3E0D72" w14:textId="77777777" w:rsidR="00612A0F" w:rsidRDefault="00612A0F" w:rsidP="00612A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68C89" w14:textId="77777777" w:rsidR="00612A0F" w:rsidRDefault="00612A0F" w:rsidP="00612A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A0F" w14:paraId="2DC6C1CC" w14:textId="77777777" w:rsidTr="000967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A0724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0995D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9D861D9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E8C3C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12A0F" w14:paraId="64728C83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58D72" w14:textId="77777777" w:rsidR="00612A0F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1C31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64C1C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12A0F" w14:paraId="0CD3EDBB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5C3A" w14:textId="77777777" w:rsidR="00612A0F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FE05C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E13E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953C91E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E5767DA" w14:textId="77777777" w:rsidR="00612A0F" w:rsidRDefault="00612A0F" w:rsidP="00612A0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A37FBDF" w14:textId="77777777" w:rsidR="00612A0F" w:rsidRDefault="00612A0F" w:rsidP="00612A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0C68682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B2303AA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95073D1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E77D159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5A7148F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CC6187" w14:textId="77777777" w:rsidR="00612A0F" w:rsidRDefault="00612A0F" w:rsidP="00612A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C65EFE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372624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BF142F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763880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624FDA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9E57BB" w14:textId="77777777" w:rsidR="00612A0F" w:rsidRPr="00C411F0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D9B8A8" w14:textId="77777777" w:rsidR="00551FB7" w:rsidRDefault="00551FB7" w:rsidP="00612A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1F17E00" w14:textId="4840189A" w:rsidR="00612A0F" w:rsidRDefault="00612A0F" w:rsidP="000715A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2"/>
          <w:szCs w:val="22"/>
          <w:u w:val="single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612A0F" w:rsidSect="0001711E">
      <w:headerReference w:type="default" r:id="rId8"/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58E14" w14:textId="77777777" w:rsidR="00577CD5" w:rsidRDefault="00577CD5">
      <w:r>
        <w:separator/>
      </w:r>
    </w:p>
  </w:endnote>
  <w:endnote w:type="continuationSeparator" w:id="0">
    <w:p w14:paraId="59B7770F" w14:textId="77777777" w:rsidR="00577CD5" w:rsidRDefault="0057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4BBE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DB27E" w14:textId="77777777" w:rsidR="0001711E" w:rsidRDefault="0001711E" w:rsidP="0001711E">
    <w:pPr>
      <w:spacing w:line="360" w:lineRule="auto"/>
      <w:jc w:val="both"/>
      <w:rPr>
        <w:sz w:val="22"/>
        <w:szCs w:val="22"/>
      </w:rPr>
    </w:pPr>
    <w:r w:rsidRPr="008260F3">
      <w:rPr>
        <w:color w:val="00B050"/>
        <w:sz w:val="22"/>
        <w:szCs w:val="22"/>
      </w:rPr>
      <w:t>**)</w:t>
    </w:r>
    <w:r w:rsidRPr="008260F3">
      <w:rPr>
        <w:sz w:val="22"/>
        <w:szCs w:val="22"/>
      </w:rPr>
      <w:t>niepotrzebne skreślić</w:t>
    </w:r>
  </w:p>
  <w:p w14:paraId="5C2B3434" w14:textId="77777777" w:rsidR="0001711E" w:rsidRDefault="000171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C65D0" w14:textId="77777777" w:rsidR="00577CD5" w:rsidRDefault="00577CD5">
      <w:r>
        <w:separator/>
      </w:r>
    </w:p>
  </w:footnote>
  <w:footnote w:type="continuationSeparator" w:id="0">
    <w:p w14:paraId="2CFD813C" w14:textId="77777777" w:rsidR="00577CD5" w:rsidRDefault="00577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02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7306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043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3407254">
    <w:abstractNumId w:val="0"/>
  </w:num>
  <w:num w:numId="4" w16cid:durableId="106680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B4F"/>
    <w:rsid w:val="00012286"/>
    <w:rsid w:val="0001711E"/>
    <w:rsid w:val="000715AA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2B6F"/>
    <w:rsid w:val="004B7300"/>
    <w:rsid w:val="004C6753"/>
    <w:rsid w:val="00551FB7"/>
    <w:rsid w:val="00577CD5"/>
    <w:rsid w:val="00595C87"/>
    <w:rsid w:val="005D2C65"/>
    <w:rsid w:val="005E6D94"/>
    <w:rsid w:val="00612A0F"/>
    <w:rsid w:val="0063384F"/>
    <w:rsid w:val="00643C6F"/>
    <w:rsid w:val="00646202"/>
    <w:rsid w:val="0065290F"/>
    <w:rsid w:val="006737F1"/>
    <w:rsid w:val="006815F6"/>
    <w:rsid w:val="007748F0"/>
    <w:rsid w:val="007A4321"/>
    <w:rsid w:val="008260F3"/>
    <w:rsid w:val="00833933"/>
    <w:rsid w:val="00853083"/>
    <w:rsid w:val="008B2F0C"/>
    <w:rsid w:val="008B4928"/>
    <w:rsid w:val="008D2AB8"/>
    <w:rsid w:val="008F1C66"/>
    <w:rsid w:val="00970FE4"/>
    <w:rsid w:val="00A0022B"/>
    <w:rsid w:val="00A0695B"/>
    <w:rsid w:val="00A346FE"/>
    <w:rsid w:val="00A47B4D"/>
    <w:rsid w:val="00A64496"/>
    <w:rsid w:val="00A83018"/>
    <w:rsid w:val="00B774DC"/>
    <w:rsid w:val="00BA284C"/>
    <w:rsid w:val="00C24B4F"/>
    <w:rsid w:val="00C969A6"/>
    <w:rsid w:val="00CA7D36"/>
    <w:rsid w:val="00D24208"/>
    <w:rsid w:val="00D60C38"/>
    <w:rsid w:val="00D66893"/>
    <w:rsid w:val="00D8332D"/>
    <w:rsid w:val="00D90ACB"/>
    <w:rsid w:val="00DC1500"/>
    <w:rsid w:val="00E44371"/>
    <w:rsid w:val="00E949B0"/>
    <w:rsid w:val="00F00591"/>
    <w:rsid w:val="00F306CF"/>
    <w:rsid w:val="00F51688"/>
    <w:rsid w:val="00F53146"/>
    <w:rsid w:val="00F72B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3295B"/>
  <w15:chartTrackingRefBased/>
  <w15:docId w15:val="{9A3EFA9E-619A-4922-8026-136C363B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5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550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7</cp:revision>
  <cp:lastPrinted>1899-12-31T23:00:00Z</cp:lastPrinted>
  <dcterms:created xsi:type="dcterms:W3CDTF">2022-11-08T11:38:00Z</dcterms:created>
  <dcterms:modified xsi:type="dcterms:W3CDTF">2022-11-09T11:59:00Z</dcterms:modified>
</cp:coreProperties>
</file>