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5141BAC3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DB452C" w:rsidRPr="00DB452C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Prenumerata czasopism zagranicznych w wersji drukowanej i elektronicznej na 202</w:t>
      </w:r>
      <w:r w:rsidR="00DB452C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3</w:t>
      </w:r>
      <w:r w:rsidR="00DB452C" w:rsidRPr="00DB452C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 rok dla BG - KC-zp.272-</w:t>
      </w:r>
      <w:r w:rsidR="00DB452C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674/22</w:t>
      </w:r>
      <w:r w:rsidR="00F73F57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60F82" w14:textId="77777777" w:rsidR="00B319D2" w:rsidRDefault="00B319D2" w:rsidP="0038231F">
      <w:pPr>
        <w:spacing w:after="0" w:line="240" w:lineRule="auto"/>
      </w:pPr>
      <w:r>
        <w:separator/>
      </w:r>
    </w:p>
  </w:endnote>
  <w:endnote w:type="continuationSeparator" w:id="0">
    <w:p w14:paraId="69D76766" w14:textId="77777777" w:rsidR="00B319D2" w:rsidRDefault="00B319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9A0E2" w14:textId="77777777" w:rsidR="00B319D2" w:rsidRDefault="00B319D2" w:rsidP="0038231F">
      <w:pPr>
        <w:spacing w:after="0" w:line="240" w:lineRule="auto"/>
      </w:pPr>
      <w:r>
        <w:separator/>
      </w:r>
    </w:p>
  </w:footnote>
  <w:footnote w:type="continuationSeparator" w:id="0">
    <w:p w14:paraId="0B452629" w14:textId="77777777" w:rsidR="00B319D2" w:rsidRDefault="00B319D2" w:rsidP="0038231F">
      <w:pPr>
        <w:spacing w:after="0" w:line="240" w:lineRule="auto"/>
      </w:pPr>
      <w:r>
        <w:continuationSeparator/>
      </w:r>
    </w:p>
  </w:footnote>
  <w:footnote w:id="1">
    <w:p w14:paraId="57DF507B" w14:textId="63E84E70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36C"/>
    <w:rsid w:val="00161D62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26921"/>
    <w:rsid w:val="00734A52"/>
    <w:rsid w:val="0074349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304"/>
    <w:rsid w:val="00B15FD3"/>
    <w:rsid w:val="00B319D2"/>
    <w:rsid w:val="00B34079"/>
    <w:rsid w:val="00B662A0"/>
    <w:rsid w:val="00B8005E"/>
    <w:rsid w:val="00B90E42"/>
    <w:rsid w:val="00BB0C3C"/>
    <w:rsid w:val="00BB1DF0"/>
    <w:rsid w:val="00BC5A7F"/>
    <w:rsid w:val="00C014B5"/>
    <w:rsid w:val="00C113BF"/>
    <w:rsid w:val="00C16A06"/>
    <w:rsid w:val="00C4103F"/>
    <w:rsid w:val="00C57DEB"/>
    <w:rsid w:val="00C737A7"/>
    <w:rsid w:val="00C75A4F"/>
    <w:rsid w:val="00C75AF4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452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0B3D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73F57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2022-11-08T11:28:00Z</dcterms:created>
  <dcterms:modified xsi:type="dcterms:W3CDTF">2022-11-08T11:28:00Z</dcterms:modified>
</cp:coreProperties>
</file>