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C6F1D" w14:textId="1A8E7DA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2FF6FA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C6AEB0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7100C10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2DAB95A9" w14:textId="77777777" w:rsidR="00843D03" w:rsidRPr="00BE7642" w:rsidRDefault="00843D03" w:rsidP="00843D0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9931B0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5213F6BE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2EDADA4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32B4584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3E16CA18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B53DF33" w14:textId="77777777" w:rsidR="00843D03" w:rsidRPr="00BE7642" w:rsidRDefault="00843D03" w:rsidP="00843D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2CC830F5" w14:textId="2BA67142" w:rsidR="008D2AB8" w:rsidRDefault="00843D03" w:rsidP="00843D03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BE7642">
        <w:rPr>
          <w:sz w:val="22"/>
          <w:szCs w:val="22"/>
        </w:rPr>
        <w:t>BANK/ NR KONTA ……………………</w:t>
      </w:r>
    </w:p>
    <w:p w14:paraId="3BA0863D" w14:textId="77777777" w:rsidR="00060961" w:rsidRDefault="00060961" w:rsidP="008D2AB8">
      <w:pPr>
        <w:spacing w:line="360" w:lineRule="auto"/>
        <w:rPr>
          <w:sz w:val="22"/>
        </w:rPr>
      </w:pPr>
    </w:p>
    <w:p w14:paraId="222A17B6" w14:textId="08944826" w:rsidR="008D2AB8" w:rsidRDefault="008D2AB8" w:rsidP="008D2AB8">
      <w:pPr>
        <w:spacing w:line="360" w:lineRule="auto"/>
      </w:pPr>
      <w:r>
        <w:t>Do: Nazwa i siedziba Zamawiającego:</w:t>
      </w:r>
    </w:p>
    <w:p w14:paraId="43DC5737" w14:textId="77777777" w:rsidR="00004426" w:rsidRPr="00004426" w:rsidRDefault="00004426" w:rsidP="008D2AB8">
      <w:pPr>
        <w:ind w:right="-110"/>
        <w:rPr>
          <w:b/>
        </w:rPr>
      </w:pPr>
      <w:r w:rsidRPr="00004426">
        <w:rPr>
          <w:b/>
        </w:rPr>
        <w:t>Akademia Górniczo - Hutnicza</w:t>
      </w:r>
    </w:p>
    <w:p w14:paraId="770AB85C" w14:textId="77777777" w:rsidR="00004426" w:rsidRPr="00004426" w:rsidRDefault="00004426" w:rsidP="008D2AB8">
      <w:pPr>
        <w:ind w:right="-110"/>
        <w:rPr>
          <w:b/>
        </w:rPr>
      </w:pPr>
      <w:r w:rsidRPr="00004426">
        <w:rPr>
          <w:b/>
        </w:rPr>
        <w:t>im. Stanisława Staszica w Krakowie</w:t>
      </w:r>
    </w:p>
    <w:p w14:paraId="714FAA63" w14:textId="77777777" w:rsidR="008D2AB8" w:rsidRDefault="00004426" w:rsidP="008D2AB8">
      <w:pPr>
        <w:ind w:right="-110"/>
        <w:rPr>
          <w:b/>
        </w:rPr>
      </w:pPr>
      <w:r w:rsidRPr="0000442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4899AB" w14:textId="77777777" w:rsidR="008D2AB8" w:rsidRDefault="00004426" w:rsidP="008D2AB8">
      <w:pPr>
        <w:ind w:right="-110"/>
        <w:rPr>
          <w:b/>
        </w:rPr>
      </w:pPr>
      <w:r w:rsidRPr="00004426">
        <w:rPr>
          <w:b/>
        </w:rPr>
        <w:t>Al. Mickiewicza</w:t>
      </w:r>
      <w:r w:rsidR="008D2AB8">
        <w:rPr>
          <w:b/>
        </w:rPr>
        <w:t xml:space="preserve"> </w:t>
      </w:r>
      <w:r w:rsidRPr="00004426">
        <w:rPr>
          <w:b/>
        </w:rPr>
        <w:t>30</w:t>
      </w:r>
      <w:r w:rsidR="008D2AB8">
        <w:rPr>
          <w:b/>
        </w:rPr>
        <w:t xml:space="preserve"> </w:t>
      </w:r>
    </w:p>
    <w:p w14:paraId="343BF8C8" w14:textId="77777777" w:rsidR="008D2AB8" w:rsidRDefault="00004426" w:rsidP="008D2AB8">
      <w:pPr>
        <w:rPr>
          <w:b/>
        </w:rPr>
      </w:pPr>
      <w:r w:rsidRPr="00004426">
        <w:rPr>
          <w:b/>
        </w:rPr>
        <w:t>30-059</w:t>
      </w:r>
      <w:r w:rsidR="008D2AB8">
        <w:rPr>
          <w:b/>
        </w:rPr>
        <w:t xml:space="preserve"> </w:t>
      </w:r>
      <w:r w:rsidRPr="00004426">
        <w:rPr>
          <w:b/>
        </w:rPr>
        <w:t>Kraków</w:t>
      </w:r>
      <w:r w:rsidR="008D2AB8">
        <w:rPr>
          <w:b/>
        </w:rPr>
        <w:t xml:space="preserve">,  </w:t>
      </w:r>
    </w:p>
    <w:p w14:paraId="7BC3EB51" w14:textId="77777777" w:rsidR="008D2AB8" w:rsidRDefault="008D2AB8" w:rsidP="008D2AB8">
      <w:pPr>
        <w:ind w:firstLine="3969"/>
        <w:rPr>
          <w:b/>
        </w:rPr>
      </w:pPr>
    </w:p>
    <w:p w14:paraId="26277A63" w14:textId="3002B54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04426" w:rsidRPr="00004426">
        <w:rPr>
          <w:b/>
        </w:rPr>
        <w:t xml:space="preserve">dostawa wielofunkcyjnego przyrządu dla </w:t>
      </w:r>
      <w:proofErr w:type="spellStart"/>
      <w:r w:rsidR="00004426" w:rsidRPr="00004426">
        <w:rPr>
          <w:b/>
        </w:rPr>
        <w:t>WIMiC</w:t>
      </w:r>
      <w:proofErr w:type="spellEnd"/>
      <w:r w:rsidR="00004426" w:rsidRPr="00004426">
        <w:rPr>
          <w:b/>
        </w:rPr>
        <w:t xml:space="preserve"> - KC-zp.272-675/22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38EFA76" w14:textId="77777777" w:rsidR="008D2AB8" w:rsidRDefault="008D2AB8" w:rsidP="008D2AB8">
      <w:pPr>
        <w:tabs>
          <w:tab w:val="right" w:pos="9000"/>
        </w:tabs>
      </w:pPr>
    </w:p>
    <w:p w14:paraId="2F2B5A2F" w14:textId="562EA911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7B162B">
        <w:rPr>
          <w:b/>
        </w:rPr>
        <w:t xml:space="preserve"> </w:t>
      </w:r>
      <w:r>
        <w:rPr>
          <w:b/>
        </w:rPr>
        <w:t>PLN</w:t>
      </w:r>
    </w:p>
    <w:p w14:paraId="2D2F845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F480C1" w14:textId="5718E5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7B162B">
        <w:rPr>
          <w:b/>
        </w:rPr>
        <w:t xml:space="preserve"> </w:t>
      </w:r>
      <w:r>
        <w:rPr>
          <w:b/>
        </w:rPr>
        <w:t>PLN</w:t>
      </w:r>
    </w:p>
    <w:p w14:paraId="48FC37B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F24BE3" w14:textId="2CEB33C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7B162B">
        <w:t xml:space="preserve"> </w:t>
      </w:r>
      <w:r w:rsidRPr="00FB1B4F">
        <w:t>.......................................................................................................................</w:t>
      </w:r>
    </w:p>
    <w:p w14:paraId="0056063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F39B2D6" w14:textId="78CAEA67" w:rsidR="008D2AB8" w:rsidRDefault="008D2AB8" w:rsidP="008D2AB8">
      <w:pPr>
        <w:pStyle w:val="Tekstpodstawowy"/>
      </w:pPr>
      <w:r>
        <w:t>Powyższa cena zawiera VAT w wysokości .......... % tj.…………………….PLN</w:t>
      </w:r>
    </w:p>
    <w:p w14:paraId="638EBECB" w14:textId="5F2BCA17" w:rsidR="00FE545C" w:rsidRDefault="007B162B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7B162B">
        <w:t>zaoferowanego sprzętu</w:t>
      </w:r>
      <w:r w:rsidRPr="007B162B">
        <w:t xml:space="preserve">: </w:t>
      </w:r>
      <w:r w:rsidR="00FE545C" w:rsidRPr="007B162B">
        <w:rPr>
          <w:b w:val="0"/>
        </w:rPr>
        <w:t>…………………………………………..</w:t>
      </w:r>
    </w:p>
    <w:p w14:paraId="763A4E21" w14:textId="75D0F62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7B162B">
        <w:rPr>
          <w:b/>
          <w:bCs/>
        </w:rPr>
        <w:t>……………</w:t>
      </w:r>
      <w:r w:rsidR="007B162B" w:rsidRPr="007B162B">
        <w:rPr>
          <w:b/>
          <w:bCs/>
        </w:rPr>
        <w:t xml:space="preserve"> dni od daty podpisania umowy</w:t>
      </w:r>
      <w:r w:rsidR="007B162B">
        <w:t xml:space="preserve"> </w:t>
      </w:r>
      <w:r w:rsidRPr="0022732C">
        <w:rPr>
          <w:i/>
          <w:highlight w:val="yellow"/>
        </w:rPr>
        <w:t>(kryterium oceny ofert)</w:t>
      </w:r>
    </w:p>
    <w:p w14:paraId="35D446C5" w14:textId="4B13F793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7B162B">
        <w:rPr>
          <w:b/>
          <w:bCs/>
        </w:rPr>
        <w:t>…………</w:t>
      </w:r>
      <w:r w:rsidR="007B162B" w:rsidRPr="007B162B">
        <w:rPr>
          <w:b/>
          <w:bCs/>
        </w:rPr>
        <w:t xml:space="preserve"> miesięcy</w:t>
      </w:r>
      <w:r w:rsidR="007B162B">
        <w:t xml:space="preserve"> </w:t>
      </w:r>
      <w:r w:rsidRPr="000A564E">
        <w:rPr>
          <w:highlight w:val="yellow"/>
        </w:rPr>
        <w:t>(</w:t>
      </w:r>
      <w:r w:rsidRPr="000A564E">
        <w:rPr>
          <w:i/>
          <w:highlight w:val="yellow"/>
        </w:rPr>
        <w:t>k</w:t>
      </w:r>
      <w:r w:rsidRPr="0022732C">
        <w:rPr>
          <w:i/>
          <w:highlight w:val="yellow"/>
        </w:rPr>
        <w:t>ryterium oceny ofert)</w:t>
      </w:r>
    </w:p>
    <w:p w14:paraId="2BABB3E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1ABBF13" w14:textId="77777777" w:rsidR="00D12057" w:rsidRPr="00BE7642" w:rsidRDefault="008D2AB8" w:rsidP="00D1205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="00D12057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228C6C" w14:textId="64CE31B0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971F8B4" w14:textId="77777777" w:rsidR="008D2AB8" w:rsidRDefault="008D2AB8" w:rsidP="008D2AB8">
      <w:pPr>
        <w:jc w:val="both"/>
        <w:rPr>
          <w:sz w:val="18"/>
          <w:szCs w:val="18"/>
        </w:rPr>
      </w:pPr>
    </w:p>
    <w:p w14:paraId="4893C27A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E753F8C" w14:textId="77777777" w:rsidR="00060961" w:rsidRDefault="00060961" w:rsidP="0006096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313C231" w14:textId="45349388" w:rsidR="00060961" w:rsidRDefault="00060961" w:rsidP="0006096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0C9643" w14:textId="62A02F5C" w:rsidR="00E903CE" w:rsidRPr="000A564E" w:rsidRDefault="00E903CE" w:rsidP="0006096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0A564E">
        <w:rPr>
          <w:b/>
          <w:bCs/>
          <w:color w:val="000000"/>
          <w:sz w:val="22"/>
          <w:szCs w:val="22"/>
        </w:rPr>
        <w:t>Oświadczamy, że zaoferowany przez nas sprzęt został wyprodukowany zgodnie z certyfikatem CE.</w:t>
      </w:r>
    </w:p>
    <w:p w14:paraId="280D8D98" w14:textId="77777777" w:rsidR="00060961" w:rsidRDefault="00060961" w:rsidP="0006096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FDD81D" w14:textId="77777777" w:rsidR="00060961" w:rsidRDefault="00060961" w:rsidP="0006096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589D7C" w14:textId="77777777" w:rsidR="00060961" w:rsidRDefault="00060961" w:rsidP="0006096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9E8CCA" w14:textId="77777777" w:rsidR="00060961" w:rsidRDefault="00060961" w:rsidP="0006096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0961" w14:paraId="1FD8910E" w14:textId="77777777" w:rsidTr="00A553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C0D0E" w14:textId="77777777" w:rsidR="00060961" w:rsidRDefault="00060961" w:rsidP="00A553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DAC99" w14:textId="77777777" w:rsidR="00060961" w:rsidRDefault="00060961" w:rsidP="00A553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433539B" w14:textId="77777777" w:rsidR="00060961" w:rsidRDefault="00060961" w:rsidP="00A553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B3BF9" w14:textId="77777777" w:rsidR="00060961" w:rsidRDefault="00060961" w:rsidP="00A553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60961" w14:paraId="5C3A7F27" w14:textId="77777777" w:rsidTr="00A553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19882" w14:textId="77777777" w:rsidR="00060961" w:rsidRDefault="00060961" w:rsidP="00A553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48593" w14:textId="77777777" w:rsidR="00060961" w:rsidRDefault="00060961" w:rsidP="00A553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523C8" w14:textId="77777777" w:rsidR="00060961" w:rsidRDefault="00060961" w:rsidP="00A553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60961" w14:paraId="3E1C8F76" w14:textId="77777777" w:rsidTr="00A553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CF0A8" w14:textId="77777777" w:rsidR="00060961" w:rsidRDefault="00060961" w:rsidP="00A553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92FAE" w14:textId="77777777" w:rsidR="00060961" w:rsidRDefault="00060961" w:rsidP="00A553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6E719" w14:textId="77777777" w:rsidR="00060961" w:rsidRDefault="00060961" w:rsidP="00A553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8B8727D" w14:textId="77777777" w:rsidR="00060961" w:rsidRDefault="00060961" w:rsidP="0006096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70D1056" w14:textId="77777777" w:rsidR="00060961" w:rsidRPr="003C1C97" w:rsidRDefault="00060961" w:rsidP="0006096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B386E70" w14:textId="77777777" w:rsidR="00060961" w:rsidRDefault="00060961" w:rsidP="0006096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EF18532" w14:textId="77777777" w:rsidR="00060961" w:rsidRDefault="00060961" w:rsidP="0006096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8FA614" w14:textId="77777777" w:rsidR="00060961" w:rsidRDefault="00060961" w:rsidP="0006096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BE34215" w14:textId="77777777" w:rsidR="00060961" w:rsidRDefault="00060961" w:rsidP="0006096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86ADA00" w14:textId="77777777" w:rsidR="00060961" w:rsidRDefault="00060961" w:rsidP="0006096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39F896" w14:textId="77777777" w:rsidR="00060961" w:rsidRDefault="00060961" w:rsidP="0006096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9024A04" w14:textId="77777777" w:rsidR="00060961" w:rsidRDefault="00060961" w:rsidP="000609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7DE45C9" w14:textId="77777777" w:rsidR="00060961" w:rsidRDefault="00060961" w:rsidP="000609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527EAAF" w14:textId="77777777" w:rsidR="00060961" w:rsidRDefault="00060961" w:rsidP="000609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7634465" w14:textId="77777777" w:rsidR="00060961" w:rsidRDefault="00060961" w:rsidP="000609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AAB996" w14:textId="1AE86247" w:rsidR="00060961" w:rsidRDefault="00060961" w:rsidP="00843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0EEBCC" w14:textId="77777777" w:rsidR="00843D03" w:rsidRPr="00843D03" w:rsidRDefault="00843D03" w:rsidP="00843D03">
      <w:pPr>
        <w:spacing w:line="360" w:lineRule="auto"/>
        <w:ind w:left="1440"/>
        <w:jc w:val="both"/>
        <w:rPr>
          <w:sz w:val="22"/>
          <w:szCs w:val="22"/>
        </w:rPr>
      </w:pPr>
    </w:p>
    <w:p w14:paraId="2A9E8D14" w14:textId="77777777" w:rsidR="00060961" w:rsidRPr="00A61040" w:rsidRDefault="00060961" w:rsidP="0006096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996EFAB" w14:textId="77777777" w:rsidR="00060961" w:rsidRDefault="00060961" w:rsidP="00FE7D0E">
      <w:pPr>
        <w:rPr>
          <w:sz w:val="20"/>
          <w:szCs w:val="20"/>
        </w:rPr>
      </w:pPr>
    </w:p>
    <w:sectPr w:rsidR="00060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D747E" w14:textId="77777777" w:rsidR="00D90D8D" w:rsidRDefault="00D90D8D">
      <w:r>
        <w:separator/>
      </w:r>
    </w:p>
  </w:endnote>
  <w:endnote w:type="continuationSeparator" w:id="0">
    <w:p w14:paraId="7DE490C5" w14:textId="77777777" w:rsidR="00D90D8D" w:rsidRDefault="00D9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02E95" w14:textId="77777777" w:rsidR="00004426" w:rsidRDefault="00004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71A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1E708" w14:textId="77777777" w:rsidR="00004426" w:rsidRDefault="00004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9EBAB" w14:textId="77777777" w:rsidR="00D90D8D" w:rsidRDefault="00D90D8D">
      <w:r>
        <w:separator/>
      </w:r>
    </w:p>
  </w:footnote>
  <w:footnote w:type="continuationSeparator" w:id="0">
    <w:p w14:paraId="130A4826" w14:textId="77777777" w:rsidR="00D90D8D" w:rsidRDefault="00D90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6150" w14:textId="77777777" w:rsidR="00004426" w:rsidRDefault="00004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7863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DAEA" w14:textId="77777777" w:rsidR="00004426" w:rsidRDefault="00004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00343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36634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0719957">
    <w:abstractNumId w:val="0"/>
  </w:num>
  <w:num w:numId="4" w16cid:durableId="207231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D8D"/>
    <w:rsid w:val="00004426"/>
    <w:rsid w:val="00012286"/>
    <w:rsid w:val="00060961"/>
    <w:rsid w:val="00061996"/>
    <w:rsid w:val="00071CCC"/>
    <w:rsid w:val="000A564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162B"/>
    <w:rsid w:val="00833933"/>
    <w:rsid w:val="00843D0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2057"/>
    <w:rsid w:val="00D24208"/>
    <w:rsid w:val="00D60C38"/>
    <w:rsid w:val="00D66893"/>
    <w:rsid w:val="00D90ACB"/>
    <w:rsid w:val="00D90D8D"/>
    <w:rsid w:val="00DC1500"/>
    <w:rsid w:val="00E44371"/>
    <w:rsid w:val="00E903CE"/>
    <w:rsid w:val="00E949B0"/>
    <w:rsid w:val="00F00591"/>
    <w:rsid w:val="00F51688"/>
    <w:rsid w:val="00F53146"/>
    <w:rsid w:val="00F91018"/>
    <w:rsid w:val="00FA0F30"/>
    <w:rsid w:val="00FA51A4"/>
    <w:rsid w:val="00FE545C"/>
    <w:rsid w:val="00FE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A4DFF"/>
  <w15:chartTrackingRefBased/>
  <w15:docId w15:val="{206786F3-661F-4AC0-B0D2-1D7586B17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500</Words>
  <Characters>4328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2022-11-08T07:40:00Z</dcterms:created>
  <dcterms:modified xsi:type="dcterms:W3CDTF">2022-11-08T07:42:00Z</dcterms:modified>
</cp:coreProperties>
</file>