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A03" w:rsidRPr="00240E71" w:rsidRDefault="00B15A03" w:rsidP="00B15A0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15A03" w:rsidRDefault="00B15A03" w:rsidP="00B15A0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15A03" w:rsidRDefault="00B15A03" w:rsidP="00B15A0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B15A03" w:rsidRDefault="00B15A03" w:rsidP="00B15A0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B15A03" w:rsidRPr="006F1C9A" w:rsidRDefault="00B15A03" w:rsidP="00B15A0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B15A03" w:rsidRPr="006F1C9A" w:rsidRDefault="00B15A03" w:rsidP="00B15A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B15A03" w:rsidRPr="006F1C9A" w:rsidRDefault="00B15A03" w:rsidP="00B15A03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B15A03" w:rsidRPr="006F1C9A" w:rsidRDefault="00B15A03" w:rsidP="00B15A03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B15A03" w:rsidRPr="006F1C9A" w:rsidRDefault="00B15A03" w:rsidP="00B15A03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B15A03" w:rsidRPr="006F1C9A" w:rsidRDefault="00B15A03" w:rsidP="00B15A03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B15A03" w:rsidRPr="006F1C9A" w:rsidRDefault="00B15A03" w:rsidP="00B15A03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B15A03" w:rsidRPr="006F1C9A" w:rsidRDefault="00B15A03" w:rsidP="00B15A03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B15A03" w:rsidRPr="006F1C9A" w:rsidRDefault="00B15A03" w:rsidP="00B15A03">
      <w:pPr>
        <w:ind w:firstLine="3969"/>
        <w:rPr>
          <w:b/>
          <w:sz w:val="22"/>
          <w:szCs w:val="22"/>
        </w:rPr>
      </w:pPr>
    </w:p>
    <w:p w:rsidR="00B15A03" w:rsidRPr="0007038A" w:rsidRDefault="00B15A03" w:rsidP="00B15A03">
      <w:pPr>
        <w:jc w:val="both"/>
        <w:rPr>
          <w:b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  <w:bCs/>
          <w:iCs/>
          <w:sz w:val="22"/>
          <w:szCs w:val="22"/>
        </w:rPr>
        <w:t>d</w:t>
      </w:r>
      <w:r w:rsidRPr="00785332">
        <w:rPr>
          <w:b/>
          <w:bCs/>
          <w:iCs/>
          <w:sz w:val="22"/>
          <w:szCs w:val="22"/>
        </w:rPr>
        <w:t>ostawa analizatora do pomiaru stężenia produktów gazowych CO, CO</w:t>
      </w:r>
      <w:r w:rsidRPr="0093625E">
        <w:rPr>
          <w:b/>
          <w:bCs/>
          <w:iCs/>
          <w:sz w:val="22"/>
          <w:szCs w:val="22"/>
          <w:vertAlign w:val="subscript"/>
        </w:rPr>
        <w:t>2</w:t>
      </w:r>
      <w:r w:rsidRPr="00785332">
        <w:rPr>
          <w:b/>
          <w:bCs/>
          <w:iCs/>
          <w:sz w:val="22"/>
          <w:szCs w:val="22"/>
        </w:rPr>
        <w:t xml:space="preserve"> oraz CH</w:t>
      </w:r>
      <w:r w:rsidRPr="0093625E">
        <w:rPr>
          <w:b/>
          <w:bCs/>
          <w:iCs/>
          <w:sz w:val="22"/>
          <w:szCs w:val="22"/>
          <w:vertAlign w:val="subscript"/>
        </w:rPr>
        <w:t xml:space="preserve">4 </w:t>
      </w:r>
      <w:r w:rsidRPr="00785332">
        <w:rPr>
          <w:b/>
          <w:bCs/>
          <w:iCs/>
          <w:sz w:val="22"/>
          <w:szCs w:val="22"/>
        </w:rPr>
        <w:t xml:space="preserve">z wykorzystaniem podczerwieni dla </w:t>
      </w:r>
      <w:proofErr w:type="spellStart"/>
      <w:r w:rsidRPr="00785332">
        <w:rPr>
          <w:b/>
          <w:bCs/>
          <w:iCs/>
          <w:sz w:val="22"/>
          <w:szCs w:val="22"/>
        </w:rPr>
        <w:t>WEiP</w:t>
      </w:r>
      <w:proofErr w:type="spellEnd"/>
      <w:r w:rsidRPr="00785332">
        <w:rPr>
          <w:b/>
          <w:bCs/>
          <w:iCs/>
          <w:sz w:val="22"/>
          <w:szCs w:val="22"/>
        </w:rPr>
        <w:t xml:space="preserve"> - KC-zp.272-669/22</w:t>
      </w:r>
      <w:r>
        <w:rPr>
          <w:b/>
          <w:sz w:val="22"/>
          <w:szCs w:val="22"/>
        </w:rPr>
        <w:t xml:space="preserve">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p w:rsidR="00B15A03" w:rsidRPr="00EF0E3C" w:rsidRDefault="00B15A03" w:rsidP="00B15A03">
      <w:pPr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B15A03" w:rsidRPr="009F4F6C" w:rsidTr="0087307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B15A03" w:rsidRPr="00930CA5" w:rsidRDefault="00B15A03" w:rsidP="00873073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B15A03" w:rsidRPr="00930CA5" w:rsidRDefault="00B15A03" w:rsidP="00873073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B15A03" w:rsidRPr="009F4F6C" w:rsidTr="0087307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15A03" w:rsidRPr="00930CA5" w:rsidRDefault="00B15A03" w:rsidP="00873073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B15A03" w:rsidRPr="009F4F6C" w:rsidTr="008730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A03" w:rsidRPr="00E52EF4" w:rsidRDefault="00B15A03" w:rsidP="0087307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52EF4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A03" w:rsidRPr="00C0182F" w:rsidRDefault="00B15A03" w:rsidP="00873073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</w:rPr>
              <w:t>A</w:t>
            </w:r>
            <w:r w:rsidRPr="0093625E">
              <w:rPr>
                <w:b/>
                <w:bCs/>
                <w:iCs/>
                <w:sz w:val="18"/>
                <w:szCs w:val="18"/>
              </w:rPr>
              <w:t>nalizator do pomiaru stężenia produktów gazowych CO, CO</w:t>
            </w:r>
            <w:r w:rsidRPr="0093625E">
              <w:rPr>
                <w:b/>
                <w:bCs/>
                <w:iCs/>
                <w:sz w:val="18"/>
                <w:szCs w:val="18"/>
                <w:vertAlign w:val="subscript"/>
              </w:rPr>
              <w:t>2</w:t>
            </w:r>
            <w:r w:rsidRPr="0093625E">
              <w:rPr>
                <w:b/>
                <w:bCs/>
                <w:iCs/>
                <w:sz w:val="18"/>
                <w:szCs w:val="18"/>
              </w:rPr>
              <w:t xml:space="preserve"> oraz CH</w:t>
            </w:r>
            <w:r w:rsidRPr="0093625E">
              <w:rPr>
                <w:b/>
                <w:bCs/>
                <w:iCs/>
                <w:sz w:val="18"/>
                <w:szCs w:val="18"/>
                <w:vertAlign w:val="subscript"/>
              </w:rPr>
              <w:t>4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wraz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z </w:t>
            </w:r>
            <w:r>
              <w:rPr>
                <w:sz w:val="18"/>
                <w:szCs w:val="16"/>
                <w:lang w:eastAsia="en-US"/>
              </w:rPr>
              <w:t xml:space="preserve">dostawą, </w:t>
            </w:r>
            <w:r w:rsidRPr="00C0182F">
              <w:rPr>
                <w:sz w:val="18"/>
                <w:szCs w:val="16"/>
                <w:lang w:eastAsia="en-US"/>
              </w:rPr>
              <w:t>instalacj</w:t>
            </w:r>
            <w:r>
              <w:rPr>
                <w:sz w:val="18"/>
                <w:szCs w:val="16"/>
                <w:lang w:eastAsia="en-US"/>
              </w:rPr>
              <w:t>ą,</w:t>
            </w:r>
          </w:p>
          <w:p w:rsidR="00B15A03" w:rsidRPr="00111760" w:rsidRDefault="00B15A03" w:rsidP="00873073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6"/>
                <w:lang w:eastAsia="en-US"/>
              </w:rPr>
              <w:t>u</w:t>
            </w:r>
            <w:r w:rsidRPr="00C0182F">
              <w:rPr>
                <w:sz w:val="18"/>
                <w:szCs w:val="16"/>
                <w:lang w:eastAsia="en-US"/>
              </w:rPr>
              <w:t>ruchomienie</w:t>
            </w:r>
            <w:r>
              <w:rPr>
                <w:sz w:val="18"/>
                <w:szCs w:val="16"/>
                <w:lang w:eastAsia="en-US"/>
              </w:rPr>
              <w:t>m; serwisem gwarancyjnym;</w:t>
            </w:r>
            <w:r w:rsidRPr="00C0182F">
              <w:rPr>
                <w:sz w:val="18"/>
                <w:szCs w:val="16"/>
                <w:lang w:eastAsia="en-US"/>
              </w:rPr>
              <w:t xml:space="preserve"> szkoleni</w:t>
            </w:r>
            <w:r>
              <w:rPr>
                <w:sz w:val="18"/>
                <w:szCs w:val="16"/>
                <w:lang w:eastAsia="en-US"/>
              </w:rPr>
              <w:t>em</w:t>
            </w:r>
            <w:bookmarkStart w:id="0" w:name="_GoBack"/>
            <w:bookmarkEnd w:id="0"/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A03" w:rsidRDefault="00B15A03" w:rsidP="00873073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B15A03" w:rsidRDefault="00B15A03" w:rsidP="00873073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Analizator:</w:t>
            </w:r>
          </w:p>
          <w:p w:rsidR="00B15A03" w:rsidRDefault="00B15A03" w:rsidP="00873073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E52EF4">
              <w:rPr>
                <w:sz w:val="18"/>
                <w:szCs w:val="18"/>
                <w:lang w:eastAsia="zh-CN"/>
              </w:rPr>
              <w:t>………</w:t>
            </w:r>
            <w:r>
              <w:rPr>
                <w:sz w:val="18"/>
                <w:szCs w:val="18"/>
                <w:lang w:eastAsia="zh-CN"/>
              </w:rPr>
              <w:t>……….</w:t>
            </w:r>
            <w:r w:rsidRPr="00E52EF4">
              <w:rPr>
                <w:sz w:val="18"/>
                <w:szCs w:val="18"/>
                <w:lang w:eastAsia="zh-CN"/>
              </w:rPr>
              <w:t>….</w:t>
            </w:r>
          </w:p>
          <w:p w:rsidR="00B15A03" w:rsidRPr="00E52EF4" w:rsidRDefault="00B15A03" w:rsidP="00873073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…………………..</w:t>
            </w:r>
          </w:p>
          <w:p w:rsidR="00B15A03" w:rsidRPr="00E52EF4" w:rsidRDefault="00B15A03" w:rsidP="00873073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B15A03" w:rsidRPr="00E52EF4" w:rsidRDefault="00B15A03" w:rsidP="00873073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A03" w:rsidRPr="00930CA5" w:rsidRDefault="00B15A03" w:rsidP="00873073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03" w:rsidRPr="00930CA5" w:rsidRDefault="00B15A03" w:rsidP="00873073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03" w:rsidRPr="00930CA5" w:rsidRDefault="00B15A03" w:rsidP="00873073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</w:tr>
      <w:tr w:rsidR="00B15A03" w:rsidRPr="009F4F6C" w:rsidTr="0087307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  <w:p w:rsidR="00B15A03" w:rsidRPr="00930CA5" w:rsidRDefault="00B15A03" w:rsidP="00873073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</w:tr>
      <w:tr w:rsidR="00B15A03" w:rsidRPr="009F4F6C" w:rsidTr="0087307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15A03" w:rsidRPr="00930CA5" w:rsidRDefault="00B15A03" w:rsidP="00873073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B15A03" w:rsidRPr="00930CA5" w:rsidRDefault="00B15A03" w:rsidP="00873073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5A03" w:rsidRPr="00930CA5" w:rsidRDefault="00B15A03" w:rsidP="00873073">
            <w:pPr>
              <w:ind w:right="425"/>
              <w:rPr>
                <w:sz w:val="18"/>
                <w:szCs w:val="18"/>
              </w:rPr>
            </w:pPr>
          </w:p>
        </w:tc>
      </w:tr>
    </w:tbl>
    <w:p w:rsidR="00B15A03" w:rsidRPr="00FB44C3" w:rsidRDefault="00B15A03" w:rsidP="00B15A03">
      <w:pPr>
        <w:widowControl w:val="0"/>
        <w:ind w:right="1"/>
        <w:jc w:val="both"/>
        <w:rPr>
          <w:sz w:val="20"/>
          <w:szCs w:val="20"/>
        </w:rPr>
      </w:pPr>
      <w:r w:rsidRPr="00776CDB">
        <w:rPr>
          <w:b/>
        </w:rPr>
        <w:t>Okres udzielonej gwarancji wynosi</w:t>
      </w:r>
      <w:r w:rsidRPr="00776CDB">
        <w:t>:</w:t>
      </w:r>
      <w:r>
        <w:t xml:space="preserve"> ………… </w:t>
      </w:r>
      <w:r w:rsidRPr="00776CDB">
        <w:t>miesiące/ miesięcy</w:t>
      </w:r>
      <w:r>
        <w:t xml:space="preserve"> </w:t>
      </w:r>
      <w:bookmarkStart w:id="1" w:name="_Hlk105058953"/>
      <w:r w:rsidRPr="00304932">
        <w:rPr>
          <w:color w:val="FF0000"/>
        </w:rPr>
        <w:t>(kryterium oceny ofert)</w:t>
      </w:r>
      <w:bookmarkEnd w:id="1"/>
    </w:p>
    <w:p w:rsidR="00B15A03" w:rsidRPr="006F1C9A" w:rsidRDefault="00B15A03" w:rsidP="00B15A0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lastRenderedPageBreak/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…….. dni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</w:p>
    <w:p w:rsidR="00B15A03" w:rsidRPr="006F1C9A" w:rsidRDefault="00B15A03" w:rsidP="00B15A03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15A03" w:rsidRDefault="00B15A03" w:rsidP="00B15A03">
      <w:pPr>
        <w:jc w:val="both"/>
        <w:rPr>
          <w:sz w:val="18"/>
          <w:szCs w:val="18"/>
        </w:rPr>
      </w:pPr>
    </w:p>
    <w:p w:rsidR="00B15A03" w:rsidRDefault="00B15A03" w:rsidP="00B15A0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15A03" w:rsidRDefault="00B15A03" w:rsidP="00B15A0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15A03" w:rsidRPr="000A3628" w:rsidRDefault="00B15A03" w:rsidP="00B15A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</w:t>
      </w:r>
      <w:r w:rsidRPr="000A3628">
        <w:rPr>
          <w:color w:val="000000"/>
          <w:sz w:val="22"/>
          <w:szCs w:val="22"/>
          <w:lang w:eastAsia="ar-SA"/>
        </w:rPr>
        <w:t>wyznaczonym przez zamawiającego</w:t>
      </w:r>
      <w:r w:rsidRPr="000A3628">
        <w:rPr>
          <w:color w:val="000000"/>
          <w:sz w:val="22"/>
          <w:szCs w:val="22"/>
        </w:rPr>
        <w:t xml:space="preserve"> i nie wnosimy do nich żadnych zastrzeżeń.</w:t>
      </w:r>
    </w:p>
    <w:p w:rsidR="00B15A03" w:rsidRDefault="00B15A03" w:rsidP="00B15A03">
      <w:pPr>
        <w:numPr>
          <w:ilvl w:val="0"/>
          <w:numId w:val="1"/>
        </w:numPr>
        <w:jc w:val="both"/>
        <w:rPr>
          <w:sz w:val="22"/>
          <w:szCs w:val="22"/>
        </w:rPr>
      </w:pPr>
      <w:r w:rsidRPr="000A3628">
        <w:rPr>
          <w:sz w:val="22"/>
          <w:szCs w:val="22"/>
        </w:rPr>
        <w:t>Oświadczam, że wypełniłem obowiązki informacyjne przewidziane</w:t>
      </w:r>
      <w:r>
        <w:rPr>
          <w:sz w:val="22"/>
          <w:szCs w:val="22"/>
        </w:rPr>
        <w:t xml:space="preserve"> w art. 13 lub art. 14 RODO* wobec osób fizycznych, od których dane osobowe bezpośrednio lub pośrednio pozyskałem w celu ubiegania się o udzielenie zamówienia publicznego w niniejszym postępowaniu.* * </w:t>
      </w:r>
    </w:p>
    <w:p w:rsidR="00B15A03" w:rsidRDefault="00B15A03" w:rsidP="00B15A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15A03" w:rsidRDefault="00B15A03" w:rsidP="00B15A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15A03" w:rsidRPr="00FB44C3" w:rsidRDefault="00B15A03" w:rsidP="00B15A03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:rsidR="00B15A03" w:rsidRDefault="00B15A03" w:rsidP="00B15A0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15A03" w:rsidTr="0087307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5A03" w:rsidRDefault="00B15A03" w:rsidP="00873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5A03" w:rsidRDefault="00B15A03" w:rsidP="00873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15A03" w:rsidRDefault="00B15A03" w:rsidP="00873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15A03" w:rsidRDefault="00B15A03" w:rsidP="008730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15A03" w:rsidTr="008730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A03" w:rsidRDefault="00B15A03" w:rsidP="0087307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A03" w:rsidRDefault="00B15A03" w:rsidP="008730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A03" w:rsidRDefault="00B15A03" w:rsidP="008730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15A03" w:rsidTr="008730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A03" w:rsidRDefault="00B15A03" w:rsidP="0087307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A03" w:rsidRDefault="00B15A03" w:rsidP="008730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5A03" w:rsidRDefault="00B15A03" w:rsidP="008730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15A03" w:rsidRDefault="00B15A03" w:rsidP="00B15A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15A03" w:rsidRDefault="00B15A03" w:rsidP="00B15A0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15A03" w:rsidRDefault="00B15A03" w:rsidP="00B15A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15A03" w:rsidRDefault="00B15A03" w:rsidP="00B15A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15A03" w:rsidRDefault="00B15A03" w:rsidP="00B15A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15A03" w:rsidRDefault="00B15A03" w:rsidP="00B15A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15A03" w:rsidRDefault="00B15A03" w:rsidP="00B15A0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15A03" w:rsidRDefault="00B15A03" w:rsidP="00B15A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15A03" w:rsidRDefault="00B15A03" w:rsidP="00B15A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15A03" w:rsidRDefault="00B15A03" w:rsidP="00B15A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15A03" w:rsidRDefault="00B15A03" w:rsidP="00B15A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15A03" w:rsidRDefault="00B15A03" w:rsidP="00B15A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15A03" w:rsidRDefault="00B15A03" w:rsidP="00B15A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15A03" w:rsidRDefault="00B15A03" w:rsidP="00B15A03">
      <w:pPr>
        <w:rPr>
          <w:i/>
          <w:color w:val="FF0000"/>
          <w:sz w:val="22"/>
          <w:szCs w:val="22"/>
        </w:rPr>
      </w:pPr>
    </w:p>
    <w:p w:rsidR="00FE545C" w:rsidRPr="00B15A03" w:rsidRDefault="00B15A03" w:rsidP="00B15A03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sectPr w:rsidR="00FE545C" w:rsidRPr="00B15A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FB2" w:rsidRDefault="00A55FB2">
      <w:r>
        <w:separator/>
      </w:r>
    </w:p>
  </w:endnote>
  <w:endnote w:type="continuationSeparator" w:id="0">
    <w:p w:rsidR="00A55FB2" w:rsidRDefault="00A55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70B" w:rsidRDefault="005357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70B" w:rsidRDefault="005357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FB2" w:rsidRDefault="00A55FB2">
      <w:r>
        <w:separator/>
      </w:r>
    </w:p>
  </w:footnote>
  <w:footnote w:type="continuationSeparator" w:id="0">
    <w:p w:rsidR="00A55FB2" w:rsidRDefault="00A55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70B" w:rsidRDefault="00535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70B" w:rsidRDefault="00535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FB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3570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FB2"/>
    <w:rsid w:val="00A83018"/>
    <w:rsid w:val="00B15A0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FF698C"/>
  <w15:chartTrackingRefBased/>
  <w15:docId w15:val="{151992B2-A4CE-4D35-85B4-A13182AA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A0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A1714-812C-4C0E-ABA9-2C13928A1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562</Words>
  <Characters>4336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2022-10-28T10:13:00Z</dcterms:created>
  <dcterms:modified xsi:type="dcterms:W3CDTF">2022-10-28T10:14:00Z</dcterms:modified>
</cp:coreProperties>
</file>