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6A31620F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 xml:space="preserve">Załącznik nr </w:t>
      </w:r>
      <w:r w:rsidR="00404400" w:rsidRPr="004B4318">
        <w:rPr>
          <w:rFonts w:ascii="Times New Roman" w:hAnsi="Times New Roman"/>
          <w:color w:val="FF0000"/>
          <w:sz w:val="22"/>
          <w:szCs w:val="22"/>
        </w:rPr>
        <w:t>1</w:t>
      </w:r>
      <w:r w:rsidR="004B4318" w:rsidRPr="004B4318">
        <w:rPr>
          <w:rFonts w:ascii="Times New Roman" w:hAnsi="Times New Roman"/>
          <w:color w:val="FF0000"/>
          <w:sz w:val="22"/>
          <w:szCs w:val="22"/>
        </w:rPr>
        <w:t>a</w:t>
      </w:r>
    </w:p>
    <w:p w14:paraId="3945128C" w14:textId="2F0920BD" w:rsidR="00404400" w:rsidRDefault="004B4318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B4318">
        <w:rPr>
          <w:b/>
          <w:color w:val="FF0000"/>
          <w:sz w:val="22"/>
          <w:szCs w:val="22"/>
        </w:rPr>
        <w:t xml:space="preserve">NOWY </w:t>
      </w:r>
      <w:r w:rsidR="00404400"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>Akademia Górniczo - Hutnicza</w:t>
      </w:r>
    </w:p>
    <w:p w14:paraId="31202C81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>im. Stanisława Staszica w Krakowie</w:t>
      </w:r>
    </w:p>
    <w:p w14:paraId="3A5822B0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 xml:space="preserve">Dział Zamówień Publicznych  </w:t>
      </w:r>
    </w:p>
    <w:p w14:paraId="62377AE6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 xml:space="preserve">Al. Mickiewicza 30 </w:t>
      </w:r>
    </w:p>
    <w:p w14:paraId="0572B5E8" w14:textId="77777777" w:rsidR="00404400" w:rsidRPr="00A96C66" w:rsidRDefault="00404400" w:rsidP="00404400">
      <w:pPr>
        <w:rPr>
          <w:b/>
          <w:szCs w:val="22"/>
        </w:rPr>
      </w:pPr>
      <w:r w:rsidRPr="00A96C66">
        <w:rPr>
          <w:b/>
          <w:szCs w:val="22"/>
        </w:rPr>
        <w:t xml:space="preserve">30-059 Kraków,  </w:t>
      </w:r>
    </w:p>
    <w:p w14:paraId="06C3932C" w14:textId="178C8711" w:rsidR="00404400" w:rsidRPr="00A96C66" w:rsidRDefault="00404400" w:rsidP="00404400">
      <w:pPr>
        <w:jc w:val="both"/>
        <w:rPr>
          <w:szCs w:val="22"/>
        </w:rPr>
      </w:pPr>
      <w:r w:rsidRPr="00A96C66">
        <w:rPr>
          <w:szCs w:val="22"/>
        </w:rPr>
        <w:t>Przystępując do postępowania o udzielenie zamówienia publicznego, którego przedmiotem jest</w:t>
      </w:r>
      <w:bookmarkStart w:id="0" w:name="_Hlk58842586"/>
      <w:r w:rsidR="008A28B5" w:rsidRPr="00A96C66">
        <w:rPr>
          <w:szCs w:val="22"/>
        </w:rPr>
        <w:t>:</w:t>
      </w:r>
      <w:r w:rsidRPr="00A96C66">
        <w:rPr>
          <w:b/>
          <w:bCs/>
          <w:szCs w:val="22"/>
        </w:rPr>
        <w:t xml:space="preserve"> </w:t>
      </w:r>
      <w:bookmarkEnd w:id="0"/>
      <w:r w:rsidR="00A96C66" w:rsidRPr="00A96C66">
        <w:rPr>
          <w:b/>
          <w:bCs/>
          <w:szCs w:val="22"/>
        </w:rPr>
        <w:t xml:space="preserve">Dostawa urządzeń mobilnych dla </w:t>
      </w:r>
      <w:proofErr w:type="spellStart"/>
      <w:r w:rsidR="00A96C66" w:rsidRPr="00A96C66">
        <w:rPr>
          <w:b/>
          <w:bCs/>
          <w:szCs w:val="22"/>
        </w:rPr>
        <w:t>WIEiT</w:t>
      </w:r>
      <w:proofErr w:type="spellEnd"/>
      <w:r w:rsidR="00A96C66" w:rsidRPr="00A96C66">
        <w:rPr>
          <w:b/>
          <w:bCs/>
          <w:szCs w:val="22"/>
        </w:rPr>
        <w:t xml:space="preserve"> - KC-zp.272-660/22 </w:t>
      </w:r>
      <w:r w:rsidRPr="00A96C66">
        <w:rPr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1684"/>
        <w:gridCol w:w="2001"/>
      </w:tblGrid>
      <w:tr w:rsidR="0025086F" w:rsidRPr="00FE4E3E" w14:paraId="510E2941" w14:textId="77777777" w:rsidTr="00B35C79">
        <w:trPr>
          <w:trHeight w:val="64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60BBB7" w14:textId="33E21FC6" w:rsidR="0025086F" w:rsidRPr="00FE4E3E" w:rsidRDefault="0025086F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>Zadanie częściowe nr 1</w:t>
            </w:r>
          </w:p>
        </w:tc>
      </w:tr>
      <w:tr w:rsidR="002E3085" w:rsidRPr="00FE4E3E" w14:paraId="2692F76B" w14:textId="77777777" w:rsidTr="00717C0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E3085" w:rsidRPr="00FE4E3E" w:rsidRDefault="002E3085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5EB3172A" w:rsidR="002E3085" w:rsidRPr="00FE4E3E" w:rsidRDefault="00A96C66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2E3085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E3085" w:rsidRPr="00FE4E3E" w:rsidRDefault="002E3085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22B0ED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E978073" w14:textId="2576BFFB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00A0C2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024364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1784EAD0" w14:textId="77777777" w:rsidTr="0062530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1309ABE4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3842C833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40259A2C" w14:textId="77777777" w:rsidTr="00506754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E3085" w:rsidRPr="00FE4E3E" w:rsidRDefault="002E3085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7D6251FE" w:rsidR="002E3085" w:rsidRPr="00FE4E3E" w:rsidRDefault="00A96C66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E3085" w:rsidRPr="00FE4E3E" w:rsidRDefault="002E3085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1F95459D" w:rsidR="002E3085" w:rsidRPr="00FE4E3E" w:rsidRDefault="004B4318" w:rsidP="00287CEE">
            <w:pPr>
              <w:jc w:val="center"/>
              <w:rPr>
                <w:sz w:val="20"/>
                <w:szCs w:val="20"/>
              </w:rPr>
            </w:pPr>
            <w:r w:rsidRPr="004B4318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E3085" w:rsidRPr="00FE4E3E" w:rsidRDefault="002E3085" w:rsidP="00155409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6AF4C52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127D4705" w14:textId="77777777" w:rsidTr="00506754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E3085" w:rsidRPr="00FE4E3E" w:rsidRDefault="002E3085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E3085" w:rsidRPr="00FE4E3E" w:rsidRDefault="002E3085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26AFBA1" w14:textId="77777777" w:rsidTr="00C246BC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E3085" w:rsidRPr="00FE4E3E" w:rsidRDefault="002E3085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E3085" w:rsidRPr="00FE4E3E" w:rsidRDefault="002E3085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C73BE4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D00A973" w14:textId="5AEA5CE9" w:rsidR="0025086F" w:rsidRDefault="0091654A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25086F"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>od daty podpisania umowy</w:t>
      </w:r>
      <w:r w:rsidR="0025086F">
        <w:rPr>
          <w:bCs/>
          <w:sz w:val="22"/>
          <w:szCs w:val="22"/>
        </w:rPr>
        <w:t xml:space="preserve"> </w:t>
      </w:r>
      <w:r w:rsidR="0025086F">
        <w:rPr>
          <w:b/>
          <w:bCs/>
          <w:color w:val="FF0000"/>
          <w:sz w:val="22"/>
          <w:szCs w:val="22"/>
        </w:rPr>
        <w:t>/</w:t>
      </w:r>
      <w:r w:rsidR="0025086F" w:rsidRPr="00E67FA1">
        <w:rPr>
          <w:b/>
          <w:bCs/>
          <w:color w:val="FF0000"/>
          <w:sz w:val="22"/>
          <w:szCs w:val="22"/>
        </w:rPr>
        <w:t>kryterium oceny ofert</w:t>
      </w:r>
      <w:r w:rsidR="0025086F">
        <w:rPr>
          <w:b/>
          <w:bCs/>
          <w:color w:val="FF0000"/>
          <w:sz w:val="22"/>
          <w:szCs w:val="22"/>
        </w:rPr>
        <w:t>/.</w:t>
      </w:r>
    </w:p>
    <w:p w14:paraId="609E383D" w14:textId="0FA53674" w:rsidR="008F4B0F" w:rsidRDefault="008F4B0F" w:rsidP="008F4B0F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p w14:paraId="5026C00E" w14:textId="79A2B099" w:rsidR="00A96C66" w:rsidRDefault="00A96C66" w:rsidP="008F4B0F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715DE3C7" w14:textId="77777777" w:rsidR="00A96C66" w:rsidRPr="0091654A" w:rsidRDefault="00A96C66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3E583A09" w14:textId="77777777" w:rsidTr="00F21D7C">
        <w:trPr>
          <w:trHeight w:val="106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8D0DD4" w14:textId="37B5D3EF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lastRenderedPageBreak/>
              <w:t xml:space="preserve">Zadanie częściowe nr </w:t>
            </w:r>
            <w:r>
              <w:rPr>
                <w:b/>
                <w:bCs/>
                <w:szCs w:val="20"/>
              </w:rPr>
              <w:t>2</w:t>
            </w:r>
          </w:p>
        </w:tc>
      </w:tr>
      <w:tr w:rsidR="002E3085" w:rsidRPr="00FE4E3E" w14:paraId="79F055E9" w14:textId="77777777" w:rsidTr="0028481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731B4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AA1C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211E2664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CB399E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40903" w14:textId="0AA09F85" w:rsidR="002E3085" w:rsidRPr="00FE4E3E" w:rsidRDefault="00A96C66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A869D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D8B1CA9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76EDE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6CD76140" w14:textId="7324EF9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53F5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A0BBB0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6F13E8D1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D786D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5DF70D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BDB5FA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AF344B3" w14:textId="77777777" w:rsidTr="00FB43C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1CD53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2C655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38839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1CE83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432F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2213BE" w14:textId="006B987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5C4C98" w14:textId="242C89F5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1246DD66" w14:textId="77777777" w:rsidTr="00E85F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F6CEF" w14:textId="77777777" w:rsidR="002E3085" w:rsidRPr="00FE4E3E" w:rsidRDefault="002E3085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180" w14:textId="1EB95422" w:rsidR="002E3085" w:rsidRPr="00FE4E3E" w:rsidRDefault="00A96C66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1993" w14:textId="77777777" w:rsidR="002E3085" w:rsidRPr="00FE4E3E" w:rsidRDefault="002E3085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0096" w14:textId="1365C136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285A" w14:textId="77777777" w:rsidR="002E3085" w:rsidRPr="00FE4E3E" w:rsidRDefault="002E3085" w:rsidP="00062B4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7AB6CC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C36263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5EA2453B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6874876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2EC295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32EB8008" w14:textId="77777777" w:rsidR="002E3085" w:rsidRPr="00FE4E3E" w:rsidRDefault="002E3085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0F9B8BB3" w14:textId="77777777" w:rsidR="002E3085" w:rsidRPr="00FE4E3E" w:rsidRDefault="002E3085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386475F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6CD07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2EAC6E3D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3DD37" w14:textId="77777777" w:rsidR="002E3085" w:rsidRPr="00FE4E3E" w:rsidRDefault="002E3085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C7A54AF" w14:textId="77777777" w:rsidR="002E3085" w:rsidRPr="00FE4E3E" w:rsidRDefault="002E3085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9979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06EE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7F19B89" w14:textId="77777777" w:rsidR="002E3085" w:rsidRDefault="002E3085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2C9CB94" w14:textId="6B60C255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161910ED" w14:textId="27866F18" w:rsidR="008F4B0F" w:rsidRPr="0091654A" w:rsidRDefault="008F4B0F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793D5CE1" w14:textId="77777777" w:rsidTr="00F21D7C">
        <w:trPr>
          <w:trHeight w:val="18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6E6B3" w14:textId="71FE6FB1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3</w:t>
            </w:r>
          </w:p>
        </w:tc>
      </w:tr>
      <w:tr w:rsidR="002E3085" w:rsidRPr="00FE4E3E" w14:paraId="6109DAFF" w14:textId="77777777" w:rsidTr="00A710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2557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3EF657C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0B915B9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3676FBA6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 w:rsidR="00A96C66"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CC0853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6831C5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B1CCD7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B4A0F56" w14:textId="090C3A3D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5FCAF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4F9FC6F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560996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AA27A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F7D3C5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5884284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6897901" w14:textId="77777777" w:rsidTr="00F537ED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3760D23E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3F325131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537A871E" w14:textId="77777777" w:rsidTr="001029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4119A" w14:textId="77777777" w:rsidR="002E3085" w:rsidRPr="00FE4E3E" w:rsidRDefault="002E3085" w:rsidP="008F4B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C8D" w14:textId="418773EE" w:rsidR="002E3085" w:rsidRPr="00FE4E3E" w:rsidRDefault="00A96C66" w:rsidP="008F4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B44" w14:textId="77777777" w:rsidR="002E3085" w:rsidRPr="00FE4E3E" w:rsidRDefault="002E3085" w:rsidP="008F4B0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277" w14:textId="57CF5B4C" w:rsidR="002E3085" w:rsidRPr="00FE4E3E" w:rsidRDefault="004B4318" w:rsidP="008F4B0F">
            <w:pPr>
              <w:jc w:val="center"/>
              <w:rPr>
                <w:sz w:val="20"/>
                <w:szCs w:val="20"/>
              </w:rPr>
            </w:pPr>
            <w:r w:rsidRPr="004B4318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300" w14:textId="77777777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89CB4DC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5887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816F25A" w14:textId="77777777" w:rsidTr="001029F0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F5E6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6454DAE6" w14:textId="77777777" w:rsidR="002E3085" w:rsidRPr="00FE4E3E" w:rsidRDefault="002E3085" w:rsidP="008F4B0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265E88B7" w14:textId="77777777" w:rsidR="002E3085" w:rsidRPr="00FE4E3E" w:rsidRDefault="002E3085" w:rsidP="008F4B0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A669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5F2F8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655BDC5" w14:textId="77777777" w:rsidTr="00E46CE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C53DD" w14:textId="77777777" w:rsidR="002E3085" w:rsidRPr="00FE4E3E" w:rsidRDefault="002E3085" w:rsidP="008F4B0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80A3814" w14:textId="77777777" w:rsidR="002E3085" w:rsidRPr="00FE4E3E" w:rsidRDefault="002E3085" w:rsidP="008F4B0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95A96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52AC0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1400BE5" w14:textId="77777777" w:rsidR="00A96C66" w:rsidRDefault="00A96C66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39F82F6C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4239B107" w14:textId="359F5B82" w:rsidR="008F4B0F" w:rsidRPr="0091654A" w:rsidRDefault="008F4B0F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p w14:paraId="18172154" w14:textId="10E8B2DF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  <w:bookmarkStart w:id="1" w:name="_GoBack"/>
      <w:bookmarkEnd w:id="1"/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224B3" w14:textId="77777777" w:rsidR="0061167E" w:rsidRDefault="0061167E">
      <w:r>
        <w:separator/>
      </w:r>
    </w:p>
  </w:endnote>
  <w:endnote w:type="continuationSeparator" w:id="0">
    <w:p w14:paraId="4174DB8D" w14:textId="77777777" w:rsidR="0061167E" w:rsidRDefault="0061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6039093"/>
      <w:docPartObj>
        <w:docPartGallery w:val="Page Numbers (Bottom of Page)"/>
        <w:docPartUnique/>
      </w:docPartObj>
    </w:sdtPr>
    <w:sdtContent>
      <w:p w14:paraId="174BCF31" w14:textId="1D51875D" w:rsidR="00A9788D" w:rsidRDefault="00A978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3C2038" w14:textId="77777777" w:rsidR="00A9788D" w:rsidRDefault="00A978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2255292"/>
      <w:docPartObj>
        <w:docPartGallery w:val="Page Numbers (Bottom of Page)"/>
        <w:docPartUnique/>
      </w:docPartObj>
    </w:sdtPr>
    <w:sdtContent>
      <w:p w14:paraId="7D9390E9" w14:textId="146BD256" w:rsidR="00A9788D" w:rsidRDefault="00A978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63E65" w14:textId="77777777" w:rsidR="0061167E" w:rsidRDefault="0061167E">
      <w:r>
        <w:separator/>
      </w:r>
    </w:p>
  </w:footnote>
  <w:footnote w:type="continuationSeparator" w:id="0">
    <w:p w14:paraId="73236E0E" w14:textId="77777777" w:rsidR="0061167E" w:rsidRDefault="0061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F703B" w14:textId="06B5A993" w:rsidR="00860138" w:rsidRDefault="00860138" w:rsidP="0086013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2F33A6"/>
    <w:rsid w:val="00315A4A"/>
    <w:rsid w:val="003A24EB"/>
    <w:rsid w:val="00404400"/>
    <w:rsid w:val="004578E3"/>
    <w:rsid w:val="00475D3D"/>
    <w:rsid w:val="004B4318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1167E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112CB"/>
    <w:rsid w:val="00A346FE"/>
    <w:rsid w:val="00A47B4D"/>
    <w:rsid w:val="00A83018"/>
    <w:rsid w:val="00A96C66"/>
    <w:rsid w:val="00A9788D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97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5B2E5-280B-432B-8B7F-06525B536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2022-02-28T12:31:00Z</cp:lastPrinted>
  <dcterms:created xsi:type="dcterms:W3CDTF">2022-11-08T07:00:00Z</dcterms:created>
  <dcterms:modified xsi:type="dcterms:W3CDTF">2022-11-08T07:01:00Z</dcterms:modified>
</cp:coreProperties>
</file>