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29155DF0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DE7C8D">
        <w:rPr>
          <w:rFonts w:ascii="Times New Roman" w:hAnsi="Times New Roman"/>
          <w:b w:val="0"/>
          <w:i/>
          <w:iCs/>
          <w:sz w:val="22"/>
          <w:szCs w:val="22"/>
        </w:rPr>
        <w:t>6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B9C2727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</w:t>
      </w:r>
      <w:r w:rsidR="002E6314">
        <w:rPr>
          <w:b/>
          <w:bCs/>
        </w:rPr>
        <w:t>2</w:t>
      </w:r>
      <w:r w:rsidRPr="00272917">
        <w:rPr>
          <w:b/>
          <w:bCs/>
        </w:rPr>
        <w:t>.</w:t>
      </w:r>
      <w:r w:rsidR="002E6314">
        <w:rPr>
          <w:b/>
          <w:bCs/>
        </w:rPr>
        <w:t>17</w:t>
      </w:r>
      <w:r w:rsidRPr="00272917">
        <w:rPr>
          <w:b/>
          <w:bCs/>
        </w:rPr>
        <w:t>.202</w:t>
      </w:r>
      <w:r w:rsidR="002E6314">
        <w:rPr>
          <w:b/>
          <w:bCs/>
        </w:rPr>
        <w:t>2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3CE78653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 xml:space="preserve">z możliwością przeprowadzenia </w:t>
      </w:r>
      <w:r w:rsidR="00272917">
        <w:rPr>
          <w:sz w:val="22"/>
          <w:szCs w:val="22"/>
        </w:rPr>
        <w:t>negocjacji</w:t>
      </w:r>
      <w:r w:rsidR="000E2529">
        <w:rPr>
          <w:sz w:val="22"/>
          <w:szCs w:val="22"/>
        </w:rPr>
        <w:t>,</w:t>
      </w:r>
      <w:r w:rsidR="002E6314">
        <w:rPr>
          <w:sz w:val="22"/>
          <w:szCs w:val="22"/>
        </w:rPr>
        <w:t xml:space="preserve"> na podstawie art. 275 pkt 2 ustawy Prawo zamówień publicznych  z dn. 11 września 2019 r. </w:t>
      </w:r>
      <w:r w:rsidR="00272917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 xml:space="preserve">(t.j. Dz.U. z 2022 r. poz. 1710 ze zm.) z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08364F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44EDA8CD" w14:textId="3F850E13" w:rsidR="00532CC3" w:rsidRDefault="00DE7C8D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Produkcja i dostawa tablic rejestracyjnych do Wydziału Komunikacji i Dróg Starostwa Powiatowego w Rawiczu.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48E88FA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019B5">
        <w:trPr>
          <w:trHeight w:val="10628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15D5FA0" w14:textId="306B438D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2693"/>
              <w:gridCol w:w="992"/>
              <w:gridCol w:w="993"/>
              <w:gridCol w:w="993"/>
              <w:gridCol w:w="993"/>
              <w:gridCol w:w="1699"/>
            </w:tblGrid>
            <w:tr w:rsidR="007D3950" w14:paraId="65ACFFCA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6EA5C58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1</w:t>
                  </w:r>
                </w:p>
                <w:p w14:paraId="77E5847E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B18BE86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2</w:t>
                  </w:r>
                </w:p>
                <w:p w14:paraId="3F51F21F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Nazwa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5C26820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3</w:t>
                  </w:r>
                </w:p>
                <w:p w14:paraId="4E217DCC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Szacowana ilość na 12 m-cy/JM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5E3E3B5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4</w:t>
                  </w:r>
                </w:p>
                <w:p w14:paraId="42A38679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Cena netto/szt. </w:t>
                  </w:r>
                </w:p>
                <w:p w14:paraId="166AA335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403D42A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5</w:t>
                  </w:r>
                </w:p>
                <w:p w14:paraId="71EF13AA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VAT %/ wartość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BD25ABD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6</w:t>
                  </w:r>
                </w:p>
                <w:p w14:paraId="4FEFF9C6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Cena brutto/ szt.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44DF72C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7</w:t>
                  </w:r>
                </w:p>
                <w:p w14:paraId="7E102F71" w14:textId="77777777" w:rsidR="007D3950" w:rsidRDefault="007D3950" w:rsidP="007D395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Łączna wartość brutto</w:t>
                  </w:r>
                </w:p>
                <w:p w14:paraId="4DF907CC" w14:textId="77777777" w:rsidR="007D3950" w:rsidRDefault="007D3950" w:rsidP="007D3950">
                  <w:pPr>
                    <w:jc w:val="center"/>
                    <w:rPr>
                      <w:i/>
                      <w:iCs/>
                      <w:sz w:val="12"/>
                      <w:szCs w:val="12"/>
                    </w:rPr>
                  </w:pPr>
                  <w:r>
                    <w:rPr>
                      <w:i/>
                      <w:iCs/>
                      <w:sz w:val="12"/>
                      <w:szCs w:val="12"/>
                    </w:rPr>
                    <w:t>(iloczyn kolumn 3 i 6)</w:t>
                  </w:r>
                </w:p>
              </w:tc>
            </w:tr>
            <w:tr w:rsidR="007D3950" w14:paraId="527EE74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38DDCAB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5A7C4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zwyczajne samochodowe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1DE45" w14:textId="6FE9795C" w:rsidR="007D3950" w:rsidRDefault="002E6314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8000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8F5A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3DEE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C283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F215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BDDCBB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7ADB5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C946F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zwyczajne samochodowe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173048" w14:textId="41820D60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3F85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B3F0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DE17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E3CC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44DED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6DD4BC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AFF2E5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indywidualne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6157B" w14:textId="53875ADD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2E4C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0737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BC5F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BE7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3D7074C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82616F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B6C9A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indywidualne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92213F" w14:textId="526435DD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  <w:r w:rsidR="003064C6">
                    <w:rPr>
                      <w:sz w:val="16"/>
                      <w:szCs w:val="16"/>
                    </w:rPr>
                    <w:t xml:space="preserve"> 4 </w:t>
                  </w:r>
                  <w:r>
                    <w:rPr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2246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C992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C5D6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862B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EAFFCBB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E3BDB4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57A0A8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jednorzędowe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B4EE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E05B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767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5EC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0531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45B3BA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07F834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CF411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dwurzędowe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C1AF3" w14:textId="55A37DBE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2AFE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2D94E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75B8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E395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7FA1FECA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B0BC56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A14E40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zabytkowe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39F74" w14:textId="6E51AC8C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8F37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08C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D5BC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0F4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13E8324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4B8901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7C437B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zabytkowe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594F5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05B9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6688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3DCA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3D61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C366E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DCA68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E5F3E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C89634" w14:textId="70CE642E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72A1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5E4F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C69F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AB5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7A9F8FC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E4FF43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83685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 indywidualne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307F09" w14:textId="56F4B2D8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  <w:r w:rsidR="007D3950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s</w:t>
                  </w:r>
                  <w:r w:rsidR="007D3950">
                    <w:rPr>
                      <w:sz w:val="16"/>
                      <w:szCs w:val="16"/>
                    </w:rPr>
                    <w:t>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6335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C7DDB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4E79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6C11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676DA83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65CC48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ED32A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BD4448" w14:textId="21FD806B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  <w:r w:rsidR="007D3950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12B3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2B0A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8C7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D25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CCB115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4DB660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5F3C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62662" w14:textId="3FBBB77E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589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179C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9D60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4CBC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356DD06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5646A2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4A360F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tymczasowe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8C500" w14:textId="333CD4C7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A6BE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9C9F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F52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AACA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171C083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0E06AB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BA967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motocyklowe zabytkowe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4EBEF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0EEC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6564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A101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BBD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C21C20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9750F2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D278AD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dodatkowe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C38D9" w14:textId="2D2B4312" w:rsidR="007D3950" w:rsidRDefault="003064C6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150</w:t>
                  </w:r>
                  <w:r w:rsidR="007D3950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DB8E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F24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A5EA4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D931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E99466D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61EA35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6C73E2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samochodowe zmniejszone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A6589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0F77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15D3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2563C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FF4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546DA79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2F9D6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B7A35C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profesjonalne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2D9D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CECA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BE723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EF5B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4682F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4285F7A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DC347DD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8B45E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Tablice zielone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1C2DC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4E48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05347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7C02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9D3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7DFC97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87BD0F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C45C9" w14:textId="77777777" w:rsidR="007D3950" w:rsidRDefault="007D3950" w:rsidP="007D3950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Wtórniki tablic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DF062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300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BBA90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113C8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0C7F6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3D5D9" w14:textId="77777777" w:rsidR="007D3950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14:paraId="061B6487" w14:textId="77777777" w:rsidTr="007D3950">
              <w:tc>
                <w:tcPr>
                  <w:tcW w:w="751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418A37" w14:textId="6CC647CB" w:rsidR="007D3950" w:rsidRDefault="007D3950" w:rsidP="007D3950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</w:rPr>
                    <w:t>Łączna wartość zamówienia</w:t>
                  </w:r>
                  <w:r w:rsidR="005A1D2A">
                    <w:rPr>
                      <w:i/>
                      <w:iCs/>
                    </w:rPr>
                    <w:t xml:space="preserve"> brutto</w:t>
                  </w:r>
                  <w:r>
                    <w:rPr>
                      <w:i/>
                      <w:iCs/>
                    </w:rPr>
                    <w:t>: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060369A" w14:textId="77777777" w:rsidR="007D3950" w:rsidRDefault="007D3950" w:rsidP="007D3950">
                  <w:pPr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7D3950" w14:paraId="777F025A" w14:textId="77777777" w:rsidTr="007D3950">
              <w:tc>
                <w:tcPr>
                  <w:tcW w:w="920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A125227" w14:textId="52CB6C1B" w:rsidR="005A1D2A" w:rsidRDefault="005A1D2A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 xml:space="preserve">Łączna wartość zamówienia netto …………. Stawka % VAT ……… kwota …………..…… </w:t>
                  </w:r>
                </w:p>
                <w:p w14:paraId="63EC3375" w14:textId="6E7CE1F2" w:rsidR="007D3950" w:rsidRDefault="007D3950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 xml:space="preserve">Słownie: </w:t>
                  </w:r>
                  <w:r w:rsidR="005A1D2A">
                    <w:rPr>
                      <w:i/>
                      <w:iCs/>
                    </w:rPr>
                    <w:t>……………………………………………………………………………………………..</w:t>
                  </w:r>
                </w:p>
              </w:tc>
            </w:tr>
          </w:tbl>
          <w:p w14:paraId="33D98B17" w14:textId="77777777" w:rsidR="00C51823" w:rsidRDefault="00C51823" w:rsidP="007D3950">
            <w:pPr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44C7E26B" w14:textId="3F230E74" w:rsidR="005B6F01" w:rsidRDefault="000E4F8D" w:rsidP="00AF08D6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3064C6">
              <w:rPr>
                <w:b/>
                <w:bCs/>
                <w:sz w:val="22"/>
                <w:szCs w:val="22"/>
              </w:rPr>
              <w:t>Gwarancja (G)</w:t>
            </w:r>
            <w:r>
              <w:rPr>
                <w:sz w:val="22"/>
                <w:szCs w:val="22"/>
              </w:rPr>
              <w:t xml:space="preserve"> - </w:t>
            </w:r>
            <w:r w:rsidR="007D3950">
              <w:rPr>
                <w:sz w:val="22"/>
                <w:szCs w:val="22"/>
              </w:rPr>
              <w:t>Oferujemy okres gwarancji wynoszący ………………..</w:t>
            </w:r>
            <w:r w:rsidR="003064C6">
              <w:rPr>
                <w:sz w:val="22"/>
                <w:szCs w:val="22"/>
              </w:rPr>
              <w:t xml:space="preserve"> (</w:t>
            </w:r>
            <w:r w:rsidR="0008364F">
              <w:rPr>
                <w:i/>
                <w:iCs/>
                <w:sz w:val="22"/>
                <w:szCs w:val="22"/>
              </w:rPr>
              <w:t>36</w:t>
            </w:r>
            <w:r w:rsidR="003064C6" w:rsidRPr="003064C6">
              <w:rPr>
                <w:i/>
                <w:iCs/>
                <w:sz w:val="22"/>
                <w:szCs w:val="22"/>
              </w:rPr>
              <w:t>,</w:t>
            </w:r>
            <w:r w:rsidR="0008364F">
              <w:rPr>
                <w:i/>
                <w:iCs/>
                <w:sz w:val="22"/>
                <w:szCs w:val="22"/>
              </w:rPr>
              <w:t>48</w:t>
            </w:r>
            <w:r w:rsidR="003064C6" w:rsidRPr="003064C6">
              <w:rPr>
                <w:i/>
                <w:iCs/>
                <w:sz w:val="22"/>
                <w:szCs w:val="22"/>
              </w:rPr>
              <w:t>,</w:t>
            </w:r>
            <w:r w:rsidR="0008364F">
              <w:rPr>
                <w:i/>
                <w:iCs/>
                <w:sz w:val="22"/>
                <w:szCs w:val="22"/>
              </w:rPr>
              <w:t>60</w:t>
            </w:r>
            <w:r w:rsidR="003064C6">
              <w:rPr>
                <w:sz w:val="22"/>
                <w:szCs w:val="22"/>
              </w:rPr>
              <w:t>)</w:t>
            </w:r>
            <w:r w:rsidR="007D3950">
              <w:rPr>
                <w:sz w:val="22"/>
                <w:szCs w:val="22"/>
              </w:rPr>
              <w:t xml:space="preserve"> miesięcy.</w:t>
            </w:r>
          </w:p>
          <w:p w14:paraId="4BF023BB" w14:textId="2D1CCBEC" w:rsidR="003064C6" w:rsidRPr="003064C6" w:rsidRDefault="003064C6" w:rsidP="003064C6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38FB15B5" w14:textId="77777777" w:rsidR="00DE01BD" w:rsidRPr="00226DC9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DA9299F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0E4F8D">
        <w:rPr>
          <w:i/>
          <w:iCs/>
          <w:sz w:val="22"/>
        </w:rPr>
        <w:t>4</w:t>
      </w:r>
      <w:r w:rsidR="00A857E5" w:rsidRPr="00C93BB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201D224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3AE76D58" w14:textId="781046DA" w:rsidR="00534209" w:rsidRDefault="0053420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zobowiązujemy się do wykonania zamówienia w termiach wskazanych w SWZ,</w:t>
      </w:r>
    </w:p>
    <w:p w14:paraId="7CE9032C" w14:textId="1A85B9D0" w:rsidR="00DE01BD" w:rsidRPr="00DE01BD" w:rsidRDefault="005A1D2A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posiadamy odpowiednie kwalifikacje do realizacji przedmiotu zamówienia</w:t>
      </w:r>
      <w:r w:rsidR="00DE01BD">
        <w:rPr>
          <w:sz w:val="22"/>
        </w:rPr>
        <w:t>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9CBC6" w14:textId="77777777" w:rsidR="00E56588" w:rsidRDefault="00E56588" w:rsidP="00FF57EE">
      <w:r>
        <w:separator/>
      </w:r>
    </w:p>
  </w:endnote>
  <w:endnote w:type="continuationSeparator" w:id="0">
    <w:p w14:paraId="5DDB0A25" w14:textId="77777777" w:rsidR="00E56588" w:rsidRDefault="00E5658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9B834" w14:textId="77777777" w:rsidR="00E56588" w:rsidRDefault="00E56588" w:rsidP="00FF57EE">
      <w:r>
        <w:separator/>
      </w:r>
    </w:p>
  </w:footnote>
  <w:footnote w:type="continuationSeparator" w:id="0">
    <w:p w14:paraId="237857EA" w14:textId="77777777" w:rsidR="00E56588" w:rsidRDefault="00E56588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19751532">
    <w:abstractNumId w:val="7"/>
  </w:num>
  <w:num w:numId="2" w16cid:durableId="329720215">
    <w:abstractNumId w:val="5"/>
  </w:num>
  <w:num w:numId="3" w16cid:durableId="1120875559">
    <w:abstractNumId w:val="6"/>
  </w:num>
  <w:num w:numId="4" w16cid:durableId="727266579">
    <w:abstractNumId w:val="8"/>
  </w:num>
  <w:num w:numId="5" w16cid:durableId="311717794">
    <w:abstractNumId w:val="4"/>
  </w:num>
  <w:num w:numId="6" w16cid:durableId="7607603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1892644">
    <w:abstractNumId w:val="0"/>
  </w:num>
  <w:num w:numId="8" w16cid:durableId="1257400751">
    <w:abstractNumId w:val="3"/>
  </w:num>
  <w:num w:numId="9" w16cid:durableId="507212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8364F"/>
    <w:rsid w:val="000D6E50"/>
    <w:rsid w:val="000E2529"/>
    <w:rsid w:val="000E4F8D"/>
    <w:rsid w:val="001063D3"/>
    <w:rsid w:val="001331C4"/>
    <w:rsid w:val="00154274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E6314"/>
    <w:rsid w:val="002F5973"/>
    <w:rsid w:val="002F73D5"/>
    <w:rsid w:val="003064C6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34209"/>
    <w:rsid w:val="00580D5F"/>
    <w:rsid w:val="005844F6"/>
    <w:rsid w:val="00584709"/>
    <w:rsid w:val="005A1D2A"/>
    <w:rsid w:val="005B6F01"/>
    <w:rsid w:val="005D166F"/>
    <w:rsid w:val="005D7ED5"/>
    <w:rsid w:val="005F6F5F"/>
    <w:rsid w:val="0061011E"/>
    <w:rsid w:val="006500A6"/>
    <w:rsid w:val="006B63D6"/>
    <w:rsid w:val="006C641D"/>
    <w:rsid w:val="006D09E0"/>
    <w:rsid w:val="006D120B"/>
    <w:rsid w:val="006F7D33"/>
    <w:rsid w:val="00725A3B"/>
    <w:rsid w:val="007D3950"/>
    <w:rsid w:val="007D475B"/>
    <w:rsid w:val="007E1D2E"/>
    <w:rsid w:val="007E331F"/>
    <w:rsid w:val="007F201A"/>
    <w:rsid w:val="007F3E87"/>
    <w:rsid w:val="00801953"/>
    <w:rsid w:val="00804B6D"/>
    <w:rsid w:val="0087114F"/>
    <w:rsid w:val="008B3666"/>
    <w:rsid w:val="00931094"/>
    <w:rsid w:val="009312B4"/>
    <w:rsid w:val="00932EAB"/>
    <w:rsid w:val="00945300"/>
    <w:rsid w:val="00947AD8"/>
    <w:rsid w:val="0096455B"/>
    <w:rsid w:val="009648A3"/>
    <w:rsid w:val="00966968"/>
    <w:rsid w:val="0097776D"/>
    <w:rsid w:val="00983D1D"/>
    <w:rsid w:val="009C666E"/>
    <w:rsid w:val="009D75A8"/>
    <w:rsid w:val="009E3E9A"/>
    <w:rsid w:val="00A066DF"/>
    <w:rsid w:val="00A165D5"/>
    <w:rsid w:val="00A26D4A"/>
    <w:rsid w:val="00A50E18"/>
    <w:rsid w:val="00A62BF4"/>
    <w:rsid w:val="00A67973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6AAE"/>
    <w:rsid w:val="00B47637"/>
    <w:rsid w:val="00B625CB"/>
    <w:rsid w:val="00B62A71"/>
    <w:rsid w:val="00B67AAE"/>
    <w:rsid w:val="00B866DD"/>
    <w:rsid w:val="00B9086B"/>
    <w:rsid w:val="00BA2692"/>
    <w:rsid w:val="00BC4F99"/>
    <w:rsid w:val="00BD0342"/>
    <w:rsid w:val="00C12154"/>
    <w:rsid w:val="00C22F7D"/>
    <w:rsid w:val="00C34064"/>
    <w:rsid w:val="00C45A25"/>
    <w:rsid w:val="00C51823"/>
    <w:rsid w:val="00C93BB7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4728"/>
    <w:rsid w:val="00DC336F"/>
    <w:rsid w:val="00DD3D22"/>
    <w:rsid w:val="00DE01BD"/>
    <w:rsid w:val="00DE7C8D"/>
    <w:rsid w:val="00E1735C"/>
    <w:rsid w:val="00E56588"/>
    <w:rsid w:val="00E6330F"/>
    <w:rsid w:val="00E721A2"/>
    <w:rsid w:val="00E7604B"/>
    <w:rsid w:val="00EA435E"/>
    <w:rsid w:val="00F019B5"/>
    <w:rsid w:val="00F134D5"/>
    <w:rsid w:val="00F205B8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2022-11-07T08:58:00Z</cp:lastPrinted>
  <dcterms:created xsi:type="dcterms:W3CDTF">2021-11-04T11:42:00Z</dcterms:created>
  <dcterms:modified xsi:type="dcterms:W3CDTF">2022-11-07T08:58:00Z</dcterms:modified>
</cp:coreProperties>
</file>