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65A3FE" w14:textId="77777777" w:rsidR="00432E10" w:rsidRPr="0063626E" w:rsidRDefault="00432E10" w:rsidP="0063626E">
      <w:pPr>
        <w:keepNext/>
        <w:spacing w:after="0" w:line="240" w:lineRule="auto"/>
        <w:ind w:left="567"/>
        <w:jc w:val="right"/>
        <w:outlineLvl w:val="3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>Załącznik nr 2</w:t>
      </w:r>
    </w:p>
    <w:p w14:paraId="3A5104DD" w14:textId="77777777" w:rsidR="00432E10" w:rsidRPr="0063626E" w:rsidRDefault="00432E10" w:rsidP="0063626E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513477F6" w14:textId="77777777" w:rsidR="00432E10" w:rsidRPr="0063626E" w:rsidRDefault="00432E10" w:rsidP="0063626E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64EB04DD" w14:textId="77777777" w:rsidR="00432E10" w:rsidRPr="0063626E" w:rsidRDefault="00432E10" w:rsidP="0063626E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27266CBA" w14:textId="77777777" w:rsidR="00432E10" w:rsidRPr="0063626E" w:rsidRDefault="00432E10" w:rsidP="0063626E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0825D844" w14:textId="77777777" w:rsidR="00432E10" w:rsidRPr="0063626E" w:rsidRDefault="00432E10" w:rsidP="0063626E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2EE66120" w14:textId="77777777" w:rsidR="00432E10" w:rsidRPr="0063626E" w:rsidRDefault="00432E10" w:rsidP="0063626E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5728D9D9" w14:textId="77777777" w:rsidR="00432E10" w:rsidRPr="0063626E" w:rsidRDefault="00432E10" w:rsidP="0063626E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553A2FC6" w14:textId="77777777" w:rsidR="00432E10" w:rsidRPr="0063626E" w:rsidRDefault="00432E10" w:rsidP="0063626E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14:paraId="3447A5E2" w14:textId="77777777" w:rsidR="00432E10" w:rsidRPr="0063626E" w:rsidRDefault="00432E10" w:rsidP="0063626E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3BB3989B" w14:textId="77777777" w:rsidR="00432E10" w:rsidRPr="0063626E" w:rsidRDefault="00432E10" w:rsidP="0063626E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73F2536A" w14:textId="77777777" w:rsidR="00432E10" w:rsidRPr="0063626E" w:rsidRDefault="00432E10" w:rsidP="0063626E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3276F2EF" w14:textId="77777777" w:rsidR="00432E10" w:rsidRPr="00432E10" w:rsidRDefault="00432E10" w:rsidP="0063626E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1852842F" w14:textId="77777777" w:rsidR="00432E10" w:rsidRPr="00432E10" w:rsidRDefault="00432E10" w:rsidP="0063626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30A5ABE2" w14:textId="77777777" w:rsidR="00432E10" w:rsidRPr="00432E10" w:rsidRDefault="00432E10" w:rsidP="0063626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14:paraId="5EBFC867" w14:textId="77777777" w:rsidR="00432E10" w:rsidRPr="00432E10" w:rsidRDefault="00432E10" w:rsidP="0063626E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7E78064F" w14:textId="499CEB0F" w:rsidR="00432E10" w:rsidRPr="00432E10" w:rsidRDefault="00432E10" w:rsidP="0063626E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542447" w:rsidRPr="00542447">
        <w:rPr>
          <w:rFonts w:cs="Calibri"/>
          <w:b/>
        </w:rPr>
        <w:t>Dostawa sprzętu foto-wideo dla Centrum Mediów AGH - KC-zp.272-620/22</w:t>
      </w:r>
      <w:bookmarkStart w:id="0" w:name="_GoBack"/>
      <w:bookmarkEnd w:id="0"/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5D96FE4E" w14:textId="77777777" w:rsidR="00432E10" w:rsidRPr="00432E10" w:rsidRDefault="00432E10" w:rsidP="0063626E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04A6EF0D" w14:textId="77777777" w:rsidR="00432E10" w:rsidRPr="00432E10" w:rsidRDefault="00432E10" w:rsidP="0063626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132D6ABE" w14:textId="77777777" w:rsidR="00432E10" w:rsidRPr="00432E10" w:rsidRDefault="00432E10" w:rsidP="0063626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5064A429" w14:textId="77777777" w:rsidR="00432E10" w:rsidRPr="00432E10" w:rsidRDefault="00432E10" w:rsidP="0063626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3FFA8805" w14:textId="77777777" w:rsidR="00432E10" w:rsidRPr="00432E10" w:rsidRDefault="00432E10" w:rsidP="0063626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940FA77" w14:textId="77777777" w:rsidR="00432E10" w:rsidRPr="00432E10" w:rsidRDefault="00432E10" w:rsidP="0063626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1CD5681F" w14:textId="77777777" w:rsidR="00432E10" w:rsidRPr="00432E10" w:rsidRDefault="00432E10" w:rsidP="0063626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42082C47" w14:textId="77777777" w:rsidR="00432E10" w:rsidRPr="00432E10" w:rsidRDefault="00432E10" w:rsidP="0063626E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4E97706A" w14:textId="77777777" w:rsidR="00432E10" w:rsidRPr="00432E10" w:rsidRDefault="00432E10" w:rsidP="0063626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22C07D6F" w14:textId="77777777" w:rsidR="00432E10" w:rsidRPr="00432E10" w:rsidRDefault="00432E10" w:rsidP="0063626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904A2D2" w14:textId="77777777" w:rsidR="00432E10" w:rsidRPr="00432E10" w:rsidRDefault="00432E10" w:rsidP="0063626E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41E74F92" w14:textId="727A2351" w:rsidR="00432E10" w:rsidRPr="00432E10" w:rsidRDefault="00432E10" w:rsidP="0063626E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 w:rsidR="0063626E"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sectPr w:rsidR="00432E10" w:rsidRPr="00432E10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53DBB8E" w14:textId="77777777" w:rsidR="00A0396E" w:rsidRDefault="00A0396E" w:rsidP="0038231F">
      <w:pPr>
        <w:spacing w:after="0" w:line="240" w:lineRule="auto"/>
      </w:pPr>
      <w:r>
        <w:separator/>
      </w:r>
    </w:p>
  </w:endnote>
  <w:endnote w:type="continuationSeparator" w:id="0">
    <w:p w14:paraId="7FBE96EF" w14:textId="77777777" w:rsidR="00A0396E" w:rsidRDefault="00A0396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1A3BAE" w14:textId="77777777" w:rsidR="00823B0D" w:rsidRDefault="00823B0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C436A8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C71BC66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19CB9F" w14:textId="77777777" w:rsidR="00823B0D" w:rsidRDefault="00823B0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F8BF0BC" w14:textId="77777777" w:rsidR="00A0396E" w:rsidRDefault="00A0396E" w:rsidP="0038231F">
      <w:pPr>
        <w:spacing w:after="0" w:line="240" w:lineRule="auto"/>
      </w:pPr>
      <w:r>
        <w:separator/>
      </w:r>
    </w:p>
  </w:footnote>
  <w:footnote w:type="continuationSeparator" w:id="0">
    <w:p w14:paraId="1C86B6D6" w14:textId="77777777" w:rsidR="00A0396E" w:rsidRDefault="00A0396E" w:rsidP="0038231F">
      <w:pPr>
        <w:spacing w:after="0" w:line="240" w:lineRule="auto"/>
      </w:pPr>
      <w:r>
        <w:continuationSeparator/>
      </w:r>
    </w:p>
  </w:footnote>
  <w:footnote w:id="1">
    <w:p w14:paraId="5C9E8A2C" w14:textId="77777777" w:rsidR="00432E10" w:rsidRDefault="00432E10" w:rsidP="00432E10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4927AA4D" w14:textId="77777777" w:rsidR="00432E10" w:rsidRDefault="00432E10" w:rsidP="00432E10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9143F0" w14:textId="77777777" w:rsidR="00823B0D" w:rsidRDefault="00823B0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AB24DD" w14:textId="77777777" w:rsidR="00823B0D" w:rsidRDefault="00823B0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8684A1" w14:textId="77777777" w:rsidR="00823B0D" w:rsidRDefault="00823B0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D59E8"/>
    <w:rsid w:val="000048F4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59E8"/>
    <w:rsid w:val="003F024C"/>
    <w:rsid w:val="00432E10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42447"/>
    <w:rsid w:val="005641F0"/>
    <w:rsid w:val="005C39CA"/>
    <w:rsid w:val="005E176A"/>
    <w:rsid w:val="00634311"/>
    <w:rsid w:val="0063626E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1716"/>
    <w:rsid w:val="007936D6"/>
    <w:rsid w:val="007961C8"/>
    <w:rsid w:val="007B01C8"/>
    <w:rsid w:val="007D5B61"/>
    <w:rsid w:val="007E2F69"/>
    <w:rsid w:val="00804F07"/>
    <w:rsid w:val="00823B0D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0396E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A159C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12DC277"/>
  <w15:chartTrackingRefBased/>
  <w15:docId w15:val="{F283E219-E493-465F-AD43-BAE77B9D3A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7893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19D66E-526B-4112-AF02-C84099D793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306</Words>
  <Characters>1837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Małgorzata Waligórska</cp:lastModifiedBy>
  <cp:revision>5</cp:revision>
  <cp:lastPrinted>2016-07-26T10:32:00Z</cp:lastPrinted>
  <dcterms:created xsi:type="dcterms:W3CDTF">2022-09-28T08:38:00Z</dcterms:created>
  <dcterms:modified xsi:type="dcterms:W3CDTF">2022-10-11T06:58:00Z</dcterms:modified>
</cp:coreProperties>
</file>