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8D3B7" w14:textId="77777777" w:rsidR="00F01EC8" w:rsidRPr="0073182A" w:rsidRDefault="00F01EC8" w:rsidP="00F01EC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>Załącznik nr 3</w:t>
      </w:r>
    </w:p>
    <w:p w14:paraId="2BAF0526" w14:textId="77777777" w:rsidR="00F01EC8" w:rsidRPr="0073182A" w:rsidRDefault="00F01EC8" w:rsidP="00F01EC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4654B55" w14:textId="77777777" w:rsidR="00F01EC8" w:rsidRPr="0073182A" w:rsidRDefault="00F01EC8" w:rsidP="00F01E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>WZÓR UMOWY</w:t>
      </w:r>
    </w:p>
    <w:p w14:paraId="6D07F57C" w14:textId="77777777" w:rsidR="00F01EC8" w:rsidRPr="0073182A" w:rsidRDefault="00F01EC8" w:rsidP="00F01E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65618EC1" w14:textId="77777777" w:rsidR="00F01EC8" w:rsidRPr="0073182A" w:rsidRDefault="00F01EC8" w:rsidP="00F01E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AE73ED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Zawarta w dniu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w Krakowie w wyniku przeprowadzonego postępowania o zamówienie publiczne w trybie </w:t>
      </w:r>
      <w:r>
        <w:rPr>
          <w:rFonts w:ascii="Times New Roman" w:hAnsi="Times New Roman"/>
          <w:szCs w:val="24"/>
        </w:rPr>
        <w:t>podstawowym bez negocjacji</w:t>
      </w:r>
      <w:r w:rsidRPr="0073182A">
        <w:rPr>
          <w:rFonts w:ascii="Times New Roman" w:hAnsi="Times New Roman"/>
          <w:szCs w:val="24"/>
        </w:rPr>
        <w:t xml:space="preserve"> </w:t>
      </w:r>
    </w:p>
    <w:p w14:paraId="41A247EE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pomiędzy</w:t>
      </w:r>
    </w:p>
    <w:p w14:paraId="09AE4078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3182A">
        <w:rPr>
          <w:rFonts w:ascii="Times New Roman" w:hAnsi="Times New Roman"/>
          <w:szCs w:val="24"/>
        </w:rPr>
        <w:t xml:space="preserve">  </w:t>
      </w:r>
    </w:p>
    <w:p w14:paraId="7CEBE83F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Wydział / inna jednostka ................................................................................................</w:t>
      </w:r>
    </w:p>
    <w:p w14:paraId="0139C2FC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reprezentowan</w:t>
      </w:r>
      <w:r>
        <w:rPr>
          <w:rFonts w:ascii="Times New Roman" w:hAnsi="Times New Roman"/>
          <w:szCs w:val="24"/>
        </w:rPr>
        <w:t>ą</w:t>
      </w:r>
      <w:r w:rsidRPr="0073182A">
        <w:rPr>
          <w:rFonts w:ascii="Times New Roman" w:hAnsi="Times New Roman"/>
          <w:szCs w:val="24"/>
        </w:rPr>
        <w:t xml:space="preserve"> przez:</w:t>
      </w:r>
    </w:p>
    <w:p w14:paraId="1FF9E809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Kierownika Jednostki/............................................................................. </w:t>
      </w:r>
    </w:p>
    <w:p w14:paraId="5147545F" w14:textId="77777777" w:rsidR="00F01EC8" w:rsidRPr="0073182A" w:rsidRDefault="00F01EC8" w:rsidP="00F01EC8">
      <w:pPr>
        <w:pStyle w:val="Tekstpodstawowy"/>
        <w:spacing w:after="0" w:line="240" w:lineRule="auto"/>
        <w:ind w:right="-47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>Kwestora / Z-</w:t>
      </w:r>
      <w:proofErr w:type="spellStart"/>
      <w:r w:rsidRPr="0073182A">
        <w:rPr>
          <w:rFonts w:ascii="Times New Roman" w:hAnsi="Times New Roman"/>
          <w:szCs w:val="24"/>
        </w:rPr>
        <w:t>cę</w:t>
      </w:r>
      <w:proofErr w:type="spellEnd"/>
      <w:r w:rsidRPr="0073182A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.........................................................................................................</w:t>
      </w:r>
    </w:p>
    <w:p w14:paraId="387CA135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zwaną dalej KUPUJĄCYM</w:t>
      </w:r>
    </w:p>
    <w:p w14:paraId="20414493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a </w:t>
      </w:r>
    </w:p>
    <w:p w14:paraId="02F07879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5E4A6EDB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3182A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688BAA8A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reprezentowanym przez:</w:t>
      </w:r>
    </w:p>
    <w:p w14:paraId="511A5EF3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</w:t>
      </w:r>
    </w:p>
    <w:p w14:paraId="7BB982EA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zwanym dalej SPRZEDAWCĄ</w:t>
      </w:r>
    </w:p>
    <w:p w14:paraId="16E047C4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352DEE50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1</w:t>
      </w:r>
    </w:p>
    <w:p w14:paraId="3E1C512C" w14:textId="77777777" w:rsidR="00F01EC8" w:rsidRPr="0073182A" w:rsidRDefault="00F01EC8" w:rsidP="00F01EC8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Przedmiotem niniejszej umowy jest sukcesywn</w:t>
      </w:r>
      <w:r>
        <w:rPr>
          <w:rFonts w:ascii="Times New Roman" w:hAnsi="Times New Roman"/>
          <w:szCs w:val="24"/>
        </w:rPr>
        <w:t>a</w:t>
      </w:r>
      <w:r w:rsidRPr="0073182A">
        <w:rPr>
          <w:rFonts w:ascii="Times New Roman" w:hAnsi="Times New Roman"/>
          <w:szCs w:val="24"/>
        </w:rPr>
        <w:t xml:space="preserve"> dosta</w:t>
      </w:r>
      <w:r>
        <w:rPr>
          <w:rFonts w:ascii="Times New Roman" w:hAnsi="Times New Roman"/>
          <w:szCs w:val="24"/>
        </w:rPr>
        <w:t xml:space="preserve">wa </w:t>
      </w:r>
      <w:r w:rsidRPr="0073182A">
        <w:rPr>
          <w:rFonts w:ascii="Times New Roman" w:hAnsi="Times New Roman"/>
          <w:szCs w:val="24"/>
        </w:rPr>
        <w:t>wody mineralnej dla potrzeb AGH, wyspecyfikowanej w kalkulacji cenowej, będącej załącznikiem nr</w:t>
      </w:r>
      <w:r>
        <w:rPr>
          <w:rFonts w:ascii="Times New Roman" w:hAnsi="Times New Roman"/>
          <w:szCs w:val="24"/>
        </w:rPr>
        <w:t xml:space="preserve"> 1A</w:t>
      </w:r>
      <w:r w:rsidRPr="0073182A">
        <w:rPr>
          <w:rFonts w:ascii="Times New Roman" w:hAnsi="Times New Roman"/>
          <w:szCs w:val="24"/>
        </w:rPr>
        <w:t xml:space="preserve"> do umowy.</w:t>
      </w:r>
    </w:p>
    <w:p w14:paraId="5F62E437" w14:textId="77777777" w:rsidR="00F01EC8" w:rsidRPr="0073182A" w:rsidRDefault="00F01EC8" w:rsidP="00F01EC8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Spełnianie dostaw następować będzie częściami. Wielkości poszczególnych zamówień cząstkowych określane będą przez Kupującego poprzez złożenie przez Jednostki Organizacyjne Akademii Górniczo-Hutniczej zamówienia cząstkowego przesłanego drogą mailową.</w:t>
      </w:r>
    </w:p>
    <w:p w14:paraId="6FDA0D03" w14:textId="77777777" w:rsidR="00F01EC8" w:rsidRPr="0073182A" w:rsidRDefault="00F01EC8" w:rsidP="00F01EC8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Ilości podane w kalkulacji cenowej są szacunkowe. Zamówienia będą realizowane wg bieżących potrzeb Zamawiającego. Minimalny, gwarantowany przez Zamawiającego zakres zamówienia wyniesie 60% ilości określonej w kalkulacji cenowej.</w:t>
      </w:r>
    </w:p>
    <w:p w14:paraId="1B320FAC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6A8FFC65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2</w:t>
      </w:r>
    </w:p>
    <w:p w14:paraId="30D29066" w14:textId="77777777" w:rsidR="00F01EC8" w:rsidRPr="0073182A" w:rsidRDefault="00F01EC8" w:rsidP="00F01EC8">
      <w:pPr>
        <w:pStyle w:val="Tekstpodstawowy"/>
        <w:spacing w:after="0" w:line="240" w:lineRule="auto"/>
        <w:ind w:left="227" w:right="-45" w:hanging="22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1. Sprzedawca zapewnia, że oferowana woda mineralna spełnia wymogi określone w Rozporządzeniu Ministra Zdrowia z dnia 29 kwietnia 20004 r. w sprawie naturalnych wód mineralnych, naturalnych wód źródlanych i wód stołowych (Dz. U. Z 2004 r. Nr 120 poz. 1256 z </w:t>
      </w:r>
      <w:proofErr w:type="spellStart"/>
      <w:r w:rsidRPr="0073182A">
        <w:rPr>
          <w:rFonts w:ascii="Times New Roman" w:hAnsi="Times New Roman"/>
          <w:szCs w:val="24"/>
        </w:rPr>
        <w:t>późn</w:t>
      </w:r>
      <w:proofErr w:type="spellEnd"/>
      <w:r w:rsidRPr="0073182A">
        <w:rPr>
          <w:rFonts w:ascii="Times New Roman" w:hAnsi="Times New Roman"/>
          <w:szCs w:val="24"/>
        </w:rPr>
        <w:t xml:space="preserve">. zm.) oraz wymogi określone w Rozporządzeniu Ministra Zdrowia z dnia 18 kwietnia 2003 r. w sprawie szczególnych warunków sanitarnych oraz wymagań w zakresie przestrzegania zasad higieny w procesie produkcji lub w obrocie naturalnymi wodami mineralnymi i naturalnymi wodami źródlanymi (Dz. U. Nr 89, poz. 842 z </w:t>
      </w:r>
      <w:proofErr w:type="spellStart"/>
      <w:r w:rsidRPr="0073182A">
        <w:rPr>
          <w:rFonts w:ascii="Times New Roman" w:hAnsi="Times New Roman"/>
          <w:szCs w:val="24"/>
        </w:rPr>
        <w:t>późn</w:t>
      </w:r>
      <w:proofErr w:type="spellEnd"/>
      <w:r w:rsidRPr="0073182A">
        <w:rPr>
          <w:rFonts w:ascii="Times New Roman" w:hAnsi="Times New Roman"/>
          <w:szCs w:val="24"/>
        </w:rPr>
        <w:t xml:space="preserve"> </w:t>
      </w:r>
      <w:proofErr w:type="spellStart"/>
      <w:r w:rsidRPr="0073182A">
        <w:rPr>
          <w:rFonts w:ascii="Times New Roman" w:hAnsi="Times New Roman"/>
          <w:szCs w:val="24"/>
        </w:rPr>
        <w:t>zm</w:t>
      </w:r>
      <w:proofErr w:type="spellEnd"/>
      <w:r w:rsidRPr="0073182A">
        <w:rPr>
          <w:rFonts w:ascii="Times New Roman" w:hAnsi="Times New Roman"/>
          <w:szCs w:val="24"/>
        </w:rPr>
        <w:t>).</w:t>
      </w:r>
    </w:p>
    <w:p w14:paraId="18FA6D80" w14:textId="77777777" w:rsidR="00F01EC8" w:rsidRPr="0073182A" w:rsidRDefault="00F01EC8" w:rsidP="00F01EC8">
      <w:pPr>
        <w:pStyle w:val="Tekstpodstawowy"/>
        <w:spacing w:after="0" w:line="240" w:lineRule="auto"/>
        <w:ind w:left="227" w:right="-45" w:hanging="22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2.Termin ważności dostarczanej wody mineralnej nie może być krótszy niż</w:t>
      </w:r>
      <w:r>
        <w:rPr>
          <w:rFonts w:ascii="Times New Roman" w:hAnsi="Times New Roman"/>
          <w:szCs w:val="24"/>
        </w:rPr>
        <w:t xml:space="preserve"> </w:t>
      </w:r>
      <w:r w:rsidRPr="00572DB3">
        <w:rPr>
          <w:rFonts w:ascii="Times New Roman" w:hAnsi="Times New Roman"/>
          <w:b/>
          <w:szCs w:val="24"/>
        </w:rPr>
        <w:t>12 miesięcy</w:t>
      </w:r>
      <w:r w:rsidRPr="0073182A">
        <w:rPr>
          <w:rFonts w:ascii="Times New Roman" w:hAnsi="Times New Roman"/>
          <w:szCs w:val="24"/>
        </w:rPr>
        <w:t>, licząc od daty odbioru zamówienia cząstkowego.</w:t>
      </w:r>
    </w:p>
    <w:p w14:paraId="5A47962C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7590B8D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3</w:t>
      </w:r>
    </w:p>
    <w:p w14:paraId="7E1CD378" w14:textId="77777777" w:rsidR="00F01EC8" w:rsidRPr="0073182A" w:rsidRDefault="00F01EC8" w:rsidP="00F01EC8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1.Sprzedawca zobowiązuje się do realizacji zamówień obejmujących wody mineralne wymienione w ofercie.</w:t>
      </w:r>
    </w:p>
    <w:p w14:paraId="32E9AC17" w14:textId="77777777" w:rsidR="00F01EC8" w:rsidRDefault="00F01EC8" w:rsidP="00F01EC8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</w:p>
    <w:p w14:paraId="497BADD2" w14:textId="77777777" w:rsidR="00F01EC8" w:rsidRDefault="00F01EC8" w:rsidP="00F01EC8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</w:p>
    <w:p w14:paraId="28C8255C" w14:textId="77777777" w:rsidR="00F01EC8" w:rsidRPr="0073182A" w:rsidRDefault="00F01EC8" w:rsidP="00F01EC8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4</w:t>
      </w:r>
    </w:p>
    <w:p w14:paraId="214E0C9F" w14:textId="77777777" w:rsidR="00F01EC8" w:rsidRPr="0073182A" w:rsidRDefault="00F01EC8" w:rsidP="00F01EC8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1.Wydanie wody mineralnej następuje z chwilą objęcia towaru w posiadanie przez Zamawiającego, dokonania odbioru  oraz sprawdzenia ilości i jakości towaru.</w:t>
      </w:r>
    </w:p>
    <w:p w14:paraId="4A46ED34" w14:textId="77777777" w:rsidR="00F01EC8" w:rsidRPr="0073182A" w:rsidRDefault="00F01EC8" w:rsidP="00F01EC8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2.Wody mineralne będą dostarczane do Jednostek Organizacyjnych Akademii Górniczo-Hutniczej w dni robocze w godzinach 0</w:t>
      </w:r>
      <w:r>
        <w:rPr>
          <w:rFonts w:ascii="Times New Roman" w:hAnsi="Times New Roman"/>
          <w:szCs w:val="24"/>
        </w:rPr>
        <w:t>7</w:t>
      </w:r>
      <w:r w:rsidRPr="0073182A">
        <w:rPr>
          <w:rFonts w:ascii="Times New Roman" w:hAnsi="Times New Roman"/>
          <w:szCs w:val="24"/>
        </w:rPr>
        <w:t>:30-15:30. Ryzyko w czasie przewozu, załadunku i wyładunku spoczywa na Sprzedawcy.</w:t>
      </w:r>
    </w:p>
    <w:p w14:paraId="1E06BBA2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5</w:t>
      </w:r>
    </w:p>
    <w:p w14:paraId="0359043B" w14:textId="77777777" w:rsidR="00F01EC8" w:rsidRPr="0073182A" w:rsidRDefault="00F01EC8" w:rsidP="00F01EC8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Umowa zostaje zawarta na okres </w:t>
      </w:r>
      <w:r w:rsidRPr="0073182A">
        <w:rPr>
          <w:rFonts w:ascii="Times New Roman" w:hAnsi="Times New Roman"/>
          <w:b/>
          <w:sz w:val="24"/>
          <w:szCs w:val="24"/>
        </w:rPr>
        <w:t>24 miesięcy</w:t>
      </w:r>
      <w:r w:rsidRPr="0073182A">
        <w:rPr>
          <w:rFonts w:ascii="Times New Roman" w:hAnsi="Times New Roman"/>
          <w:sz w:val="24"/>
          <w:szCs w:val="24"/>
        </w:rPr>
        <w:t xml:space="preserve"> tj. od dnia ………………… do dnia ………………</w:t>
      </w:r>
    </w:p>
    <w:p w14:paraId="0903FEC3" w14:textId="77777777" w:rsidR="00F01EC8" w:rsidRPr="0073182A" w:rsidRDefault="00F01EC8" w:rsidP="00F01EC8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Niniejsza umowa wygasa przed upływem okresu czasu jej trwania z dniem wyczerpania środków, o których mowa w § 6 pkt 3.</w:t>
      </w:r>
    </w:p>
    <w:p w14:paraId="79514292" w14:textId="77777777" w:rsidR="00F01EC8" w:rsidRPr="0073182A" w:rsidRDefault="00F01EC8" w:rsidP="00F01EC8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Jeżeli w trakcie trwania umowy zlecone dostawy nie wyczerpią wartości określonej w § 6 pkt 3 to Sprzedawcy nie przysługują z tego powodu żadne roszczenia względem Kupującego.</w:t>
      </w:r>
    </w:p>
    <w:p w14:paraId="3D73E309" w14:textId="77777777" w:rsidR="00F01EC8" w:rsidRPr="00405CF9" w:rsidRDefault="00F01EC8" w:rsidP="00F01EC8">
      <w:pPr>
        <w:numPr>
          <w:ilvl w:val="0"/>
          <w:numId w:val="5"/>
        </w:numPr>
        <w:spacing w:after="0" w:line="240" w:lineRule="auto"/>
        <w:ind w:left="284" w:right="-47" w:hanging="284"/>
        <w:jc w:val="both"/>
        <w:rPr>
          <w:rFonts w:ascii="Times New Roman" w:hAnsi="Times New Roman"/>
          <w:bCs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Dostawy realizowane będą w czasie …………… godzin</w:t>
      </w:r>
      <w:r>
        <w:rPr>
          <w:rFonts w:ascii="Times New Roman" w:hAnsi="Times New Roman"/>
          <w:sz w:val="24"/>
          <w:szCs w:val="24"/>
        </w:rPr>
        <w:t xml:space="preserve"> roboczych</w:t>
      </w:r>
      <w:r w:rsidRPr="0073182A">
        <w:rPr>
          <w:rFonts w:ascii="Times New Roman" w:hAnsi="Times New Roman"/>
          <w:sz w:val="24"/>
          <w:szCs w:val="24"/>
        </w:rPr>
        <w:t xml:space="preserve"> licząc od momentu złożenia zamówienia cząstkowego.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5CF9">
        <w:rPr>
          <w:rFonts w:ascii="Times New Roman" w:hAnsi="Times New Roman"/>
          <w:bCs/>
          <w:sz w:val="24"/>
          <w:szCs w:val="24"/>
        </w:rPr>
        <w:t xml:space="preserve">Za godziny robocze uważa się godziny w dni robocze od poniedziałku do piątku, w godzinach 7:30-15:30, za wyjątkiem dni ustawowo wolnych od pracy. </w:t>
      </w:r>
    </w:p>
    <w:p w14:paraId="21D99DD3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6</w:t>
      </w:r>
    </w:p>
    <w:p w14:paraId="34885B0E" w14:textId="77777777" w:rsidR="00F01EC8" w:rsidRPr="0073182A" w:rsidRDefault="00F01EC8" w:rsidP="00F01EC8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1.Ceny jednostkowe podane w  kalkulacji cenowej, stanowiącej załącznik nr </w:t>
      </w:r>
      <w:r>
        <w:rPr>
          <w:rFonts w:ascii="Times New Roman" w:hAnsi="Times New Roman"/>
          <w:szCs w:val="24"/>
        </w:rPr>
        <w:t>1A</w:t>
      </w:r>
      <w:r w:rsidRPr="0073182A">
        <w:rPr>
          <w:rFonts w:ascii="Times New Roman" w:hAnsi="Times New Roman"/>
          <w:szCs w:val="24"/>
        </w:rPr>
        <w:t xml:space="preserve"> do umowy są cenami maksymalnymi i nie mogą wzrosnąć w okresie trwania umowy.</w:t>
      </w:r>
    </w:p>
    <w:p w14:paraId="6E19F2C9" w14:textId="77777777" w:rsidR="00F01EC8" w:rsidRPr="0073182A" w:rsidRDefault="00F01EC8" w:rsidP="00F01EC8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2.Ceny jednostkowe obejmują całkowitą należność jaką zamawiający zobowiązany jest zapłacić za wody mineralne i ich dostarczenie do miejsca przeznaczenia. </w:t>
      </w:r>
    </w:p>
    <w:p w14:paraId="74840CE4" w14:textId="77777777" w:rsidR="00F01EC8" w:rsidRPr="0073182A" w:rsidRDefault="00F01EC8" w:rsidP="00F01EC8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3.Całkowita </w:t>
      </w:r>
      <w:r w:rsidRPr="0073182A">
        <w:rPr>
          <w:rFonts w:ascii="Times New Roman" w:hAnsi="Times New Roman"/>
          <w:b/>
          <w:szCs w:val="24"/>
        </w:rPr>
        <w:t>wartość umowy brutto</w:t>
      </w:r>
      <w:r w:rsidRPr="0073182A">
        <w:rPr>
          <w:rFonts w:ascii="Times New Roman" w:hAnsi="Times New Roman"/>
          <w:szCs w:val="24"/>
        </w:rPr>
        <w:t xml:space="preserve"> nie przekroczy </w:t>
      </w:r>
      <w:r w:rsidRPr="0073182A">
        <w:rPr>
          <w:rFonts w:ascii="Times New Roman" w:hAnsi="Times New Roman"/>
          <w:b/>
          <w:szCs w:val="24"/>
        </w:rPr>
        <w:t>……………. zł</w:t>
      </w:r>
      <w:r w:rsidRPr="0073182A"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i/>
          <w:szCs w:val="24"/>
        </w:rPr>
        <w:t>(słownie:………………..).</w:t>
      </w:r>
    </w:p>
    <w:p w14:paraId="08EF7B0C" w14:textId="77777777" w:rsidR="00F01EC8" w:rsidRPr="0073182A" w:rsidRDefault="00F01EC8" w:rsidP="00F01EC8">
      <w:pPr>
        <w:spacing w:after="0" w:line="240" w:lineRule="auto"/>
        <w:ind w:left="170" w:hanging="170"/>
        <w:jc w:val="both"/>
        <w:outlineLvl w:val="1"/>
        <w:rPr>
          <w:rFonts w:ascii="Times New Roman" w:hAnsi="Times New Roman"/>
          <w:bCs/>
          <w:iCs/>
          <w:sz w:val="24"/>
          <w:szCs w:val="24"/>
        </w:rPr>
      </w:pPr>
      <w:r w:rsidRPr="0073182A">
        <w:rPr>
          <w:rFonts w:ascii="Times New Roman" w:hAnsi="Times New Roman"/>
          <w:bCs/>
          <w:iCs/>
          <w:sz w:val="24"/>
          <w:szCs w:val="24"/>
        </w:rPr>
        <w:t>4.Kupujący zastrzega sobie prawo do zwiększenia ilości zamawianych w trakcie realizacji umowy wód mineralnych jednego typu kosztem zmniejszenia ilości zamawianych wód mineralnych innych typów. Powyższe zmiany nie mogą spowodować zmian cen jednostkowych oraz przekroczenia wartości umowy (brutto).</w:t>
      </w:r>
    </w:p>
    <w:p w14:paraId="66502458" w14:textId="77777777" w:rsidR="00F01EC8" w:rsidRPr="0073182A" w:rsidRDefault="00F01EC8" w:rsidP="00F01EC8">
      <w:pPr>
        <w:spacing w:after="0" w:line="240" w:lineRule="auto"/>
        <w:jc w:val="both"/>
        <w:outlineLvl w:val="1"/>
        <w:rPr>
          <w:rFonts w:ascii="Times New Roman" w:hAnsi="Times New Roman"/>
          <w:bCs/>
          <w:iCs/>
          <w:sz w:val="24"/>
          <w:szCs w:val="24"/>
        </w:rPr>
      </w:pPr>
    </w:p>
    <w:p w14:paraId="2B8F2B85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7</w:t>
      </w:r>
    </w:p>
    <w:p w14:paraId="2E856835" w14:textId="77777777" w:rsidR="00F01EC8" w:rsidRPr="0073182A" w:rsidRDefault="00F01EC8" w:rsidP="00F01EC8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1.Dokumentem rozliczeniowym będzie faktura VAT.</w:t>
      </w:r>
    </w:p>
    <w:p w14:paraId="4EFB7964" w14:textId="77777777" w:rsidR="00F01EC8" w:rsidRPr="0073182A" w:rsidRDefault="00F01EC8" w:rsidP="00F01EC8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2.Cena towarów wyrażona będzie w złotych polskich.</w:t>
      </w:r>
    </w:p>
    <w:p w14:paraId="206CDDC0" w14:textId="77777777" w:rsidR="00F01EC8" w:rsidRPr="0073182A" w:rsidRDefault="00F01EC8" w:rsidP="00F01EC8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3.Kupujący zobowiązuje się dokonać zapłaty należności przelewem na konto sprzedawcy  w ciągu 21 dni od otrzymania towaru i prawidłowo skompletowanych dokumentów rozliczeniowych (faktura VAT, protokół odbioru).</w:t>
      </w:r>
    </w:p>
    <w:p w14:paraId="0B83E239" w14:textId="77777777" w:rsidR="00F01EC8" w:rsidRPr="0073182A" w:rsidRDefault="00F01EC8" w:rsidP="00F01EC8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4.Za termin zapłaty uważa się datę obciążenia rachunku Kupującego.</w:t>
      </w:r>
    </w:p>
    <w:p w14:paraId="5D8A6585" w14:textId="77777777" w:rsidR="00F01EC8" w:rsidRPr="0073182A" w:rsidRDefault="00F01EC8" w:rsidP="00F01EC8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5.W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21657DBA" w14:textId="77777777" w:rsidR="00F01EC8" w:rsidRPr="0073182A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951D50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8</w:t>
      </w:r>
    </w:p>
    <w:p w14:paraId="6C92709C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1.Sprzedawca ma obowiązek przestrzegania wszelkich obowiązujących przepisów dotyczących bezpieczeństwa na terenie Kupującego w trakcie realizacji dostaw.</w:t>
      </w:r>
    </w:p>
    <w:p w14:paraId="48F6F5C0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2.Dostawy zostaną odebrane na podstawie dowodu dostawy tj. faktury VAT.</w:t>
      </w:r>
    </w:p>
    <w:p w14:paraId="453EA1F0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3.Koszty dostawy (w tym koszty opakowania, ubezpieczenia) ponosi Sprzedawca.</w:t>
      </w:r>
    </w:p>
    <w:p w14:paraId="0ED75034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752C9076" w14:textId="77777777" w:rsidR="00F01EC8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49AEFA33" w14:textId="77777777" w:rsidR="00F01EC8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58C14FC4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9</w:t>
      </w:r>
    </w:p>
    <w:p w14:paraId="0B1DF8DC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1.Odbiór przeprowadzony będzie u Kupującego i obejmować będzie sprawdzenie jakości i ilości dostawy, zgodności dostawy z zamówieniem cząstkowym, zgodności wymaganego minimalnego terminu ważności wody mineralnej.</w:t>
      </w:r>
    </w:p>
    <w:p w14:paraId="17E0BD8E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2.Jeżeli dostarczony towar nie spełnia parametrów określonych w kalkulacji cenowej to Sprzedawca będzie zobowiązany niezwłocznie go wymienić, nie później jednak niż w ciągu dwóch dni od dnia dokonania dostawy.</w:t>
      </w:r>
    </w:p>
    <w:p w14:paraId="23D4BBD1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3.Odbiór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3336027D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3A0A4CC7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10</w:t>
      </w:r>
    </w:p>
    <w:p w14:paraId="38304031" w14:textId="77777777" w:rsidR="00F01EC8" w:rsidRPr="0073182A" w:rsidRDefault="00F01EC8" w:rsidP="00F01EC8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2E1B5FBC" w14:textId="77777777" w:rsidR="00F01EC8" w:rsidRPr="00405CF9" w:rsidRDefault="00F01EC8" w:rsidP="00F01EC8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Sprzedawca zapłaci Kupującemu </w:t>
      </w:r>
      <w:r w:rsidRPr="00405CF9">
        <w:rPr>
          <w:rFonts w:ascii="Times New Roman" w:hAnsi="Times New Roman"/>
          <w:szCs w:val="24"/>
        </w:rPr>
        <w:t>kary umowne:</w:t>
      </w:r>
    </w:p>
    <w:p w14:paraId="6B347128" w14:textId="77777777" w:rsidR="00F01EC8" w:rsidRPr="00405CF9" w:rsidRDefault="00F01EC8" w:rsidP="00F01EC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405CF9">
        <w:rPr>
          <w:rFonts w:ascii="Times New Roman" w:hAnsi="Times New Roman"/>
          <w:szCs w:val="24"/>
        </w:rPr>
        <w:t>za zwłokę w dostarczeniu towaru w wysokości 0,4% wartości dostawy</w:t>
      </w:r>
      <w:bookmarkStart w:id="0" w:name="_Hlk19087584"/>
      <w:r w:rsidRPr="00405CF9">
        <w:rPr>
          <w:rFonts w:ascii="Times New Roman" w:hAnsi="Times New Roman"/>
          <w:szCs w:val="24"/>
        </w:rPr>
        <w:t>, za każde pełne 4 godziny robocze zwłoki w stosunku do terminu wskazanego w § 5 ust. 4, w którym towar winien być dostarczony,</w:t>
      </w:r>
    </w:p>
    <w:bookmarkEnd w:id="0"/>
    <w:p w14:paraId="55E5FEC5" w14:textId="77777777" w:rsidR="00F01EC8" w:rsidRPr="00C94A0A" w:rsidRDefault="00F01EC8" w:rsidP="00F01EC8">
      <w:pPr>
        <w:numPr>
          <w:ilvl w:val="1"/>
          <w:numId w:val="1"/>
        </w:numPr>
        <w:tabs>
          <w:tab w:val="clear" w:pos="1440"/>
          <w:tab w:val="num" w:pos="720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05CF9">
        <w:rPr>
          <w:rFonts w:ascii="Times New Roman" w:hAnsi="Times New Roman"/>
          <w:szCs w:val="24"/>
        </w:rPr>
        <w:t>za zwłokę w dostarczeniu towaru bez wad</w:t>
      </w:r>
      <w:r w:rsidRPr="00020DD8">
        <w:rPr>
          <w:rFonts w:ascii="Times New Roman" w:hAnsi="Times New Roman"/>
          <w:szCs w:val="24"/>
        </w:rPr>
        <w:t>, w wysokości</w:t>
      </w:r>
      <w:r w:rsidRPr="0073182A">
        <w:rPr>
          <w:rFonts w:ascii="Times New Roman" w:hAnsi="Times New Roman"/>
          <w:szCs w:val="24"/>
        </w:rPr>
        <w:t xml:space="preserve"> 0,4% wartości dostawy, której wady dotyczą, </w:t>
      </w:r>
      <w:r w:rsidRPr="00C94A0A">
        <w:rPr>
          <w:rFonts w:ascii="Times New Roman" w:hAnsi="Times New Roman"/>
          <w:sz w:val="24"/>
          <w:szCs w:val="24"/>
        </w:rPr>
        <w:t>, za każde pełne 4 godziny robocze zwłoki w stosunku do terminu wskazanego w § 5 ust. 4, w którym towar winien być dostarczony,</w:t>
      </w:r>
    </w:p>
    <w:p w14:paraId="736BB37D" w14:textId="77777777" w:rsidR="00F01EC8" w:rsidRPr="0073182A" w:rsidRDefault="00F01EC8" w:rsidP="00F01EC8">
      <w:pPr>
        <w:pStyle w:val="Tekstpodstawowy"/>
        <w:numPr>
          <w:ilvl w:val="0"/>
          <w:numId w:val="6"/>
        </w:numPr>
        <w:tabs>
          <w:tab w:val="left" w:pos="567"/>
          <w:tab w:val="num" w:pos="720"/>
        </w:tabs>
        <w:spacing w:after="0" w:line="240" w:lineRule="auto"/>
        <w:ind w:left="567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za zwłokę w usunięciu wad stwierdzonych przy odbiorze lub w okresie rękojmi, gwarancji w wysokości 0,2</w:t>
      </w:r>
      <w:r w:rsidRPr="00B34A12">
        <w:rPr>
          <w:rFonts w:ascii="Times New Roman" w:hAnsi="Times New Roman"/>
          <w:iCs/>
          <w:szCs w:val="24"/>
        </w:rPr>
        <w:t>%</w:t>
      </w:r>
      <w:r w:rsidRPr="0073182A">
        <w:rPr>
          <w:rFonts w:ascii="Times New Roman" w:hAnsi="Times New Roman"/>
          <w:i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ceny określonej w § </w:t>
      </w:r>
      <w:r>
        <w:rPr>
          <w:rFonts w:ascii="Times New Roman" w:hAnsi="Times New Roman"/>
          <w:szCs w:val="24"/>
        </w:rPr>
        <w:t>6</w:t>
      </w:r>
      <w:r w:rsidRPr="0073182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ust</w:t>
      </w:r>
      <w:r w:rsidRPr="0073182A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3</w:t>
      </w:r>
      <w:r w:rsidRPr="0073182A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14:paraId="05D1C025" w14:textId="77777777" w:rsidR="00F01EC8" w:rsidRPr="00C94A0A" w:rsidRDefault="00F01EC8" w:rsidP="00F01EC8">
      <w:pPr>
        <w:pStyle w:val="Tekstpodstawowy"/>
        <w:numPr>
          <w:ilvl w:val="0"/>
          <w:numId w:val="6"/>
        </w:numPr>
        <w:spacing w:after="0" w:line="240" w:lineRule="auto"/>
        <w:ind w:left="567" w:right="-47" w:hanging="283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brutto określonego w  </w:t>
      </w:r>
      <w:r w:rsidRPr="00C94A0A">
        <w:rPr>
          <w:rFonts w:ascii="Times New Roman" w:hAnsi="Times New Roman"/>
          <w:szCs w:val="24"/>
        </w:rPr>
        <w:t>§ 6 ust. 3;</w:t>
      </w:r>
    </w:p>
    <w:p w14:paraId="5AC4F720" w14:textId="77777777" w:rsidR="00F01EC8" w:rsidRPr="0073182A" w:rsidRDefault="00F01EC8" w:rsidP="00F01EC8">
      <w:pPr>
        <w:pStyle w:val="Tekstpodstawowy"/>
        <w:numPr>
          <w:ilvl w:val="0"/>
          <w:numId w:val="6"/>
        </w:numPr>
        <w:spacing w:after="0" w:line="240" w:lineRule="auto"/>
        <w:ind w:left="567" w:right="-47" w:hanging="283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od kwoty stanowiącej różnicę pomiędzy maksymalną łączną wartością dostaw objętych niniejszą umową określoną w § 6 ust.3, a wynagrodzeniem brutto za dostawy wykonane i odebrane przez Kupującego.</w:t>
      </w:r>
    </w:p>
    <w:p w14:paraId="51495C7E" w14:textId="77777777" w:rsidR="00F01EC8" w:rsidRPr="0073182A" w:rsidRDefault="00F01EC8" w:rsidP="00F01EC8">
      <w:pPr>
        <w:pStyle w:val="Tekstpodstawowy"/>
        <w:numPr>
          <w:ilvl w:val="0"/>
          <w:numId w:val="7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Kupujący zapłaci Sprzedawcy karę umową:</w:t>
      </w:r>
    </w:p>
    <w:p w14:paraId="066E2DC3" w14:textId="77777777" w:rsidR="00F01EC8" w:rsidRPr="0073182A" w:rsidRDefault="00F01EC8" w:rsidP="00F01EC8">
      <w:pPr>
        <w:numPr>
          <w:ilvl w:val="0"/>
          <w:numId w:val="4"/>
        </w:numPr>
        <w:spacing w:after="0" w:line="240" w:lineRule="auto"/>
        <w:ind w:left="709" w:right="-47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z tytułu odstąpienia od umowy w całości przez którąkolwiek ze stron z przyczyn występujących po stronie Zamawiającego, w wysokości 10% całkowitego wynagrodzenia określonego w § 6 ust. 3;</w:t>
      </w:r>
    </w:p>
    <w:p w14:paraId="4BDE391A" w14:textId="77777777" w:rsidR="00F01EC8" w:rsidRPr="0073182A" w:rsidRDefault="00F01EC8" w:rsidP="00F01EC8">
      <w:pPr>
        <w:pStyle w:val="Tekstpodstawowy"/>
        <w:numPr>
          <w:ilvl w:val="0"/>
          <w:numId w:val="4"/>
        </w:numPr>
        <w:spacing w:after="0" w:line="240" w:lineRule="auto"/>
        <w:ind w:left="426" w:right="-47" w:hanging="142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od kwoty stanowiącej różnicę pomiędzy maksymalną łączną wartością dostaw objętych niniejszą umową określoną w § 6 ust.3, a wynagrodzeniem brutto za dostawy wykonane i odebrane przez Kupującego. </w:t>
      </w:r>
    </w:p>
    <w:p w14:paraId="27417B2E" w14:textId="77777777" w:rsidR="00F01EC8" w:rsidRPr="0073182A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161F5A4C" w14:textId="77777777" w:rsidR="00F01EC8" w:rsidRPr="0073182A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4. Oprócz przypadków wymienionych w Kodeksie cywilnym Stronom przysługuje prawo odstąpienia od niniejszej umowy w razie zaistnienia okoliczności wskazanych w ust. 5 niniejszego paragrafu. </w:t>
      </w:r>
    </w:p>
    <w:p w14:paraId="4BD7CD21" w14:textId="77777777" w:rsidR="00F01EC8" w:rsidRPr="0073182A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5. Zamawiający może odstąpić od umowy, nie wcześniej niż w terminie siedmiu (7) dni od dnia powzięcia wiadomości o zaistnieniu poniższych okoliczności: </w:t>
      </w:r>
    </w:p>
    <w:p w14:paraId="30E55BAF" w14:textId="77777777" w:rsidR="00F01EC8" w:rsidRPr="0073182A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a) zostanie ogłoszona likwidacja Wykonawcy, </w:t>
      </w:r>
    </w:p>
    <w:p w14:paraId="69FB033E" w14:textId="77777777" w:rsidR="00F01EC8" w:rsidRPr="0073182A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lastRenderedPageBreak/>
        <w:t xml:space="preserve">b) Wykonawca dostarczył przedmiot zamówienia nie odpowiadający warunkom umowy lub przekroczył terminu realizacji umowy o 7 dni, i w dodatkowym, wyznaczonym przez Zamawiającego terminie do 7 dni, nie wykonał umowy zgodnie z jej zapisami. </w:t>
      </w:r>
    </w:p>
    <w:p w14:paraId="5DB843FA" w14:textId="77777777" w:rsidR="00F01EC8" w:rsidRPr="0073182A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6. Ponadto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 (art. 145 ust. 1 ustawy z dnia 29 stycznia 2004 r. - Prawo zamówień publicznych). </w:t>
      </w:r>
    </w:p>
    <w:p w14:paraId="0114C197" w14:textId="77777777" w:rsidR="00F01EC8" w:rsidRPr="0073182A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7. Wykonawcy nie przysługuje odszkodowanie za odstąpienie Zamawiającego od umowy z winy Wykonawcy. </w:t>
      </w:r>
    </w:p>
    <w:p w14:paraId="14536353" w14:textId="77777777" w:rsidR="00F01EC8" w:rsidRPr="00594410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8. Odstąpienie od umowy powinno </w:t>
      </w:r>
      <w:r w:rsidRPr="00594410">
        <w:rPr>
          <w:rFonts w:ascii="Times New Roman" w:hAnsi="Times New Roman"/>
          <w:sz w:val="24"/>
          <w:szCs w:val="24"/>
        </w:rPr>
        <w:t>nastąpić w formie pisemnej pod rygorem nieważności takiego oświadczenia i powinno zawierać uzasadnienie.</w:t>
      </w:r>
    </w:p>
    <w:p w14:paraId="5E1613BC" w14:textId="77777777" w:rsidR="00F01EC8" w:rsidRPr="00594410" w:rsidRDefault="00F01EC8" w:rsidP="00F01E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4410">
        <w:rPr>
          <w:rFonts w:ascii="Times New Roman" w:hAnsi="Times New Roman"/>
          <w:sz w:val="24"/>
          <w:szCs w:val="24"/>
        </w:rPr>
        <w:t xml:space="preserve">9. Jeżeli kary umowne nie pokryją poniesionej szkody, Strony niniejszej umowy zastrzegają sobie prawo dochodzenia odszkodowania uzupełniającego na zasadach określonych w art. 471 K.C. do wysokości poniesionej szkody. </w:t>
      </w:r>
    </w:p>
    <w:p w14:paraId="0FFFFB90" w14:textId="77777777" w:rsidR="00F01EC8" w:rsidRPr="00594410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6A628074" w14:textId="77777777" w:rsidR="00F01EC8" w:rsidRPr="00594410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594410">
        <w:rPr>
          <w:rFonts w:ascii="Times New Roman" w:hAnsi="Times New Roman"/>
          <w:b/>
          <w:szCs w:val="24"/>
        </w:rPr>
        <w:t>§11</w:t>
      </w:r>
    </w:p>
    <w:p w14:paraId="5FE6C45F" w14:textId="77777777" w:rsidR="00F01EC8" w:rsidRPr="00594410" w:rsidRDefault="00F01EC8" w:rsidP="00F01EC8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594410">
        <w:rPr>
          <w:rFonts w:ascii="Times New Roman" w:hAnsi="Times New Roman"/>
          <w:szCs w:val="24"/>
        </w:rPr>
        <w:t>Sprzedawca nie może wykonywać swego zobowiązania za pomocą takich osób trzecich,  które na podstawie art. 24 ustawy prawo zamówień publicznych są wykluczone z ubiegania się  o udzielenie zamówienia publicznego. Zawinione naruszenie w/w postanowień stanowi  podstawę do odstąpienia od umowy przez Kupującego</w:t>
      </w:r>
    </w:p>
    <w:p w14:paraId="33084F5F" w14:textId="77777777" w:rsidR="00F01EC8" w:rsidRPr="00594410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60D9C7B3" w14:textId="77777777" w:rsidR="00F01EC8" w:rsidRPr="00594410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594410">
        <w:rPr>
          <w:rFonts w:ascii="Times New Roman" w:hAnsi="Times New Roman"/>
          <w:b/>
          <w:szCs w:val="24"/>
        </w:rPr>
        <w:t>§12</w:t>
      </w:r>
    </w:p>
    <w:p w14:paraId="1DCF1637" w14:textId="77777777" w:rsidR="00F01EC8" w:rsidRPr="00594410" w:rsidRDefault="00F01EC8" w:rsidP="00F01EC8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2C93FCF2" w14:textId="77777777" w:rsidR="00F01EC8" w:rsidRPr="00594410" w:rsidRDefault="00F01EC8" w:rsidP="00F01EC8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Wszelkie zmiany Umowy wymagają zgody obu Stron i zachowania formy pisemnej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pod rygorem nieważności.</w:t>
      </w:r>
    </w:p>
    <w:p w14:paraId="445B95E6" w14:textId="77777777" w:rsidR="00F01EC8" w:rsidRPr="00594410" w:rsidRDefault="00F01EC8" w:rsidP="00F01EC8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>Zmiany umowy, o których mowa w ust. 1 muszą być dokonywane z zachowaniem przepisu art. 140 ust 3 ustawy Prawo zamówień publicznych.</w:t>
      </w:r>
    </w:p>
    <w:p w14:paraId="0892650F" w14:textId="77777777" w:rsidR="00F01EC8" w:rsidRPr="00594410" w:rsidRDefault="00F01EC8" w:rsidP="00F01EC8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14:paraId="733BB561" w14:textId="77777777" w:rsidR="00F01EC8" w:rsidRPr="00594410" w:rsidRDefault="00F01EC8" w:rsidP="00F01EC8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1"/>
          <w:sz w:val="24"/>
          <w:szCs w:val="24"/>
          <w:lang w:eastAsia="zh-CN"/>
        </w:rPr>
        <w:t>wysokości wynagrodzenia w przypadku:</w:t>
      </w:r>
    </w:p>
    <w:p w14:paraId="54AA4EA3" w14:textId="77777777" w:rsidR="00F01EC8" w:rsidRPr="00594410" w:rsidRDefault="00F01EC8" w:rsidP="00F01EC8">
      <w:pPr>
        <w:tabs>
          <w:tab w:val="left" w:pos="717"/>
        </w:tabs>
        <w:suppressAutoHyphens/>
        <w:spacing w:after="0"/>
        <w:ind w:left="720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a) wystąpienia którejkolwiek ze zmian przepisów wskazanych w art. 142 ust. 5 ustawy z dnia 29 stycznia 2004 r. Prawo Zamówień Publicznych, tj. zmiany:</w:t>
      </w:r>
    </w:p>
    <w:p w14:paraId="24979B8F" w14:textId="77777777" w:rsidR="00F01EC8" w:rsidRPr="00594410" w:rsidRDefault="00F01EC8" w:rsidP="00F01EC8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stawki podatku VAT, w odniesieniu do tej części wynagrodzenia, której zmiana dotyczy,</w:t>
      </w:r>
    </w:p>
    <w:p w14:paraId="67377658" w14:textId="77777777" w:rsidR="00F01EC8" w:rsidRPr="00594410" w:rsidRDefault="00F01EC8" w:rsidP="00F01EC8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wysokości minimalnego wynagrodzenia za pracę albo wysokości minimalnej stawki godzinowej ustalonych na podstawie przepisów ustawy z dnia 10 października 2002 r. o minimalnym wynagrodzeniu za pracę,</w:t>
      </w:r>
    </w:p>
    <w:p w14:paraId="55C3ED0D" w14:textId="77777777" w:rsidR="00F01EC8" w:rsidRPr="00594410" w:rsidRDefault="00F01EC8" w:rsidP="00F01EC8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zasad podlegania ubezpieczeniom społecznym lub ubezpieczeniu zdrowotnemu lub wysokości stawki składki na ubezpieczenia społeczne lub zdrowotne,</w:t>
      </w:r>
    </w:p>
    <w:p w14:paraId="5869F8D1" w14:textId="77777777" w:rsidR="00F01EC8" w:rsidRPr="00594410" w:rsidRDefault="00F01EC8" w:rsidP="00F01EC8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zmiany zasad gromadzenia i wysokości wpłat do pracowniczych planów kapitałowych, o których mowa w ustawie z dnia 4 października 2018 r.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o pracowniczych planach kapitałowych.  </w:t>
      </w:r>
    </w:p>
    <w:p w14:paraId="747B55BF" w14:textId="77777777" w:rsidR="00F01EC8" w:rsidRPr="00594410" w:rsidRDefault="00F01EC8" w:rsidP="00F01EC8">
      <w:pPr>
        <w:tabs>
          <w:tab w:val="left" w:pos="717"/>
        </w:tabs>
        <w:suppressAutoHyphens/>
        <w:spacing w:after="0"/>
        <w:ind w:left="426"/>
        <w:jc w:val="both"/>
        <w:rPr>
          <w:rFonts w:ascii="Times New Roman" w:eastAsia="Times New Roman" w:hAnsi="Times New Roman"/>
          <w:kern w:val="1"/>
          <w:sz w:val="24"/>
          <w:szCs w:val="24"/>
          <w:u w:val="single"/>
          <w:lang w:eastAsia="zh-CN"/>
        </w:rPr>
      </w:pPr>
      <w:r w:rsidRPr="00594410">
        <w:rPr>
          <w:rFonts w:ascii="Times New Roman" w:eastAsia="Times New Roman" w:hAnsi="Times New Roman"/>
          <w:kern w:val="1"/>
          <w:sz w:val="24"/>
          <w:szCs w:val="24"/>
          <w:u w:val="single"/>
          <w:lang w:eastAsia="zh-CN"/>
        </w:rPr>
        <w:t>Jeżeli zmiany te będą miały wpływ na koszty wykonania zamówienia przez Wykonawcę;</w:t>
      </w:r>
    </w:p>
    <w:p w14:paraId="3A9568D6" w14:textId="77777777" w:rsidR="00F01EC8" w:rsidRPr="00594410" w:rsidRDefault="00F01EC8" w:rsidP="00F01EC8">
      <w:pPr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2"/>
          <w:sz w:val="24"/>
          <w:szCs w:val="24"/>
        </w:rPr>
        <w:t>jakości lub innych</w:t>
      </w:r>
      <w:r w:rsidRPr="00594410">
        <w:rPr>
          <w:rFonts w:ascii="Times New Roman" w:hAnsi="Times New Roman"/>
          <w:kern w:val="2"/>
          <w:sz w:val="24"/>
          <w:szCs w:val="24"/>
        </w:rPr>
        <w:t xml:space="preserve"> </w:t>
      </w:r>
      <w:r w:rsidRPr="00594410">
        <w:rPr>
          <w:rFonts w:ascii="Times New Roman" w:hAnsi="Times New Roman"/>
          <w:b/>
          <w:kern w:val="2"/>
          <w:sz w:val="24"/>
          <w:szCs w:val="24"/>
        </w:rPr>
        <w:t>parametrów produktów zaoferowanych w ofercie</w:t>
      </w:r>
      <w:r w:rsidRPr="00594410">
        <w:rPr>
          <w:rFonts w:ascii="Times New Roman" w:hAnsi="Times New Roman"/>
          <w:kern w:val="2"/>
          <w:sz w:val="24"/>
          <w:szCs w:val="24"/>
        </w:rPr>
        <w:t>, przy czym zmiana taka może być spowodowana:</w:t>
      </w:r>
    </w:p>
    <w:p w14:paraId="10E3BBAD" w14:textId="77777777" w:rsidR="00F01EC8" w:rsidRPr="00594410" w:rsidRDefault="00F01EC8" w:rsidP="00F01EC8">
      <w:p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>- niedostępnością na rynku produktów wskazanych w ofercie wynikającą z zaprzestania produkcji lub wycofaniem z rynku.</w:t>
      </w:r>
    </w:p>
    <w:p w14:paraId="0BA39ED6" w14:textId="77777777" w:rsidR="00F01EC8" w:rsidRPr="00594410" w:rsidRDefault="00F01EC8" w:rsidP="00F01EC8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2"/>
          <w:sz w:val="24"/>
          <w:szCs w:val="24"/>
        </w:rPr>
        <w:lastRenderedPageBreak/>
        <w:t>terminu realizacji przedmiotu zamówienia</w:t>
      </w:r>
      <w:r w:rsidRPr="00594410">
        <w:rPr>
          <w:rFonts w:ascii="Times New Roman" w:hAnsi="Times New Roman"/>
          <w:kern w:val="2"/>
          <w:sz w:val="24"/>
          <w:szCs w:val="24"/>
        </w:rPr>
        <w:t xml:space="preserve">, gdy jest ona spowodowana: </w:t>
      </w:r>
    </w:p>
    <w:p w14:paraId="1F113A0E" w14:textId="77777777" w:rsidR="00F01EC8" w:rsidRPr="00594410" w:rsidRDefault="00F01EC8" w:rsidP="00F01EC8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epidemią stwierdzoną przez uprawnione do tego organy lokalne lub państwowe, klęską żywiołową, strajkiem lub stanem wojennym,</w:t>
      </w:r>
    </w:p>
    <w:p w14:paraId="72ECFB68" w14:textId="77777777" w:rsidR="00F01EC8" w:rsidRPr="00594410" w:rsidRDefault="00F01EC8" w:rsidP="00F01EC8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warunkami pogodowymi uniemożliwiającymi wykonanie dostawy,</w:t>
      </w:r>
    </w:p>
    <w:p w14:paraId="0875BA33" w14:textId="77777777" w:rsidR="00F01EC8" w:rsidRPr="00594410" w:rsidRDefault="00F01EC8" w:rsidP="00F01EC8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następstwem okoliczności leżących po stronie Zamawiającego lub przeszkodami dającymi się przypisać Zamawiającemu,</w:t>
      </w:r>
    </w:p>
    <w:p w14:paraId="2774DBEB" w14:textId="77777777" w:rsidR="00F01EC8" w:rsidRPr="00594410" w:rsidRDefault="00F01EC8" w:rsidP="00F01EC8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następstwem wprowadzania zmian  w obowiązujących prz</w:t>
      </w:r>
      <w:r>
        <w:rPr>
          <w:rFonts w:ascii="Times New Roman" w:hAnsi="Times New Roman"/>
          <w:color w:val="000000"/>
          <w:kern w:val="2"/>
          <w:sz w:val="24"/>
          <w:szCs w:val="24"/>
        </w:rPr>
        <w:t>episach prawnych mających wpływ</w:t>
      </w: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 xml:space="preserve"> na realizację przedmiotu zamówienia.   </w:t>
      </w:r>
    </w:p>
    <w:p w14:paraId="49259259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Zmiana wysokości wynagrodzenia należnego Wykonawcy w przypadku zaistnienia przesłanki,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pierwsze, będzie odnosić się wyłącznie do części przedmiotu Umowy zrealizowanej, zgodnie z terminami ustalonymi Umową, po dniu wejścia w życie przepisów zmieniających stawkę podatku od towarów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i usług oraz wyłącznie do części przedmiotu Umowy, do której zastosowanie znajdzie zmiana stawki podatku od towarów i usług.</w:t>
      </w:r>
    </w:p>
    <w:p w14:paraId="416C4137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pierwsze, wartość wynagrodzenia netto nie zmieni się, a wartość wynagrodzenia brutto zostanie wyliczona na podstawie nowych przepisów.</w:t>
      </w:r>
    </w:p>
    <w:p w14:paraId="710EAF7F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Zmiana wysokości wynagrodzenia w przypadku zaistnienia przesłanki, o której mowa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B6F9724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drugie, wynagrodzenie Wykonawcy ulegnie zmianie o kwotę odpowiadającą wzrostowi kosztu Wykonawcy 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w związku ze zwiększeniem wysokości wynagrodzeń Pracowników świadczących Usługi do wysokości aktualnie obowiązującego minimalnego wynagrodzenia za pracę,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z uwzględnieniem wszystkich obciążeń publicznoprawnych od kwoty wzrostu minimalnego wynagrodzenia. Kwota odpowiadająca wzrostowi kosztu Wykonawcy będzie odnosić się wyłącznie do części wynagrodzenia Pracowników świadczących Usługi,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o których mowa w zdaniu poprzedzającym, odpowiadającej zakresowi, w jakim wykonują oni prace bezpośrednio związane z realizacją przedmiotu Umowy.</w:t>
      </w:r>
    </w:p>
    <w:p w14:paraId="63063198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drugie, wynagrodzenie Wykonawca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</w:t>
      </w:r>
    </w:p>
    <w:p w14:paraId="7FA9752C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 </w:t>
      </w:r>
    </w:p>
    <w:p w14:paraId="23011AD6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zmian, o których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czwarte, jeżeli z wnioskiem występuje Wykonawca, jest on zobowiązany dołączyć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lastRenderedPageBreak/>
        <w:t>do wniosku dokumenty, z których będzie wynikać, w jakim zakresie zmiany te mają wpływ na koszty wykonania Umowy, w szczególności:</w:t>
      </w:r>
    </w:p>
    <w:p w14:paraId="7C6F5556" w14:textId="77777777" w:rsidR="00F01EC8" w:rsidRPr="00594410" w:rsidRDefault="00F01EC8" w:rsidP="00F01EC8">
      <w:pPr>
        <w:widowControl w:val="0"/>
        <w:numPr>
          <w:ilvl w:val="1"/>
          <w:numId w:val="10"/>
        </w:numPr>
        <w:suppressAutoHyphens/>
        <w:overflowPunct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r w:rsidRPr="00594410">
        <w:rPr>
          <w:rFonts w:ascii="Times New Roman" w:hAnsi="Times New Roman"/>
          <w:kern w:val="2"/>
          <w:sz w:val="24"/>
          <w:szCs w:val="24"/>
        </w:rPr>
        <w:tab/>
      </w:r>
    </w:p>
    <w:p w14:paraId="5629BD07" w14:textId="77777777" w:rsidR="00F01EC8" w:rsidRPr="00594410" w:rsidRDefault="00F01EC8" w:rsidP="00F01EC8">
      <w:pPr>
        <w:widowControl w:val="0"/>
        <w:numPr>
          <w:ilvl w:val="1"/>
          <w:numId w:val="10"/>
        </w:numPr>
        <w:suppressAutoHyphens/>
        <w:overflowPunct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trzecie.</w:t>
      </w:r>
    </w:p>
    <w:p w14:paraId="1A4587E4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trzecie, jeżeli z wnioskiem występuje Zamawiający, jest on uprawniony do zobowiązania Wykonawcy do przedstawienia w wyznaczonym terminie, nie krótszym niż  10 dni roboczych, dokumentów, z których będzie wynikać w jakim zakresie zmiana ta ma wpływ na koszty wykonania Umowy, w tym pisemnego zestawienia wynagrodzeń, o którym mowa w ust. 10 pkt b).</w:t>
      </w:r>
    </w:p>
    <w:p w14:paraId="787B0134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terminie 10 dni roboczych od dnia przekazania wniosku, o którym mowa w ust. 9, Strona, która otrzymała wniosek, przekaże drugiej Stronie informację o zakresie, w jakim zatwierdza wniosek oraz wskaże kwotę, o którą wynagrodzenie należne Wykonawcy powinno ulec zmianie, albo informację o niezatwierdzeniu wniosku wraz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z uzasadnieniem.</w:t>
      </w:r>
    </w:p>
    <w:p w14:paraId="21EA1DC1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otrzymania przez Stronę informacji o niezatwierdzeniu wniosku lub częściowym zatwierdzeniu wniosku, Strona ta może ponownie wystąpić z wnioskiem,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o którym mowa w ust. 9. W takim przypadku przepisy ust. 10 - 12 oraz 14 stosuje się odpowiednio.</w:t>
      </w:r>
    </w:p>
    <w:p w14:paraId="2D844450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Zawarcie pisemnego aneksu do umowy nastąpi nie później niż w terminie 14 dni roboczych od dnia zatwierdzenia wniosku o dokonanie zmiany wysokości wynagrodzenia należnego Wykonawcy. </w:t>
      </w:r>
    </w:p>
    <w:p w14:paraId="463D8AAD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sz w:val="24"/>
          <w:szCs w:val="24"/>
        </w:rPr>
        <w:t>Dopuszcza się również możliwość zmiany Umowy zgodnie z ustawą Prawo zamówień publicznych.</w:t>
      </w:r>
    </w:p>
    <w:p w14:paraId="41FDF1FA" w14:textId="77777777" w:rsidR="00F01EC8" w:rsidRPr="00594410" w:rsidRDefault="00F01EC8" w:rsidP="00F01EC8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Zmiany przewidziane w Umowie mogą być inicjowane przez Zamawiającego. </w:t>
      </w:r>
      <w:r w:rsidRPr="00594410">
        <w:rPr>
          <w:rFonts w:ascii="Times New Roman" w:hAnsi="Times New Roman"/>
          <w:sz w:val="24"/>
          <w:szCs w:val="24"/>
        </w:rPr>
        <w:t xml:space="preserve"> </w:t>
      </w:r>
    </w:p>
    <w:p w14:paraId="4638E993" w14:textId="77777777" w:rsidR="00F01EC8" w:rsidRPr="00594410" w:rsidRDefault="00F01EC8" w:rsidP="00F01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0657982" w14:textId="77777777" w:rsidR="00F01EC8" w:rsidRPr="00594410" w:rsidRDefault="00F01EC8" w:rsidP="00F01EC8">
      <w:pPr>
        <w:spacing w:after="0" w:line="240" w:lineRule="auto"/>
        <w:ind w:right="-47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594410">
        <w:rPr>
          <w:rFonts w:ascii="Times New Roman" w:hAnsi="Times New Roman"/>
          <w:b/>
          <w:sz w:val="24"/>
          <w:szCs w:val="24"/>
          <w:lang w:val="x-none" w:eastAsia="x-none"/>
        </w:rPr>
        <w:t>§1</w:t>
      </w:r>
      <w:r w:rsidRPr="00594410">
        <w:rPr>
          <w:rFonts w:ascii="Times New Roman" w:hAnsi="Times New Roman"/>
          <w:b/>
          <w:sz w:val="24"/>
          <w:szCs w:val="24"/>
          <w:lang w:eastAsia="x-none"/>
        </w:rPr>
        <w:t>3</w:t>
      </w:r>
      <w:r w:rsidRPr="00594410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</w:t>
      </w:r>
    </w:p>
    <w:p w14:paraId="1FF3202F" w14:textId="77777777" w:rsidR="00F01EC8" w:rsidRPr="00594410" w:rsidRDefault="00F01EC8" w:rsidP="00F01EC8">
      <w:pPr>
        <w:spacing w:after="0" w:line="240" w:lineRule="auto"/>
        <w:ind w:right="-47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594410">
        <w:rPr>
          <w:rFonts w:ascii="Times New Roman" w:hAnsi="Times New Roman"/>
          <w:sz w:val="24"/>
          <w:szCs w:val="24"/>
          <w:lang w:val="x-none" w:eastAsia="x-none"/>
        </w:rPr>
        <w:t>Właściwym dla rozpoznania sporów wynikłych na tle realizacji niniejszej umowy jest sąd  właściwy dla siedziby Kupującego.</w:t>
      </w:r>
    </w:p>
    <w:p w14:paraId="4D266824" w14:textId="77777777" w:rsidR="00F01EC8" w:rsidRPr="00594410" w:rsidRDefault="00F01EC8" w:rsidP="00F01E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760857" w14:textId="77777777" w:rsidR="00F01EC8" w:rsidRPr="00594410" w:rsidRDefault="00F01EC8" w:rsidP="00F01EC8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410">
        <w:rPr>
          <w:rFonts w:ascii="Times New Roman" w:eastAsia="Times New Roman" w:hAnsi="Times New Roman"/>
          <w:b/>
          <w:sz w:val="24"/>
          <w:szCs w:val="24"/>
          <w:lang w:eastAsia="pl-PL"/>
        </w:rPr>
        <w:t>§14</w:t>
      </w:r>
    </w:p>
    <w:p w14:paraId="2C2AD496" w14:textId="77777777" w:rsidR="00F01EC8" w:rsidRPr="0073182A" w:rsidRDefault="00F01EC8" w:rsidP="00F01EC8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94410">
        <w:rPr>
          <w:rFonts w:ascii="Times New Roman" w:eastAsia="Times New Roman" w:hAnsi="Times New Roman"/>
          <w:sz w:val="24"/>
          <w:szCs w:val="24"/>
          <w:lang w:eastAsia="pl-PL"/>
        </w:rPr>
        <w:t>1. Wykonawca zobowiązuje się do zachowania w ścisłej tajemnicy wszelkich informacji uzyskanych w związku z wyk</w:t>
      </w: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onaniem przedmiotu Umowy, niezależnie od formy przekazania tych informacji oraz ich źródła, w szczególności informacji technicznych, technologicznych, organizacyjnych i innych dotyczących Zamawiającego. </w:t>
      </w:r>
    </w:p>
    <w:p w14:paraId="022A5650" w14:textId="77777777" w:rsidR="00F01EC8" w:rsidRPr="0073182A" w:rsidRDefault="00F01EC8" w:rsidP="00F01EC8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D3DEA0B" w14:textId="77777777" w:rsidR="00F01EC8" w:rsidRPr="0073182A" w:rsidRDefault="00F01EC8" w:rsidP="00F01EC8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3. Wykonawca zobowiązuje się do wykorzystania uzyskanych, powyższych informacji jedynie w celu wykonania przedmiotu umowy. </w:t>
      </w:r>
    </w:p>
    <w:p w14:paraId="3B487D91" w14:textId="77777777" w:rsidR="00F01EC8" w:rsidRPr="0073182A" w:rsidRDefault="00F01EC8" w:rsidP="00F01EC8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6705FEC9" w14:textId="77777777" w:rsidR="00F01EC8" w:rsidRPr="0073182A" w:rsidRDefault="00F01EC8" w:rsidP="00F01EC8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5. Powyższe przepisy nie będą miały zastosowania wobec informacji powszechnie znanych lub opublikowanych oraz w przypadku żądania ich ujawnienia przez uprawniony organ.</w:t>
      </w:r>
    </w:p>
    <w:p w14:paraId="6C0C606D" w14:textId="77777777" w:rsidR="00F01EC8" w:rsidRPr="0073182A" w:rsidRDefault="00F01EC8" w:rsidP="00F01EC8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1DC15A8" w14:textId="77777777" w:rsidR="00F01EC8" w:rsidRPr="0073182A" w:rsidRDefault="00F01EC8" w:rsidP="00F01EC8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37A2C6" w14:textId="77777777" w:rsidR="00F01EC8" w:rsidRPr="0073182A" w:rsidRDefault="00F01EC8" w:rsidP="00F01EC8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686C707A" w14:textId="77777777" w:rsidR="00F01EC8" w:rsidRPr="0073182A" w:rsidRDefault="00F01EC8" w:rsidP="00F01EC8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W sprawach nie uregulowanych w niniejszej umowie stosuje się przepisy kodeksu cywilnego i ustawy prawo zamówień publicznych</w:t>
      </w:r>
    </w:p>
    <w:p w14:paraId="2323DD67" w14:textId="77777777" w:rsidR="00F01EC8" w:rsidRPr="0073182A" w:rsidRDefault="00F01EC8" w:rsidP="00F01EC8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1F16D2B" w14:textId="77777777" w:rsidR="00F01EC8" w:rsidRPr="0073182A" w:rsidRDefault="00F01EC8" w:rsidP="00F01EC8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15F5DFAB" w14:textId="77777777" w:rsidR="00F01EC8" w:rsidRPr="0073182A" w:rsidRDefault="00F01EC8" w:rsidP="00F01EC8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Wszelkie załączniki stanowią integralną część niniejszej umowy.</w:t>
      </w:r>
    </w:p>
    <w:p w14:paraId="14925CD2" w14:textId="77777777" w:rsidR="00F01EC8" w:rsidRPr="0073182A" w:rsidRDefault="00F01EC8" w:rsidP="00F01EC8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FF9285" w14:textId="77777777" w:rsidR="00F01EC8" w:rsidRPr="0073182A" w:rsidRDefault="00F01EC8" w:rsidP="00F01EC8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</w:p>
    <w:p w14:paraId="60A4D4ED" w14:textId="77777777" w:rsidR="00F01EC8" w:rsidRPr="0073182A" w:rsidRDefault="00F01EC8" w:rsidP="00F01EC8">
      <w:pPr>
        <w:spacing w:after="0" w:line="240" w:lineRule="atLeast"/>
        <w:ind w:right="-4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Umowę sporządzono w 2 jednobrzmiących egzemplarzach po 1 dla każdej ze stron.</w:t>
      </w:r>
    </w:p>
    <w:p w14:paraId="2E89756B" w14:textId="77777777" w:rsidR="00F01EC8" w:rsidRPr="0073182A" w:rsidRDefault="00F01EC8" w:rsidP="00F01EC8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6A643B" w14:textId="77777777" w:rsidR="00F01EC8" w:rsidRPr="004F0507" w:rsidRDefault="00F01EC8" w:rsidP="00F01EC8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0E942DE3" w14:textId="77777777" w:rsidR="00F01EC8" w:rsidRPr="000936CA" w:rsidRDefault="00F01EC8" w:rsidP="00F01EC8"/>
    <w:p w14:paraId="65B11A01" w14:textId="77777777" w:rsidR="00F01EC8" w:rsidRPr="007F6ACD" w:rsidRDefault="00F01EC8" w:rsidP="00F01EC8">
      <w:pPr>
        <w:pStyle w:val="Zwykytekst"/>
        <w:spacing w:after="0" w:line="240" w:lineRule="auto"/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>...................................................................</w:t>
      </w:r>
      <w:r w:rsidRPr="007F6ACD">
        <w:rPr>
          <w:rFonts w:ascii="Times New Roman" w:hAnsi="Times New Roman" w:cs="Times New Roman"/>
        </w:rPr>
        <w:tab/>
      </w:r>
      <w:r w:rsidRPr="007F6ACD">
        <w:rPr>
          <w:rFonts w:ascii="Times New Roman" w:hAnsi="Times New Roman" w:cs="Times New Roman"/>
        </w:rPr>
        <w:tab/>
        <w:t xml:space="preserve">                 ....................................................................</w:t>
      </w:r>
    </w:p>
    <w:p w14:paraId="563F8F93" w14:textId="77777777" w:rsidR="00F01EC8" w:rsidRPr="007F6ACD" w:rsidRDefault="00F01EC8" w:rsidP="00F01EC8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 xml:space="preserve">                (data i podpis)</w:t>
      </w:r>
      <w:r w:rsidRPr="007F6ACD">
        <w:rPr>
          <w:rFonts w:ascii="Times New Roman" w:hAnsi="Times New Roman" w:cs="Times New Roman"/>
        </w:rPr>
        <w:tab/>
        <w:t>(data i podpis)</w:t>
      </w:r>
    </w:p>
    <w:p w14:paraId="5F73D3DD" w14:textId="77777777" w:rsidR="00F01EC8" w:rsidRPr="007F6ACD" w:rsidRDefault="00F01EC8" w:rsidP="00F01EC8">
      <w:pPr>
        <w:pStyle w:val="Zwykytekst"/>
        <w:spacing w:after="0" w:line="240" w:lineRule="auto"/>
        <w:rPr>
          <w:rFonts w:ascii="Times New Roman" w:hAnsi="Times New Roman" w:cs="Times New Roman"/>
        </w:rPr>
      </w:pPr>
    </w:p>
    <w:p w14:paraId="7993C0D7" w14:textId="77777777" w:rsidR="00F01EC8" w:rsidRPr="007F6ACD" w:rsidRDefault="00F01EC8" w:rsidP="00F01EC8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59E61A" w14:textId="77777777" w:rsidR="00F01EC8" w:rsidRPr="007F6ACD" w:rsidRDefault="00F01EC8" w:rsidP="00F01E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DD3FCB" w14:textId="77777777" w:rsidR="00F01EC8" w:rsidRPr="007F6ACD" w:rsidRDefault="00F01EC8" w:rsidP="00F01E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E55277" w14:textId="77777777" w:rsidR="00F01EC8" w:rsidRPr="007F6ACD" w:rsidRDefault="00F01EC8" w:rsidP="00F01E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* Egzemplarz dla Wykonawcy / AGH</w:t>
      </w:r>
    </w:p>
    <w:p w14:paraId="6199AC05" w14:textId="77777777" w:rsidR="00F01EC8" w:rsidRPr="007F6ACD" w:rsidRDefault="00F01EC8" w:rsidP="00F01EC8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14:paraId="5F692158" w14:textId="77777777" w:rsidR="00F01EC8" w:rsidRPr="007F6ACD" w:rsidRDefault="00F01EC8" w:rsidP="00F01EC8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 xml:space="preserve">1) Szczegółowa specyfikacja sprzętu/opis przedmiotu zamówienia </w:t>
      </w:r>
    </w:p>
    <w:p w14:paraId="5F310B87" w14:textId="77777777" w:rsidR="00F01EC8" w:rsidRPr="007F6ACD" w:rsidRDefault="00F01EC8" w:rsidP="00F01EC8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14:paraId="77941CB8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081EC784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FD8D26B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C0D26F0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F9BBDBE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4CB2C32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16B2B8B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77241E0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555E1B4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AC07A21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6519FF41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31625474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44EB8F0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B199E02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0CFB63A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B8EA084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09B0D2CE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F93DD0F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46947971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4903BA98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F1A2B31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9F7C5B4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1684821" w14:textId="77777777" w:rsidR="00F01EC8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8A40D9B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Załącznik nr 2 do umowy</w:t>
      </w:r>
    </w:p>
    <w:p w14:paraId="38AAB133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075CCCB8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0E26647F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 </w:t>
      </w:r>
    </w:p>
    <w:p w14:paraId="71EA11B5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Nazwa Wykonawcy</w:t>
      </w:r>
    </w:p>
    <w:p w14:paraId="3BB64816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5AF84D3B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</w:t>
      </w:r>
    </w:p>
    <w:p w14:paraId="02B7B717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NIP</w:t>
      </w:r>
      <w:r w:rsidRPr="007F6ACD">
        <w:rPr>
          <w:rFonts w:ascii="Times New Roman" w:hAnsi="Times New Roman"/>
          <w:sz w:val="24"/>
          <w:szCs w:val="24"/>
        </w:rPr>
        <w:tab/>
        <w:t> </w:t>
      </w:r>
    </w:p>
    <w:p w14:paraId="5CF79AFC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left="115"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2201A725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3475E8A5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2A6AD03E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EC3AD3E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OŚWIADCZENIE DLA CELÓW PODATKOWYCH</w:t>
      </w:r>
    </w:p>
    <w:p w14:paraId="13DA11BF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 xml:space="preserve">DOTYCZĄCE PODMIOTÓW POWIĄZANYCH </w:t>
      </w:r>
    </w:p>
    <w:p w14:paraId="2FE78748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603DA627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Działając w imieniu ………………………………, (dalej jako: „</w:t>
      </w:r>
      <w:r w:rsidRPr="007F6ACD">
        <w:rPr>
          <w:rFonts w:ascii="Times New Roman" w:hAnsi="Times New Roman"/>
          <w:b/>
          <w:bCs/>
          <w:sz w:val="24"/>
          <w:szCs w:val="24"/>
        </w:rPr>
        <w:t>Podmiot</w:t>
      </w:r>
      <w:r w:rsidRPr="007F6ACD">
        <w:rPr>
          <w:rFonts w:ascii="Times New Roman" w:hAnsi="Times New Roman"/>
          <w:sz w:val="24"/>
          <w:szCs w:val="24"/>
        </w:rPr>
        <w:t>”) niniejszym oświadcza, że Podmiot:</w:t>
      </w:r>
    </w:p>
    <w:p w14:paraId="381C0D92" w14:textId="77777777" w:rsidR="00F01EC8" w:rsidRPr="007F6ACD" w:rsidRDefault="00F01EC8" w:rsidP="00F01EC8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7F6ACD">
        <w:rPr>
          <w:rFonts w:ascii="Times New Roman" w:hAnsi="Times New Roman"/>
          <w:sz w:val="24"/>
          <w:szCs w:val="24"/>
        </w:rPr>
        <w:t xml:space="preserve"> podmiotem powiązanym z Akademią Górniczo-Hutniczą </w:t>
      </w:r>
      <w:r w:rsidRPr="007F6ACD">
        <w:rPr>
          <w:rFonts w:ascii="Times New Roman" w:hAnsi="Times New Roman"/>
          <w:sz w:val="24"/>
          <w:szCs w:val="24"/>
        </w:rPr>
        <w:br/>
        <w:t>im. Stanisława Staszica w Krakowie w rozumieniu art. 11a Ustawy o podatku dochodowym od osób prawnych z dnia 15 marca 1992 r.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Pr="007F6ACD">
        <w:rPr>
          <w:rFonts w:ascii="Times New Roman" w:hAnsi="Times New Roman"/>
          <w:sz w:val="24"/>
          <w:szCs w:val="24"/>
        </w:rPr>
        <w:t>;</w:t>
      </w:r>
    </w:p>
    <w:p w14:paraId="274166FE" w14:textId="77777777" w:rsidR="00F01EC8" w:rsidRPr="007F6ACD" w:rsidRDefault="00F01EC8" w:rsidP="00F01EC8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</w:t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>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3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4"/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1318E6A8" w14:textId="77777777" w:rsidR="00F01EC8" w:rsidRPr="007F6ACD" w:rsidRDefault="00F01EC8" w:rsidP="00F01EC8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lastRenderedPageBreak/>
        <w:t>rzeczywisty właściciel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5"/>
      </w:r>
      <w:r w:rsidRPr="007F6ACD">
        <w:rPr>
          <w:rFonts w:ascii="Times New Roman" w:hAnsi="Times New Roman"/>
          <w:sz w:val="24"/>
          <w:szCs w:val="24"/>
        </w:rPr>
        <w:t xml:space="preserve"> Podmiotu </w:t>
      </w: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6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t>4</w:t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3D558057" w14:textId="77777777" w:rsidR="00F01EC8" w:rsidRPr="007F6ACD" w:rsidRDefault="00F01EC8" w:rsidP="00F01EC8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Podmiot </w:t>
      </w:r>
      <w:r w:rsidRPr="007F6ACD">
        <w:rPr>
          <w:rFonts w:ascii="Times New Roman" w:hAnsi="Times New Roman"/>
          <w:b/>
          <w:bCs/>
          <w:sz w:val="24"/>
          <w:szCs w:val="24"/>
        </w:rPr>
        <w:t>stanowi / nie stanowi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F6ACD">
        <w:rPr>
          <w:rFonts w:ascii="Times New Roman" w:hAnsi="Times New Roman"/>
          <w:sz w:val="24"/>
          <w:szCs w:val="24"/>
        </w:rPr>
        <w:t>dla Akademia Górniczo-Hutnicza im. Stanisława Staszica w Krakowie zagranicznej jednostki kontrolowanej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Pr="007F6ACD">
        <w:rPr>
          <w:rFonts w:ascii="Times New Roman" w:hAnsi="Times New Roman"/>
          <w:sz w:val="24"/>
          <w:szCs w:val="24"/>
        </w:rPr>
        <w:t xml:space="preserve"> w rozumieniu art. 24a ustawy z dnia 15 lutego 1992 r. o podatku dochodowym od osób prawnych.</w:t>
      </w:r>
    </w:p>
    <w:p w14:paraId="1429641F" w14:textId="77777777" w:rsidR="00F01EC8" w:rsidRPr="007F6ACD" w:rsidRDefault="00F01EC8" w:rsidP="00F01EC8">
      <w:pPr>
        <w:spacing w:after="0" w:line="240" w:lineRule="auto"/>
        <w:ind w:left="780"/>
        <w:contextualSpacing/>
        <w:textAlignment w:val="baseline"/>
        <w:rPr>
          <w:rFonts w:ascii="Times New Roman" w:hAnsi="Times New Roman"/>
          <w:sz w:val="24"/>
          <w:szCs w:val="24"/>
        </w:rPr>
      </w:pPr>
    </w:p>
    <w:p w14:paraId="12F2BCED" w14:textId="77777777" w:rsidR="00F01EC8" w:rsidRPr="007F6ACD" w:rsidRDefault="00F01EC8" w:rsidP="00F01E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7F6ACD">
        <w:rPr>
          <w:rFonts w:ascii="Times New Roman" w:hAnsi="Times New Roman"/>
          <w:sz w:val="24"/>
          <w:szCs w:val="24"/>
        </w:rPr>
        <w:br/>
        <w:t>o zaistniałej zmianie.</w:t>
      </w:r>
    </w:p>
    <w:p w14:paraId="05468467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7D520EA6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5008EF17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01C917B5" w14:textId="77777777" w:rsidR="00F01EC8" w:rsidRPr="007F6ACD" w:rsidRDefault="00F01EC8" w:rsidP="00F01EC8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464"/>
      </w:tblGrid>
      <w:tr w:rsidR="00F01EC8" w:rsidRPr="007F6ACD" w14:paraId="43E0AA4E" w14:textId="77777777" w:rsidTr="009507B3">
        <w:tc>
          <w:tcPr>
            <w:tcW w:w="4105" w:type="dxa"/>
            <w:shd w:val="clear" w:color="auto" w:fill="auto"/>
          </w:tcPr>
          <w:p w14:paraId="1A9F1FC5" w14:textId="77777777" w:rsidR="00F01EC8" w:rsidRPr="007F6ACD" w:rsidRDefault="00F01EC8" w:rsidP="009507B3">
            <w:pPr>
              <w:spacing w:after="0" w:line="240" w:lineRule="auto"/>
              <w:ind w:hanging="272"/>
              <w:contextualSpacing/>
              <w:jc w:val="both"/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65929811" w14:textId="77777777" w:rsidR="00F01EC8" w:rsidRPr="007F6ACD" w:rsidRDefault="00F01EC8" w:rsidP="009507B3">
            <w:pPr>
              <w:spacing w:after="0" w:line="240" w:lineRule="auto"/>
              <w:ind w:hanging="272"/>
              <w:contextualSpacing/>
              <w:jc w:val="center"/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1CF23BEB" w14:textId="77777777" w:rsidR="00F01EC8" w:rsidRPr="007F6ACD" w:rsidRDefault="00F01EC8" w:rsidP="00F01EC8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eastAsia="x-none"/>
        </w:rPr>
      </w:pPr>
    </w:p>
    <w:p w14:paraId="13F16816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rPr>
          <w:rFonts w:ascii="Times New Roman" w:eastAsia="Verdana" w:hAnsi="Times New Roman"/>
          <w:color w:val="222A35"/>
          <w:sz w:val="24"/>
          <w:szCs w:val="24"/>
          <w:lang w:eastAsia="x-none"/>
        </w:rPr>
      </w:pPr>
    </w:p>
    <w:p w14:paraId="2F32D2EF" w14:textId="77777777" w:rsidR="00F01EC8" w:rsidRPr="007F6ACD" w:rsidRDefault="00F01EC8" w:rsidP="00F01EC8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4BD2E47A" w14:textId="77777777" w:rsidR="00F01EC8" w:rsidRPr="0073182A" w:rsidRDefault="00F01EC8" w:rsidP="00F01EC8">
      <w:pPr>
        <w:spacing w:after="0" w:line="240" w:lineRule="auto"/>
        <w:rPr>
          <w:rFonts w:ascii="Courier New" w:eastAsia="Times New Roman" w:hAnsi="Courier New" w:cs="Courier New"/>
          <w:sz w:val="16"/>
          <w:szCs w:val="16"/>
          <w:lang w:eastAsia="pl-PL"/>
        </w:rPr>
      </w:pPr>
    </w:p>
    <w:p w14:paraId="74940B5C" w14:textId="77777777" w:rsidR="00F01EC8" w:rsidRPr="00556C45" w:rsidRDefault="00F01EC8" w:rsidP="00F01EC8"/>
    <w:p w14:paraId="6E84CFF7" w14:textId="77777777" w:rsidR="00F01EC8" w:rsidRPr="00B85C8B" w:rsidRDefault="00F01EC8" w:rsidP="00F01EC8"/>
    <w:p w14:paraId="0F79BC46" w14:textId="77777777" w:rsidR="00496551" w:rsidRPr="00F01EC8" w:rsidRDefault="00496551" w:rsidP="00F01EC8"/>
    <w:sectPr w:rsidR="00496551" w:rsidRPr="00F01E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83D8B" w14:textId="77777777" w:rsidR="00423928" w:rsidRDefault="00423928">
      <w:r>
        <w:separator/>
      </w:r>
    </w:p>
  </w:endnote>
  <w:endnote w:type="continuationSeparator" w:id="0">
    <w:p w14:paraId="2E963A98" w14:textId="77777777" w:rsidR="00423928" w:rsidRDefault="0042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1EDD3" w14:textId="77777777" w:rsidR="000C23E6" w:rsidRDefault="000C23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3B6EE" w14:textId="77777777" w:rsidR="00F01EC8" w:rsidRDefault="00F01EC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7BA7C46" w14:textId="77777777" w:rsidR="000C23E6" w:rsidRDefault="000C23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ECD55" w14:textId="77777777" w:rsidR="000C23E6" w:rsidRDefault="000C2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19EDA" w14:textId="77777777" w:rsidR="00423928" w:rsidRDefault="00423928">
      <w:r>
        <w:separator/>
      </w:r>
    </w:p>
  </w:footnote>
  <w:footnote w:type="continuationSeparator" w:id="0">
    <w:p w14:paraId="173C7100" w14:textId="77777777" w:rsidR="00423928" w:rsidRDefault="00423928">
      <w:r>
        <w:continuationSeparator/>
      </w:r>
    </w:p>
  </w:footnote>
  <w:footnote w:id="1">
    <w:p w14:paraId="782B2732" w14:textId="77777777" w:rsidR="00F01EC8" w:rsidRPr="00456B64" w:rsidRDefault="00F01EC8" w:rsidP="00F01EC8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2A8B9BBB" w14:textId="77777777" w:rsidR="00F01EC8" w:rsidRPr="00456B64" w:rsidRDefault="00F01EC8" w:rsidP="00F01EC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E2246F" w14:textId="77777777" w:rsidR="00F01EC8" w:rsidRPr="00456B64" w:rsidRDefault="00F01EC8" w:rsidP="00F01EC8">
      <w:pPr>
        <w:pStyle w:val="paragraph"/>
        <w:numPr>
          <w:ilvl w:val="0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9C8573" w14:textId="77777777" w:rsidR="00F01EC8" w:rsidRPr="00456B64" w:rsidRDefault="00F01EC8" w:rsidP="00F01EC8">
      <w:pPr>
        <w:pStyle w:val="paragraph"/>
        <w:numPr>
          <w:ilvl w:val="0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B85F6C" w14:textId="77777777" w:rsidR="00F01EC8" w:rsidRPr="00456B64" w:rsidRDefault="00F01EC8" w:rsidP="00F01EC8">
      <w:pPr>
        <w:pStyle w:val="paragraph"/>
        <w:numPr>
          <w:ilvl w:val="1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31997D" w14:textId="77777777" w:rsidR="00F01EC8" w:rsidRPr="00456B64" w:rsidRDefault="00F01EC8" w:rsidP="00F01EC8">
      <w:pPr>
        <w:pStyle w:val="paragraph"/>
        <w:numPr>
          <w:ilvl w:val="1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DA0F6C" w14:textId="77777777" w:rsidR="00F01EC8" w:rsidRPr="00456B64" w:rsidRDefault="00F01EC8" w:rsidP="00F01E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8E9938" w14:textId="77777777" w:rsidR="00F01EC8" w:rsidRPr="00456B64" w:rsidRDefault="00F01EC8" w:rsidP="00F01EC8">
      <w:pPr>
        <w:pStyle w:val="paragraph"/>
        <w:numPr>
          <w:ilvl w:val="0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4B98E444" w14:textId="77777777" w:rsidR="00F01EC8" w:rsidRPr="00456B64" w:rsidRDefault="00F01EC8" w:rsidP="00F01EC8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79E656" w14:textId="77777777" w:rsidR="00F01EC8" w:rsidRPr="00456B64" w:rsidRDefault="00F01EC8" w:rsidP="00F01EC8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863EB8" w14:textId="77777777" w:rsidR="00F01EC8" w:rsidRPr="00456B64" w:rsidRDefault="00F01EC8" w:rsidP="00F01EC8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20EBA3" w14:textId="77777777" w:rsidR="00F01EC8" w:rsidRPr="00456B64" w:rsidRDefault="00F01EC8" w:rsidP="00F01EC8">
      <w:pPr>
        <w:pStyle w:val="paragraph"/>
        <w:numPr>
          <w:ilvl w:val="0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FCC168" w14:textId="77777777" w:rsidR="00F01EC8" w:rsidRPr="00456B64" w:rsidRDefault="00F01EC8" w:rsidP="00F01EC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F94698F" w14:textId="77777777" w:rsidR="00F01EC8" w:rsidRPr="00456B64" w:rsidRDefault="00F01EC8" w:rsidP="00F01EC8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4BA23DF5" w14:textId="77777777" w:rsidR="00F01EC8" w:rsidRPr="00456B64" w:rsidRDefault="00F01EC8" w:rsidP="00F01EC8">
      <w:pPr>
        <w:pStyle w:val="Tekstprzypisudolnego"/>
        <w:spacing w:after="0" w:line="240" w:lineRule="aut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2A2FC3E3" w14:textId="77777777" w:rsidR="00F01EC8" w:rsidRPr="00456B64" w:rsidRDefault="00F01EC8" w:rsidP="00F01EC8">
      <w:pPr>
        <w:pStyle w:val="Tekstprzypisudolnego"/>
        <w:spacing w:after="0" w:line="240" w:lineRule="aut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57A93D1" w14:textId="77777777" w:rsidR="00F01EC8" w:rsidRPr="00456B64" w:rsidRDefault="00F01EC8" w:rsidP="00F01EC8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4A855CD1" w14:textId="77777777" w:rsidR="00F01EC8" w:rsidRPr="00456B64" w:rsidRDefault="00F01EC8" w:rsidP="00F01EC8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94697FD" w14:textId="77777777" w:rsidR="00F01EC8" w:rsidRPr="00456B64" w:rsidRDefault="00F01EC8" w:rsidP="00F01EC8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441AB7D" w14:textId="77777777" w:rsidR="00F01EC8" w:rsidRPr="00456B64" w:rsidRDefault="00F01EC8" w:rsidP="00F01EC8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065CA784" w14:textId="77777777" w:rsidR="00F01EC8" w:rsidRPr="00456B64" w:rsidRDefault="00F01EC8" w:rsidP="00F01EC8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2B9322E9" w14:textId="77777777" w:rsidR="00F01EC8" w:rsidRPr="00456B64" w:rsidRDefault="00F01EC8" w:rsidP="00F01EC8">
      <w:pPr>
        <w:pStyle w:val="Tekstprzypisudolnego"/>
        <w:spacing w:after="0" w:line="240" w:lineRule="aut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46AF01B6" w14:textId="77777777" w:rsidR="00F01EC8" w:rsidRPr="00456B64" w:rsidRDefault="00F01EC8" w:rsidP="00F01EC8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42E17E61" w14:textId="77777777" w:rsidR="00F01EC8" w:rsidRPr="00456B64" w:rsidRDefault="00F01EC8" w:rsidP="00F01EC8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5FBA3238" w14:textId="77777777" w:rsidR="00F01EC8" w:rsidRPr="00456B64" w:rsidRDefault="00F01EC8" w:rsidP="00F01EC8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0525662A" w14:textId="77777777" w:rsidR="00F01EC8" w:rsidRPr="00456B64" w:rsidRDefault="00F01EC8" w:rsidP="00F01EC8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06CD083E" w14:textId="77777777" w:rsidR="00F01EC8" w:rsidRPr="00456B64" w:rsidRDefault="00F01EC8" w:rsidP="00F01EC8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02C1E1BB" w14:textId="77777777" w:rsidR="00F01EC8" w:rsidRPr="00456B64" w:rsidRDefault="00F01EC8" w:rsidP="00F01EC8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2FD870B" w14:textId="77777777" w:rsidR="00F01EC8" w:rsidRPr="00456B64" w:rsidRDefault="00F01EC8" w:rsidP="00F01EC8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33328F1C" w14:textId="77777777" w:rsidR="00F01EC8" w:rsidRPr="00456B64" w:rsidRDefault="00F01EC8" w:rsidP="00F01EC8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80996" w14:textId="77777777" w:rsidR="000C23E6" w:rsidRDefault="000C23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D2786" w14:textId="77777777" w:rsidR="000C23E6" w:rsidRDefault="000C23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18B65" w14:textId="77777777" w:rsidR="000C23E6" w:rsidRDefault="000C23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C7661B"/>
    <w:multiLevelType w:val="hybridMultilevel"/>
    <w:tmpl w:val="B4B4F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962B5D"/>
    <w:multiLevelType w:val="hybridMultilevel"/>
    <w:tmpl w:val="6180E600"/>
    <w:lvl w:ilvl="0" w:tplc="CC069090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5ADC6F90"/>
    <w:multiLevelType w:val="hybridMultilevel"/>
    <w:tmpl w:val="24206B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F630CB"/>
    <w:multiLevelType w:val="hybridMultilevel"/>
    <w:tmpl w:val="4E08EA9C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944B23E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63009827">
    <w:abstractNumId w:val="7"/>
  </w:num>
  <w:num w:numId="2" w16cid:durableId="1892766901">
    <w:abstractNumId w:val="15"/>
  </w:num>
  <w:num w:numId="3" w16cid:durableId="1012951278">
    <w:abstractNumId w:val="12"/>
  </w:num>
  <w:num w:numId="4" w16cid:durableId="19465784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926081">
    <w:abstractNumId w:val="8"/>
  </w:num>
  <w:num w:numId="6" w16cid:durableId="148908446">
    <w:abstractNumId w:val="13"/>
  </w:num>
  <w:num w:numId="7" w16cid:durableId="1196237284">
    <w:abstractNumId w:val="16"/>
  </w:num>
  <w:num w:numId="8" w16cid:durableId="1914971593">
    <w:abstractNumId w:val="3"/>
  </w:num>
  <w:num w:numId="9" w16cid:durableId="955284483">
    <w:abstractNumId w:val="4"/>
  </w:num>
  <w:num w:numId="10" w16cid:durableId="1422992276">
    <w:abstractNumId w:val="9"/>
  </w:num>
  <w:num w:numId="11" w16cid:durableId="583106006">
    <w:abstractNumId w:val="11"/>
  </w:num>
  <w:num w:numId="12" w16cid:durableId="1585533139">
    <w:abstractNumId w:val="17"/>
  </w:num>
  <w:num w:numId="13" w16cid:durableId="1822850200">
    <w:abstractNumId w:val="6"/>
  </w:num>
  <w:num w:numId="14" w16cid:durableId="904998454">
    <w:abstractNumId w:val="2"/>
  </w:num>
  <w:num w:numId="15" w16cid:durableId="2035378564">
    <w:abstractNumId w:val="5"/>
  </w:num>
  <w:num w:numId="16" w16cid:durableId="690644540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3928"/>
    <w:rsid w:val="000033EA"/>
    <w:rsid w:val="0002467C"/>
    <w:rsid w:val="00040A7A"/>
    <w:rsid w:val="000936CA"/>
    <w:rsid w:val="00097182"/>
    <w:rsid w:val="000B1A00"/>
    <w:rsid w:val="000C0F66"/>
    <w:rsid w:val="000C23E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23928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1EC8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DF262"/>
  <w15:chartTrackingRefBased/>
  <w15:docId w15:val="{3CCE6692-E882-4187-AD49-A9D1A817F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EC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,Znak Znak Znak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1,Znak Znak Znak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uiPriority w:val="99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F01EC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2906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20308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2022-11-02T11:02:00Z</cp:lastPrinted>
  <dcterms:created xsi:type="dcterms:W3CDTF">2022-11-02T11:03:00Z</dcterms:created>
  <dcterms:modified xsi:type="dcterms:W3CDTF">2022-11-02T11:03:00Z</dcterms:modified>
</cp:coreProperties>
</file>