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B2597" w14:textId="77777777" w:rsidR="00024059" w:rsidRPr="00240E71" w:rsidRDefault="000C7594" w:rsidP="00024059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7B0096EE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>
        <w:rPr>
          <w:b w:val="0"/>
          <w:sz w:val="22"/>
          <w:szCs w:val="22"/>
        </w:rPr>
        <w:tab/>
      </w:r>
      <w:r w:rsidR="00024059" w:rsidRPr="004C278E">
        <w:rPr>
          <w:rFonts w:ascii="Times New Roman" w:hAnsi="Times New Roman"/>
        </w:rPr>
        <w:t xml:space="preserve">Załącznik nr </w:t>
      </w:r>
      <w:r w:rsidR="00024059">
        <w:rPr>
          <w:rFonts w:ascii="Times New Roman" w:hAnsi="Times New Roman"/>
        </w:rPr>
        <w:t>1</w:t>
      </w:r>
    </w:p>
    <w:p w14:paraId="20CDF8E2" w14:textId="77777777" w:rsidR="00024059" w:rsidRDefault="00024059" w:rsidP="0002405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8D1C694" w14:textId="77777777" w:rsidR="00024059" w:rsidRPr="0022732C" w:rsidRDefault="00024059" w:rsidP="0002405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2BBD263" w14:textId="77777777" w:rsidR="00024059" w:rsidRDefault="00024059" w:rsidP="0002405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A8309C4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01A69F6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05FE054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2DC7D1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C57537A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40911">
        <w:rPr>
          <w:sz w:val="22"/>
          <w:lang w:val="en-US"/>
        </w:rPr>
        <w:t>……………………………………………………………………………………………..</w:t>
      </w:r>
    </w:p>
    <w:p w14:paraId="0D2A2BCA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40911">
        <w:rPr>
          <w:sz w:val="22"/>
          <w:lang w:val="en-US"/>
        </w:rPr>
        <w:t>…………………………………………………………………………………………….</w:t>
      </w:r>
    </w:p>
    <w:p w14:paraId="25DEAE44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AD01DEC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D18E1EA" w14:textId="77777777" w:rsidR="00024059" w:rsidRPr="0022732C" w:rsidRDefault="00024059" w:rsidP="0002405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E9FBF86" w14:textId="77777777" w:rsidR="00024059" w:rsidRDefault="00024059" w:rsidP="00024059">
      <w:pPr>
        <w:spacing w:line="360" w:lineRule="auto"/>
      </w:pPr>
      <w:r>
        <w:t>Do: Nazwa i siedziba Zamawiającego:</w:t>
      </w:r>
    </w:p>
    <w:p w14:paraId="618358A3" w14:textId="77777777" w:rsidR="00024059" w:rsidRPr="00C730B3" w:rsidRDefault="00024059" w:rsidP="00024059">
      <w:pPr>
        <w:ind w:right="-110"/>
        <w:rPr>
          <w:b/>
        </w:rPr>
      </w:pPr>
      <w:r w:rsidRPr="00C730B3">
        <w:rPr>
          <w:b/>
        </w:rPr>
        <w:t>Akademia Górniczo - Hutnicza</w:t>
      </w:r>
    </w:p>
    <w:p w14:paraId="06EC40B5" w14:textId="77777777" w:rsidR="00024059" w:rsidRPr="00C730B3" w:rsidRDefault="00024059" w:rsidP="00024059">
      <w:pPr>
        <w:ind w:right="-110"/>
        <w:rPr>
          <w:b/>
        </w:rPr>
      </w:pPr>
      <w:r w:rsidRPr="00C730B3">
        <w:rPr>
          <w:b/>
        </w:rPr>
        <w:t>im. Stanisława Staszica w Krakowie</w:t>
      </w:r>
    </w:p>
    <w:p w14:paraId="307B0AEA" w14:textId="77777777" w:rsidR="00024059" w:rsidRDefault="00024059" w:rsidP="00024059">
      <w:pPr>
        <w:ind w:right="-110"/>
        <w:rPr>
          <w:b/>
        </w:rPr>
      </w:pPr>
      <w:r w:rsidRPr="00C730B3">
        <w:rPr>
          <w:b/>
        </w:rPr>
        <w:t>Dział Zamówień Publicznych</w:t>
      </w:r>
      <w:r>
        <w:rPr>
          <w:b/>
        </w:rPr>
        <w:t xml:space="preserve">  </w:t>
      </w:r>
    </w:p>
    <w:p w14:paraId="7B5E7E75" w14:textId="77777777" w:rsidR="00024059" w:rsidRDefault="00024059" w:rsidP="00024059">
      <w:pPr>
        <w:ind w:right="-110"/>
        <w:rPr>
          <w:b/>
        </w:rPr>
      </w:pPr>
      <w:r w:rsidRPr="00C730B3">
        <w:rPr>
          <w:b/>
        </w:rPr>
        <w:t>Al. Mickiewicza</w:t>
      </w:r>
      <w:r>
        <w:rPr>
          <w:b/>
        </w:rPr>
        <w:t xml:space="preserve"> </w:t>
      </w:r>
      <w:r w:rsidRPr="00C730B3">
        <w:rPr>
          <w:b/>
        </w:rPr>
        <w:t>30</w:t>
      </w:r>
      <w:r>
        <w:rPr>
          <w:b/>
        </w:rPr>
        <w:t xml:space="preserve"> </w:t>
      </w:r>
    </w:p>
    <w:p w14:paraId="73264B55" w14:textId="77777777" w:rsidR="00024059" w:rsidRDefault="00024059" w:rsidP="00024059">
      <w:pPr>
        <w:rPr>
          <w:b/>
        </w:rPr>
      </w:pPr>
      <w:r w:rsidRPr="00C730B3">
        <w:rPr>
          <w:b/>
        </w:rPr>
        <w:t>30-059</w:t>
      </w:r>
      <w:r>
        <w:rPr>
          <w:b/>
        </w:rPr>
        <w:t xml:space="preserve"> </w:t>
      </w:r>
      <w:r w:rsidRPr="00C730B3">
        <w:rPr>
          <w:b/>
        </w:rPr>
        <w:t>Kraków</w:t>
      </w:r>
      <w:r>
        <w:rPr>
          <w:b/>
        </w:rPr>
        <w:t xml:space="preserve">,  </w:t>
      </w:r>
    </w:p>
    <w:p w14:paraId="1F24ED66" w14:textId="77777777" w:rsidR="00024059" w:rsidRDefault="00024059" w:rsidP="00024059">
      <w:pPr>
        <w:ind w:firstLine="3969"/>
        <w:rPr>
          <w:b/>
        </w:rPr>
      </w:pPr>
    </w:p>
    <w:p w14:paraId="66B41CB9" w14:textId="56368687" w:rsidR="00024059" w:rsidRPr="00373202" w:rsidRDefault="00024059" w:rsidP="0002405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S</w:t>
      </w:r>
      <w:r w:rsidRPr="00C730B3">
        <w:rPr>
          <w:b/>
        </w:rPr>
        <w:t>ukcesywn</w:t>
      </w:r>
      <w:r>
        <w:rPr>
          <w:b/>
        </w:rPr>
        <w:t>e</w:t>
      </w:r>
      <w:r w:rsidRPr="00C730B3">
        <w:rPr>
          <w:b/>
        </w:rPr>
        <w:t xml:space="preserve"> dostaw</w:t>
      </w:r>
      <w:r>
        <w:rPr>
          <w:b/>
        </w:rPr>
        <w:t>y</w:t>
      </w:r>
      <w:r w:rsidRPr="00C730B3">
        <w:rPr>
          <w:b/>
        </w:rPr>
        <w:t xml:space="preserve"> wody mineralnej dla potrzeb AGH - KC-zp.272-</w:t>
      </w:r>
      <w:r>
        <w:rPr>
          <w:b/>
        </w:rPr>
        <w:t>668/22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</w:t>
      </w:r>
      <w:r w:rsidRPr="00373202">
        <w:t>przedmiotu zamówienia , zgodnie z zasadami określonymi w specyfikacji istotnych warunków zamówienia.</w:t>
      </w:r>
    </w:p>
    <w:p w14:paraId="26BEC7AA" w14:textId="77777777" w:rsidR="00024059" w:rsidRPr="00373202" w:rsidRDefault="00024059" w:rsidP="00024059">
      <w:pPr>
        <w:tabs>
          <w:tab w:val="right" w:pos="9000"/>
        </w:tabs>
      </w:pPr>
    </w:p>
    <w:p w14:paraId="7FFE9228" w14:textId="77777777" w:rsidR="00024059" w:rsidRPr="00373202" w:rsidRDefault="00024059" w:rsidP="00024059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netto:   .........................................................................PLN</w:t>
      </w:r>
    </w:p>
    <w:p w14:paraId="6439FAB8" w14:textId="77777777" w:rsidR="00024059" w:rsidRPr="00373202" w:rsidRDefault="00024059" w:rsidP="00024059">
      <w:pPr>
        <w:widowControl w:val="0"/>
        <w:spacing w:line="264" w:lineRule="auto"/>
        <w:ind w:right="1"/>
        <w:rPr>
          <w:b/>
        </w:rPr>
      </w:pPr>
    </w:p>
    <w:p w14:paraId="1F545E28" w14:textId="77777777" w:rsidR="00024059" w:rsidRPr="00373202" w:rsidRDefault="00024059" w:rsidP="00024059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brutto: .........................................................................PLN</w:t>
      </w:r>
    </w:p>
    <w:p w14:paraId="02ACDAEF" w14:textId="77777777" w:rsidR="00024059" w:rsidRPr="00373202" w:rsidRDefault="00024059" w:rsidP="00024059">
      <w:pPr>
        <w:widowControl w:val="0"/>
        <w:spacing w:line="264" w:lineRule="auto"/>
        <w:ind w:right="1"/>
        <w:jc w:val="both"/>
        <w:rPr>
          <w:b/>
        </w:rPr>
      </w:pPr>
    </w:p>
    <w:p w14:paraId="3C57B15B" w14:textId="77777777" w:rsidR="00024059" w:rsidRPr="00373202" w:rsidRDefault="00024059" w:rsidP="00024059">
      <w:pPr>
        <w:widowControl w:val="0"/>
        <w:spacing w:line="264" w:lineRule="auto"/>
        <w:ind w:right="1"/>
        <w:jc w:val="both"/>
      </w:pPr>
      <w:r w:rsidRPr="00373202">
        <w:t>Słownie brutto :.......................................................................................................................</w:t>
      </w:r>
    </w:p>
    <w:p w14:paraId="0B3BC230" w14:textId="77777777" w:rsidR="00024059" w:rsidRPr="00373202" w:rsidRDefault="00024059" w:rsidP="00024059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Powyższa cena zawiera podatek VAT w wysokości .......... % tj.…………………….PLN</w:t>
      </w:r>
    </w:p>
    <w:p w14:paraId="0E95528E" w14:textId="40196C5E" w:rsidR="00024059" w:rsidRPr="00373202" w:rsidRDefault="00024059" w:rsidP="00024059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Termin realizacji umowy: </w:t>
      </w:r>
      <w:r w:rsidRPr="00373202">
        <w:t>sukcesywnie w okresie</w:t>
      </w:r>
      <w:r w:rsidRPr="00373202">
        <w:rPr>
          <w:b/>
        </w:rPr>
        <w:t xml:space="preserve"> </w:t>
      </w:r>
      <w:r w:rsidR="000C7594">
        <w:rPr>
          <w:b/>
        </w:rPr>
        <w:t>12</w:t>
      </w:r>
      <w:r w:rsidRPr="00373202">
        <w:t xml:space="preserve"> </w:t>
      </w:r>
      <w:r w:rsidRPr="00940911">
        <w:rPr>
          <w:b/>
        </w:rPr>
        <w:t>miesięcy</w:t>
      </w:r>
      <w:r w:rsidRPr="00373202">
        <w:t xml:space="preserve"> od daty podpisania umowy lub do wyczerpania kwoty umowy.</w:t>
      </w:r>
    </w:p>
    <w:p w14:paraId="118CBE06" w14:textId="77777777" w:rsidR="00024059" w:rsidRPr="00373202" w:rsidRDefault="00024059" w:rsidP="00024059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Termin dostawy zamówień cząstkowych: do …… godzin</w:t>
      </w:r>
      <w:r>
        <w:rPr>
          <w:b/>
        </w:rPr>
        <w:t xml:space="preserve"> roboczych</w:t>
      </w:r>
      <w:r w:rsidRPr="00373202">
        <w:t xml:space="preserve"> licząc od momentu złożenia zamówienia </w:t>
      </w:r>
      <w:r w:rsidRPr="00940911">
        <w:rPr>
          <w:highlight w:val="yellow"/>
        </w:rPr>
        <w:t>(kryterium oceny ofert)</w:t>
      </w:r>
    </w:p>
    <w:p w14:paraId="5F6294A4" w14:textId="77777777" w:rsidR="00024059" w:rsidRPr="006C67A2" w:rsidRDefault="00024059" w:rsidP="00024059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Okres przydatności do spożycia dla wody </w:t>
      </w:r>
      <w:r>
        <w:rPr>
          <w:b/>
        </w:rPr>
        <w:t>mineralnej</w:t>
      </w:r>
      <w:r w:rsidRPr="00373202">
        <w:rPr>
          <w:b/>
        </w:rPr>
        <w:t xml:space="preserve"> wynosi: ……… miesięcy, </w:t>
      </w:r>
      <w:r w:rsidRPr="00373202">
        <w:t>licząc od daty odbioru zamówienia cząstkowego.</w:t>
      </w:r>
    </w:p>
    <w:p w14:paraId="63ED34B6" w14:textId="77777777" w:rsidR="00024059" w:rsidRPr="00373202" w:rsidRDefault="00024059" w:rsidP="00024059">
      <w:pPr>
        <w:tabs>
          <w:tab w:val="left" w:pos="426"/>
        </w:tabs>
        <w:spacing w:after="120"/>
        <w:jc w:val="both"/>
        <w:rPr>
          <w:b/>
        </w:rPr>
      </w:pPr>
      <w:r w:rsidRPr="00373202">
        <w:t>Oświadczamy, że zgodnie z ustawą z dnia 6 marca 2018 r. Prawo przedsiębiorców, należymy do małych lub średnich przedsiębiorców:</w:t>
      </w:r>
      <w:r w:rsidRPr="00373202">
        <w:rPr>
          <w:b/>
        </w:rPr>
        <w:t xml:space="preserve"> TAK/NIE</w:t>
      </w:r>
    </w:p>
    <w:p w14:paraId="1E0C21DB" w14:textId="77777777" w:rsidR="00024059" w:rsidRDefault="00024059" w:rsidP="00024059">
      <w:pPr>
        <w:tabs>
          <w:tab w:val="left" w:pos="426"/>
        </w:tabs>
        <w:jc w:val="both"/>
        <w:rPr>
          <w:sz w:val="22"/>
        </w:rPr>
      </w:pPr>
      <w:r w:rsidRPr="00373202">
        <w:rPr>
          <w:b/>
        </w:rPr>
        <w:t xml:space="preserve">Termin płatności: </w:t>
      </w:r>
      <w:r w:rsidRPr="00FD5112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27B8C13" w14:textId="77777777" w:rsidR="00024059" w:rsidRDefault="00024059" w:rsidP="0002405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68B9939C" w14:textId="77777777" w:rsidR="00024059" w:rsidRDefault="00024059" w:rsidP="000240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260B84A" w14:textId="77777777" w:rsidR="00024059" w:rsidRPr="003C170E" w:rsidRDefault="00024059" w:rsidP="000240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438AC8F2" w14:textId="77777777" w:rsidR="00024059" w:rsidRDefault="00024059" w:rsidP="000240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4BD27E" w14:textId="77777777" w:rsidR="00024059" w:rsidRDefault="00024059" w:rsidP="000240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D6F8CC" w14:textId="77777777" w:rsidR="00024059" w:rsidRDefault="00024059" w:rsidP="000240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139FD3" w14:textId="77777777" w:rsidR="00024059" w:rsidRDefault="00024059" w:rsidP="000240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4059" w14:paraId="5D447550" w14:textId="77777777" w:rsidTr="009507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722E9" w14:textId="77777777" w:rsidR="00024059" w:rsidRDefault="00024059" w:rsidP="009507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34CDE" w14:textId="77777777" w:rsidR="00024059" w:rsidRDefault="00024059" w:rsidP="009507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B189CD2" w14:textId="77777777" w:rsidR="00024059" w:rsidRDefault="00024059" w:rsidP="009507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4D24C" w14:textId="77777777" w:rsidR="00024059" w:rsidRDefault="00024059" w:rsidP="009507B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24059" w14:paraId="039A914B" w14:textId="77777777" w:rsidTr="009507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577BF" w14:textId="77777777" w:rsidR="00024059" w:rsidRDefault="00024059" w:rsidP="009507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B3A1" w14:textId="77777777" w:rsidR="00024059" w:rsidRDefault="00024059" w:rsidP="009507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AE7C7" w14:textId="77777777" w:rsidR="00024059" w:rsidRDefault="00024059" w:rsidP="009507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24059" w14:paraId="6496C0AC" w14:textId="77777777" w:rsidTr="009507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48F1C" w14:textId="77777777" w:rsidR="00024059" w:rsidRDefault="00024059" w:rsidP="009507B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30D1A" w14:textId="77777777" w:rsidR="00024059" w:rsidRDefault="00024059" w:rsidP="009507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A4F73" w14:textId="77777777" w:rsidR="00024059" w:rsidRDefault="00024059" w:rsidP="009507B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66A74C8" w14:textId="77777777" w:rsidR="00024059" w:rsidRDefault="00024059" w:rsidP="000240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D0EDE85" w14:textId="77777777" w:rsidR="00024059" w:rsidRDefault="00024059" w:rsidP="000240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E7B6130" w14:textId="77777777" w:rsidR="00024059" w:rsidRDefault="00024059" w:rsidP="000240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E4C7C93" w14:textId="77777777" w:rsidR="00024059" w:rsidRDefault="00024059" w:rsidP="000240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7540345" w14:textId="77777777" w:rsidR="00024059" w:rsidRDefault="00024059" w:rsidP="000240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D0E4F2D" w14:textId="77777777" w:rsidR="00024059" w:rsidRDefault="00024059" w:rsidP="000240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9003469" w14:textId="77777777" w:rsidR="00024059" w:rsidRDefault="00024059" w:rsidP="000240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E7696D" w14:textId="77777777" w:rsidR="00024059" w:rsidRDefault="00024059" w:rsidP="000240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3C446CD" w14:textId="77777777" w:rsidR="00024059" w:rsidRDefault="00024059" w:rsidP="000240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BDCF5E5" w14:textId="77777777" w:rsidR="00024059" w:rsidRDefault="00024059" w:rsidP="000240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6D240B6" w14:textId="77777777" w:rsidR="00024059" w:rsidRDefault="00024059" w:rsidP="000240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095CE3" w14:textId="77777777" w:rsidR="00024059" w:rsidRDefault="00024059" w:rsidP="000240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3D30FB" w14:textId="77777777" w:rsidR="00024059" w:rsidRDefault="00024059" w:rsidP="000240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8CCFB9" w14:textId="77777777" w:rsidR="00024059" w:rsidRDefault="00024059" w:rsidP="000240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C09AB12" w14:textId="77777777" w:rsidR="00024059" w:rsidRDefault="00024059" w:rsidP="000240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F4C617" w14:textId="77777777" w:rsidR="00024059" w:rsidRDefault="00024059" w:rsidP="000240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E603BD8" w14:textId="77777777" w:rsidR="00024059" w:rsidRDefault="00024059" w:rsidP="00024059">
      <w:pPr>
        <w:jc w:val="both"/>
        <w:rPr>
          <w:sz w:val="22"/>
          <w:szCs w:val="22"/>
        </w:rPr>
      </w:pPr>
    </w:p>
    <w:p w14:paraId="5CE49EFD" w14:textId="77777777" w:rsidR="00024059" w:rsidRDefault="00024059" w:rsidP="0002405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9B441BA" w14:textId="77777777" w:rsidR="00024059" w:rsidRDefault="00024059" w:rsidP="0002405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34A530A" w14:textId="77777777" w:rsidR="00024059" w:rsidRDefault="00024059" w:rsidP="00024059"/>
    <w:p w14:paraId="756071A2" w14:textId="77777777" w:rsidR="00024059" w:rsidRDefault="00024059" w:rsidP="00024059"/>
    <w:p w14:paraId="0FF44D3D" w14:textId="77777777" w:rsidR="00024059" w:rsidRPr="007D0A3E" w:rsidRDefault="00024059" w:rsidP="00024059"/>
    <w:p w14:paraId="2A43DA87" w14:textId="77777777" w:rsidR="00024059" w:rsidRPr="00AB6BF7" w:rsidRDefault="00024059" w:rsidP="00024059"/>
    <w:p w14:paraId="3D5A39A8" w14:textId="77777777" w:rsidR="00FE545C" w:rsidRPr="00024059" w:rsidRDefault="00FE545C" w:rsidP="00024059"/>
    <w:sectPr w:rsidR="00FE545C" w:rsidRPr="000240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7E46A" w14:textId="77777777" w:rsidR="00973A4A" w:rsidRDefault="00973A4A">
      <w:r>
        <w:separator/>
      </w:r>
    </w:p>
  </w:endnote>
  <w:endnote w:type="continuationSeparator" w:id="0">
    <w:p w14:paraId="708ACF57" w14:textId="77777777" w:rsidR="00973A4A" w:rsidRDefault="0097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D655" w14:textId="77777777" w:rsidR="00EF6848" w:rsidRDefault="00EF6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8F3E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ED78" w14:textId="77777777" w:rsidR="00EF6848" w:rsidRDefault="00EF6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046C2" w14:textId="77777777" w:rsidR="00973A4A" w:rsidRDefault="00973A4A">
      <w:r>
        <w:separator/>
      </w:r>
    </w:p>
  </w:footnote>
  <w:footnote w:type="continuationSeparator" w:id="0">
    <w:p w14:paraId="7D4868E8" w14:textId="77777777" w:rsidR="00973A4A" w:rsidRDefault="00973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BCB6E" w14:textId="77777777" w:rsidR="00EF6848" w:rsidRDefault="00EF6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E9A3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A116C" w14:textId="77777777" w:rsidR="00EF6848" w:rsidRDefault="00EF6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88840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0458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8085343">
    <w:abstractNumId w:val="0"/>
  </w:num>
  <w:num w:numId="4" w16cid:durableId="1896313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A4A"/>
    <w:rsid w:val="00012286"/>
    <w:rsid w:val="00024059"/>
    <w:rsid w:val="00071CCC"/>
    <w:rsid w:val="000B731D"/>
    <w:rsid w:val="000C7594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3A4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684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859D9B9"/>
  <w15:chartTrackingRefBased/>
  <w15:docId w15:val="{7FB58DE3-5B54-49AE-8B53-DB693DBE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0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505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2022-11-02T10:56:00Z</cp:lastPrinted>
  <dcterms:created xsi:type="dcterms:W3CDTF">2022-11-02T10:54:00Z</dcterms:created>
  <dcterms:modified xsi:type="dcterms:W3CDTF">2022-11-07T07:58:00Z</dcterms:modified>
</cp:coreProperties>
</file>