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0AD9F" w14:textId="77777777" w:rsidR="00D665F5" w:rsidRPr="00BB547B" w:rsidRDefault="003B4EA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B4EA8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B4EA8">
        <w:rPr>
          <w:rFonts w:ascii="Arial" w:hAnsi="Arial" w:cs="Arial"/>
          <w:sz w:val="24"/>
          <w:szCs w:val="24"/>
        </w:rPr>
        <w:t>2022-11-04</w:t>
      </w:r>
    </w:p>
    <w:p w14:paraId="28818242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B6EDB1F" w14:textId="66AE1347" w:rsidR="00D665F5" w:rsidRPr="00BB547B" w:rsidRDefault="003B4EA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B4EA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6D8F021" w14:textId="77777777" w:rsidR="00D665F5" w:rsidRPr="00BB547B" w:rsidRDefault="003B4EA8" w:rsidP="00D665F5">
      <w:pPr>
        <w:rPr>
          <w:rFonts w:ascii="Arial" w:hAnsi="Arial" w:cs="Arial"/>
          <w:sz w:val="24"/>
          <w:szCs w:val="24"/>
        </w:rPr>
      </w:pPr>
      <w:r w:rsidRPr="003B4EA8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B4EA8">
        <w:rPr>
          <w:rFonts w:ascii="Arial" w:hAnsi="Arial" w:cs="Arial"/>
          <w:sz w:val="24"/>
          <w:szCs w:val="24"/>
        </w:rPr>
        <w:t>66</w:t>
      </w:r>
    </w:p>
    <w:p w14:paraId="3B8100D9" w14:textId="77777777" w:rsidR="00D665F5" w:rsidRPr="00BB547B" w:rsidRDefault="003B4EA8" w:rsidP="00D665F5">
      <w:pPr>
        <w:rPr>
          <w:rFonts w:ascii="Arial" w:hAnsi="Arial" w:cs="Arial"/>
          <w:sz w:val="24"/>
          <w:szCs w:val="24"/>
        </w:rPr>
      </w:pPr>
      <w:r w:rsidRPr="003B4EA8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B4EA8">
        <w:rPr>
          <w:rFonts w:ascii="Arial" w:hAnsi="Arial" w:cs="Arial"/>
          <w:sz w:val="24"/>
          <w:szCs w:val="24"/>
        </w:rPr>
        <w:t>Kraków</w:t>
      </w:r>
    </w:p>
    <w:p w14:paraId="5F0A5D0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9F810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124C454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8C908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2356EFE" w14:textId="77777777" w:rsidR="00972A3B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B4EA8" w:rsidRPr="003B4EA8">
        <w:rPr>
          <w:rFonts w:ascii="Arial" w:hAnsi="Arial" w:cs="Arial"/>
          <w:b/>
          <w:sz w:val="24"/>
          <w:szCs w:val="24"/>
        </w:rPr>
        <w:t>ZP/34/2022</w:t>
      </w:r>
    </w:p>
    <w:p w14:paraId="1D904B01" w14:textId="6E4B77A3" w:rsidR="00A80738" w:rsidRPr="00BB547B" w:rsidRDefault="00972A3B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SZP.271 – </w:t>
      </w:r>
      <w:r w:rsidR="00DE18B6">
        <w:rPr>
          <w:rFonts w:ascii="Arial" w:hAnsi="Arial" w:cs="Arial"/>
          <w:b/>
          <w:sz w:val="24"/>
          <w:szCs w:val="24"/>
        </w:rPr>
        <w:t>893.</w:t>
      </w:r>
      <w:r>
        <w:rPr>
          <w:rFonts w:ascii="Arial" w:hAnsi="Arial" w:cs="Arial"/>
          <w:b/>
          <w:sz w:val="24"/>
          <w:szCs w:val="24"/>
        </w:rPr>
        <w:t>34/2022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39A2A4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5583A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7A8293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941AF0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7E51C3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B77BD3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B4EA8" w:rsidRPr="003B4EA8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BA4093B" w14:textId="77777777" w:rsidR="00A80738" w:rsidRPr="00BB547B" w:rsidRDefault="003B4EA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B4EA8">
        <w:rPr>
          <w:rFonts w:ascii="Arial" w:hAnsi="Arial" w:cs="Arial"/>
          <w:b/>
          <w:szCs w:val="24"/>
        </w:rPr>
        <w:t>Dostawa produktów leczniczych - szczepionek.</w:t>
      </w:r>
    </w:p>
    <w:p w14:paraId="1F02F347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B4EA8" w:rsidRPr="003B4EA8">
        <w:rPr>
          <w:rFonts w:ascii="Arial" w:hAnsi="Arial" w:cs="Arial"/>
          <w:sz w:val="24"/>
          <w:szCs w:val="24"/>
        </w:rPr>
        <w:t>(</w:t>
      </w:r>
      <w:proofErr w:type="spellStart"/>
      <w:r w:rsidR="003B4EA8" w:rsidRPr="003B4EA8">
        <w:rPr>
          <w:rFonts w:ascii="Arial" w:hAnsi="Arial" w:cs="Arial"/>
          <w:sz w:val="24"/>
          <w:szCs w:val="24"/>
        </w:rPr>
        <w:t>t.j</w:t>
      </w:r>
      <w:proofErr w:type="spellEnd"/>
      <w:r w:rsidR="003B4EA8" w:rsidRPr="003B4E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B4EA8" w:rsidRPr="003B4EA8">
        <w:rPr>
          <w:rFonts w:ascii="Arial" w:hAnsi="Arial" w:cs="Arial"/>
          <w:sz w:val="24"/>
          <w:szCs w:val="24"/>
        </w:rPr>
        <w:t>późn</w:t>
      </w:r>
      <w:proofErr w:type="spellEnd"/>
      <w:r w:rsidR="003B4EA8" w:rsidRPr="003B4EA8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F3BB24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B4EA8" w:rsidRPr="003B4EA8">
        <w:rPr>
          <w:rFonts w:ascii="Arial" w:hAnsi="Arial" w:cs="Arial"/>
          <w:sz w:val="24"/>
          <w:szCs w:val="24"/>
        </w:rPr>
        <w:t>03/11/2022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B4EA8" w:rsidRPr="003B4EA8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A55FA68" w14:textId="77777777" w:rsidTr="00C82837">
        <w:tc>
          <w:tcPr>
            <w:tcW w:w="993" w:type="dxa"/>
            <w:shd w:val="clear" w:color="auto" w:fill="auto"/>
            <w:vAlign w:val="center"/>
          </w:tcPr>
          <w:p w14:paraId="40330C3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6832D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73E117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EE78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B4EA8" w:rsidRPr="00BB547B" w14:paraId="020C2FE6" w14:textId="77777777" w:rsidTr="0033415B">
        <w:tc>
          <w:tcPr>
            <w:tcW w:w="993" w:type="dxa"/>
            <w:shd w:val="clear" w:color="auto" w:fill="auto"/>
            <w:vAlign w:val="center"/>
          </w:tcPr>
          <w:p w14:paraId="6F74325F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D4CC0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364914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019E4A41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9345C1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E7C20D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78 052.25 zł</w:t>
            </w:r>
          </w:p>
        </w:tc>
      </w:tr>
      <w:tr w:rsidR="003B4EA8" w:rsidRPr="00BB547B" w14:paraId="7071A363" w14:textId="77777777" w:rsidTr="0033415B">
        <w:tc>
          <w:tcPr>
            <w:tcW w:w="993" w:type="dxa"/>
            <w:shd w:val="clear" w:color="auto" w:fill="auto"/>
            <w:vAlign w:val="center"/>
          </w:tcPr>
          <w:p w14:paraId="28964B1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C2404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8E6E14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0521D571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05F583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89BE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742.07 zł</w:t>
            </w:r>
          </w:p>
        </w:tc>
      </w:tr>
      <w:tr w:rsidR="003B4EA8" w:rsidRPr="00BB547B" w14:paraId="4E810B6D" w14:textId="77777777" w:rsidTr="0033415B">
        <w:tc>
          <w:tcPr>
            <w:tcW w:w="993" w:type="dxa"/>
            <w:shd w:val="clear" w:color="auto" w:fill="auto"/>
            <w:vAlign w:val="center"/>
          </w:tcPr>
          <w:p w14:paraId="52960F30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198F3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0E58D6D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416F5EB2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90B32B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67707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8 697.89 zł</w:t>
            </w:r>
          </w:p>
        </w:tc>
      </w:tr>
      <w:tr w:rsidR="003B4EA8" w:rsidRPr="00BB547B" w14:paraId="1DE43DFA" w14:textId="77777777" w:rsidTr="0033415B">
        <w:tc>
          <w:tcPr>
            <w:tcW w:w="993" w:type="dxa"/>
            <w:shd w:val="clear" w:color="auto" w:fill="auto"/>
            <w:vAlign w:val="center"/>
          </w:tcPr>
          <w:p w14:paraId="47A0442A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3EADA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635A71B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23587E98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FD4126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8FD8F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8 294.83 zł</w:t>
            </w:r>
          </w:p>
        </w:tc>
      </w:tr>
      <w:tr w:rsidR="003B4EA8" w:rsidRPr="00BB547B" w14:paraId="127D6672" w14:textId="77777777" w:rsidTr="0033415B">
        <w:tc>
          <w:tcPr>
            <w:tcW w:w="993" w:type="dxa"/>
            <w:shd w:val="clear" w:color="auto" w:fill="auto"/>
            <w:vAlign w:val="center"/>
          </w:tcPr>
          <w:p w14:paraId="582A704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2CA3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4B5233C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54157A8E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0B778C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lastRenderedPageBreak/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60727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lastRenderedPageBreak/>
              <w:t>21 906.72 zł</w:t>
            </w:r>
          </w:p>
        </w:tc>
      </w:tr>
      <w:tr w:rsidR="003B4EA8" w:rsidRPr="00BB547B" w14:paraId="092805CA" w14:textId="77777777" w:rsidTr="0033415B">
        <w:tc>
          <w:tcPr>
            <w:tcW w:w="993" w:type="dxa"/>
            <w:shd w:val="clear" w:color="auto" w:fill="auto"/>
            <w:vAlign w:val="center"/>
          </w:tcPr>
          <w:p w14:paraId="6FCFDFE1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CAAFC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AC83CEC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3ED5E621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EA42E7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55342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6 296.62 zł</w:t>
            </w:r>
          </w:p>
        </w:tc>
      </w:tr>
      <w:tr w:rsidR="003B4EA8" w:rsidRPr="00BB547B" w14:paraId="495867DF" w14:textId="77777777" w:rsidTr="0033415B">
        <w:tc>
          <w:tcPr>
            <w:tcW w:w="993" w:type="dxa"/>
            <w:shd w:val="clear" w:color="auto" w:fill="auto"/>
            <w:vAlign w:val="center"/>
          </w:tcPr>
          <w:p w14:paraId="5F72BEC4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D61BC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C6B3ECB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2954AEE4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C61CB2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7B78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2 990.52 zł</w:t>
            </w:r>
          </w:p>
        </w:tc>
      </w:tr>
      <w:tr w:rsidR="003B4EA8" w:rsidRPr="00BB547B" w14:paraId="42E80415" w14:textId="77777777" w:rsidTr="0033415B">
        <w:tc>
          <w:tcPr>
            <w:tcW w:w="993" w:type="dxa"/>
            <w:shd w:val="clear" w:color="auto" w:fill="auto"/>
            <w:vAlign w:val="center"/>
          </w:tcPr>
          <w:p w14:paraId="5F95A7D5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47DB5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3674EBD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GSK Services Spółka Z Ograniczoną Odpowiedzialnością</w:t>
            </w:r>
          </w:p>
          <w:p w14:paraId="6D447529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189/-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4F9130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60-322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81E2D5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2 667.82 zł</w:t>
            </w:r>
          </w:p>
        </w:tc>
      </w:tr>
      <w:tr w:rsidR="003B4EA8" w:rsidRPr="00BB547B" w14:paraId="3AF81B2B" w14:textId="77777777" w:rsidTr="0033415B">
        <w:tc>
          <w:tcPr>
            <w:tcW w:w="993" w:type="dxa"/>
            <w:shd w:val="clear" w:color="auto" w:fill="auto"/>
            <w:vAlign w:val="center"/>
          </w:tcPr>
          <w:p w14:paraId="59F17963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AAA0D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CEA7B75" w14:textId="61C31756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0A8EFCF7" w14:textId="146320DA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8B51D2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EA0B5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918.00 zł</w:t>
            </w:r>
          </w:p>
        </w:tc>
      </w:tr>
      <w:tr w:rsidR="003B4EA8" w:rsidRPr="00BB547B" w14:paraId="0C795E43" w14:textId="77777777" w:rsidTr="0033415B">
        <w:tc>
          <w:tcPr>
            <w:tcW w:w="993" w:type="dxa"/>
            <w:shd w:val="clear" w:color="auto" w:fill="auto"/>
            <w:vAlign w:val="center"/>
          </w:tcPr>
          <w:p w14:paraId="5B370B2C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48CE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E8F0FD4" w14:textId="44253084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615F068A" w14:textId="39F0002C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8AC3C3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4CB5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999.00 zł</w:t>
            </w:r>
          </w:p>
        </w:tc>
      </w:tr>
      <w:tr w:rsidR="003B4EA8" w:rsidRPr="00BB547B" w14:paraId="1252FEBD" w14:textId="77777777" w:rsidTr="0033415B">
        <w:tc>
          <w:tcPr>
            <w:tcW w:w="993" w:type="dxa"/>
            <w:shd w:val="clear" w:color="auto" w:fill="auto"/>
            <w:vAlign w:val="center"/>
          </w:tcPr>
          <w:p w14:paraId="2721F6C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04D9E0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E275F50" w14:textId="47435B92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678039FB" w14:textId="7E1CC3BB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3D3BAF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778D2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13 277.52 zł</w:t>
            </w:r>
          </w:p>
        </w:tc>
      </w:tr>
      <w:tr w:rsidR="003B4EA8" w:rsidRPr="00BB547B" w14:paraId="627DD346" w14:textId="77777777" w:rsidTr="0033415B">
        <w:tc>
          <w:tcPr>
            <w:tcW w:w="993" w:type="dxa"/>
            <w:shd w:val="clear" w:color="auto" w:fill="auto"/>
            <w:vAlign w:val="center"/>
          </w:tcPr>
          <w:p w14:paraId="15034240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113D75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56F91C9" w14:textId="308DD904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0438B586" w14:textId="4CCB4080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987F91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2A5C3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17 820.00 zł</w:t>
            </w:r>
          </w:p>
        </w:tc>
      </w:tr>
      <w:tr w:rsidR="003B4EA8" w:rsidRPr="00BB547B" w14:paraId="1CDAD05B" w14:textId="77777777" w:rsidTr="0033415B">
        <w:tc>
          <w:tcPr>
            <w:tcW w:w="993" w:type="dxa"/>
            <w:shd w:val="clear" w:color="auto" w:fill="auto"/>
            <w:vAlign w:val="center"/>
          </w:tcPr>
          <w:p w14:paraId="101F0F6E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FB120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35ADB04" w14:textId="2C76445F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1F90D962" w14:textId="5029AA22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F04F88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27E07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43 757.39 zł</w:t>
            </w:r>
          </w:p>
        </w:tc>
      </w:tr>
      <w:tr w:rsidR="003B4EA8" w:rsidRPr="00BB547B" w14:paraId="524E973E" w14:textId="77777777" w:rsidTr="0033415B">
        <w:tc>
          <w:tcPr>
            <w:tcW w:w="993" w:type="dxa"/>
            <w:shd w:val="clear" w:color="auto" w:fill="auto"/>
            <w:vAlign w:val="center"/>
          </w:tcPr>
          <w:p w14:paraId="1178037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29758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058E5D3D" w14:textId="6970A7FA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419BB28B" w14:textId="21E9028E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1D5FFB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7DFB9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10 368.00 zł</w:t>
            </w:r>
          </w:p>
        </w:tc>
      </w:tr>
      <w:tr w:rsidR="003B4EA8" w:rsidRPr="00BB547B" w14:paraId="7DAAFF28" w14:textId="77777777" w:rsidTr="0033415B">
        <w:tc>
          <w:tcPr>
            <w:tcW w:w="993" w:type="dxa"/>
            <w:shd w:val="clear" w:color="auto" w:fill="auto"/>
            <w:vAlign w:val="center"/>
          </w:tcPr>
          <w:p w14:paraId="2C0D19F7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9D68D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7988D14" w14:textId="0313C82C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Tramco</w:t>
            </w:r>
            <w:proofErr w:type="spellEnd"/>
            <w:r w:rsidRPr="003B4EA8">
              <w:rPr>
                <w:rFonts w:ascii="Arial" w:hAnsi="Arial" w:cs="Arial"/>
              </w:rPr>
              <w:t xml:space="preserve"> Sp</w:t>
            </w:r>
            <w:r w:rsidR="00972A3B">
              <w:rPr>
                <w:rFonts w:ascii="Arial" w:hAnsi="Arial" w:cs="Arial"/>
              </w:rPr>
              <w:t>.</w:t>
            </w:r>
            <w:r w:rsidRPr="003B4EA8">
              <w:rPr>
                <w:rFonts w:ascii="Arial" w:hAnsi="Arial" w:cs="Arial"/>
              </w:rPr>
              <w:t xml:space="preserve"> z o. o.</w:t>
            </w:r>
          </w:p>
          <w:p w14:paraId="42691866" w14:textId="28F2F782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Wolskie, ul.</w:t>
            </w:r>
            <w:r w:rsidR="00972A3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D9DC9E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F171E4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2 808.00 zł</w:t>
            </w:r>
          </w:p>
        </w:tc>
      </w:tr>
      <w:tr w:rsidR="003B4EA8" w:rsidRPr="00BB547B" w14:paraId="0ECB70D1" w14:textId="77777777" w:rsidTr="0033415B">
        <w:tc>
          <w:tcPr>
            <w:tcW w:w="993" w:type="dxa"/>
            <w:shd w:val="clear" w:color="auto" w:fill="auto"/>
            <w:vAlign w:val="center"/>
          </w:tcPr>
          <w:p w14:paraId="240B9EBD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58037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5A4A9BA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Urtica</w:t>
            </w:r>
            <w:proofErr w:type="spellEnd"/>
            <w:r w:rsidRPr="003B4EA8">
              <w:rPr>
                <w:rFonts w:ascii="Arial" w:hAnsi="Arial" w:cs="Arial"/>
              </w:rPr>
              <w:t xml:space="preserve"> Sp. z o.o.</w:t>
            </w:r>
          </w:p>
          <w:p w14:paraId="29102634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96665D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E1F6F3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15 175.73 zł</w:t>
            </w:r>
          </w:p>
        </w:tc>
      </w:tr>
      <w:tr w:rsidR="003B4EA8" w:rsidRPr="00BB547B" w14:paraId="56614477" w14:textId="77777777" w:rsidTr="0033415B">
        <w:tc>
          <w:tcPr>
            <w:tcW w:w="993" w:type="dxa"/>
            <w:shd w:val="clear" w:color="auto" w:fill="auto"/>
            <w:vAlign w:val="center"/>
          </w:tcPr>
          <w:p w14:paraId="2DB3BFA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CCD05F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362B0C4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Urtica</w:t>
            </w:r>
            <w:proofErr w:type="spellEnd"/>
            <w:r w:rsidRPr="003B4EA8">
              <w:rPr>
                <w:rFonts w:ascii="Arial" w:hAnsi="Arial" w:cs="Arial"/>
              </w:rPr>
              <w:t xml:space="preserve"> Sp. z o.o.</w:t>
            </w:r>
          </w:p>
          <w:p w14:paraId="3C242A64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7B1A57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E578B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19 500.48 zł</w:t>
            </w:r>
          </w:p>
        </w:tc>
      </w:tr>
      <w:tr w:rsidR="003B4EA8" w:rsidRPr="00BB547B" w14:paraId="5791DEF6" w14:textId="77777777" w:rsidTr="0033415B">
        <w:tc>
          <w:tcPr>
            <w:tcW w:w="993" w:type="dxa"/>
            <w:shd w:val="clear" w:color="auto" w:fill="auto"/>
            <w:vAlign w:val="center"/>
          </w:tcPr>
          <w:p w14:paraId="6C8C6251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4BC81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AE07D1A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Urtica</w:t>
            </w:r>
            <w:proofErr w:type="spellEnd"/>
            <w:r w:rsidRPr="003B4EA8">
              <w:rPr>
                <w:rFonts w:ascii="Arial" w:hAnsi="Arial" w:cs="Arial"/>
              </w:rPr>
              <w:t xml:space="preserve"> Sp. z o.o.</w:t>
            </w:r>
          </w:p>
          <w:p w14:paraId="012C18EE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C504B5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2479C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43 786.76 zł</w:t>
            </w:r>
          </w:p>
        </w:tc>
      </w:tr>
      <w:tr w:rsidR="003B4EA8" w:rsidRPr="00BB547B" w14:paraId="077C9DDC" w14:textId="77777777" w:rsidTr="0033415B">
        <w:tc>
          <w:tcPr>
            <w:tcW w:w="993" w:type="dxa"/>
            <w:shd w:val="clear" w:color="auto" w:fill="auto"/>
            <w:vAlign w:val="center"/>
          </w:tcPr>
          <w:p w14:paraId="122356CE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C5C6F1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E6E0EE6" w14:textId="77777777" w:rsidR="003B4EA8" w:rsidRPr="00BB547B" w:rsidRDefault="003B4EA8" w:rsidP="0033415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4EA8">
              <w:rPr>
                <w:rFonts w:ascii="Arial" w:hAnsi="Arial" w:cs="Arial"/>
              </w:rPr>
              <w:t>Urtica</w:t>
            </w:r>
            <w:proofErr w:type="spellEnd"/>
            <w:r w:rsidRPr="003B4EA8">
              <w:rPr>
                <w:rFonts w:ascii="Arial" w:hAnsi="Arial" w:cs="Arial"/>
              </w:rPr>
              <w:t xml:space="preserve"> Sp. z o.o.</w:t>
            </w:r>
          </w:p>
          <w:p w14:paraId="0F3E776F" w14:textId="77777777" w:rsidR="003B4EA8" w:rsidRPr="00BB547B" w:rsidRDefault="003B4EA8" w:rsidP="0033415B">
            <w:pPr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7883C3" w14:textId="77777777" w:rsidR="003B4EA8" w:rsidRPr="00BB547B" w:rsidRDefault="003B4EA8" w:rsidP="0033415B">
            <w:pPr>
              <w:spacing w:after="80"/>
              <w:jc w:val="both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4EA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3B0A6" w14:textId="77777777" w:rsidR="003B4EA8" w:rsidRPr="00BB547B" w:rsidRDefault="003B4EA8" w:rsidP="0033415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4EA8">
              <w:rPr>
                <w:rFonts w:ascii="Arial" w:hAnsi="Arial" w:cs="Arial"/>
              </w:rPr>
              <w:t>11 159.86 zł</w:t>
            </w:r>
          </w:p>
        </w:tc>
      </w:tr>
    </w:tbl>
    <w:p w14:paraId="45D29EDB" w14:textId="0C0E0090" w:rsidR="00C236D3" w:rsidRPr="00BB547B" w:rsidRDefault="00A80738" w:rsidP="00972A3B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3B4EA8" w:rsidRPr="003B4EA8">
        <w:rPr>
          <w:rFonts w:ascii="Arial" w:hAnsi="Arial" w:cs="Arial"/>
          <w:szCs w:val="24"/>
        </w:rPr>
        <w:t xml:space="preserve">  </w:t>
      </w:r>
      <w:bookmarkEnd w:id="0"/>
    </w:p>
    <w:sectPr w:rsidR="00C236D3" w:rsidRPr="00BB547B" w:rsidSect="00DE18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C7645" w14:textId="77777777" w:rsidR="00860AAA" w:rsidRDefault="00860AAA">
      <w:r>
        <w:separator/>
      </w:r>
    </w:p>
  </w:endnote>
  <w:endnote w:type="continuationSeparator" w:id="0">
    <w:p w14:paraId="381136D1" w14:textId="77777777" w:rsidR="00860AAA" w:rsidRDefault="0086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040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67D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86B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A2F21C">
        <v:line id="_x0000_s1025" style="position:absolute;left:0;text-align:left;z-index:251657728" from="-3.85pt,8.7pt" to="455.15pt,8.7pt"/>
      </w:pict>
    </w:r>
  </w:p>
  <w:p w14:paraId="4195C3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BC4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23B4F" w14:textId="77777777" w:rsidR="009F189D" w:rsidRDefault="009F189D">
    <w:pPr>
      <w:pStyle w:val="Stopka"/>
      <w:tabs>
        <w:tab w:val="clear" w:pos="4536"/>
      </w:tabs>
      <w:jc w:val="center"/>
    </w:pPr>
  </w:p>
  <w:p w14:paraId="14D9FF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DEC76" w14:textId="77777777" w:rsidR="00860AAA" w:rsidRDefault="00860AAA">
      <w:r>
        <w:separator/>
      </w:r>
    </w:p>
  </w:footnote>
  <w:footnote w:type="continuationSeparator" w:id="0">
    <w:p w14:paraId="1AD4A888" w14:textId="77777777" w:rsidR="00860AAA" w:rsidRDefault="00860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A751A" w14:textId="77777777" w:rsidR="003B4EA8" w:rsidRDefault="003B4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2DA6" w14:textId="77777777" w:rsidR="003B4EA8" w:rsidRDefault="003B4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50FC" w14:textId="77777777" w:rsidR="003B4EA8" w:rsidRDefault="003B4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AAA"/>
    <w:rsid w:val="00007727"/>
    <w:rsid w:val="00017720"/>
    <w:rsid w:val="00035488"/>
    <w:rsid w:val="000D7F25"/>
    <w:rsid w:val="000E00E5"/>
    <w:rsid w:val="00173B20"/>
    <w:rsid w:val="001C69FF"/>
    <w:rsid w:val="0023318D"/>
    <w:rsid w:val="003B4EA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0AAA"/>
    <w:rsid w:val="00861E75"/>
    <w:rsid w:val="00972A3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18B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C1DFE"/>
  <w15:chartTrackingRefBased/>
  <w15:docId w15:val="{BA47B197-0C2D-409B-A4E6-CB11C58E8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388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2022-11-04T09:01:00Z</dcterms:created>
  <dcterms:modified xsi:type="dcterms:W3CDTF">2022-11-04T09:07:00Z</dcterms:modified>
</cp:coreProperties>
</file>