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ACC6F" w14:textId="37E3F2B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>Akademia Górniczo - Hutnicza</w:t>
      </w:r>
    </w:p>
    <w:p w14:paraId="31202C81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>im. Stanisława Staszica w Krakowie</w:t>
      </w:r>
    </w:p>
    <w:p w14:paraId="3A5822B0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 xml:space="preserve">Dział Zamówień Publicznych  </w:t>
      </w:r>
    </w:p>
    <w:p w14:paraId="62377AE6" w14:textId="77777777" w:rsidR="00404400" w:rsidRPr="00A96C66" w:rsidRDefault="00404400" w:rsidP="00404400">
      <w:pPr>
        <w:ind w:right="-110"/>
        <w:rPr>
          <w:b/>
          <w:szCs w:val="22"/>
        </w:rPr>
      </w:pPr>
      <w:r w:rsidRPr="00A96C66">
        <w:rPr>
          <w:b/>
          <w:szCs w:val="22"/>
        </w:rPr>
        <w:t xml:space="preserve">Al. Mickiewicza 30 </w:t>
      </w:r>
    </w:p>
    <w:p w14:paraId="0572B5E8" w14:textId="77777777" w:rsidR="00404400" w:rsidRPr="00A96C66" w:rsidRDefault="00404400" w:rsidP="00404400">
      <w:pPr>
        <w:rPr>
          <w:b/>
          <w:szCs w:val="22"/>
        </w:rPr>
      </w:pPr>
      <w:r w:rsidRPr="00A96C66">
        <w:rPr>
          <w:b/>
          <w:szCs w:val="22"/>
        </w:rPr>
        <w:t xml:space="preserve">30-059 Kraków,  </w:t>
      </w:r>
    </w:p>
    <w:p w14:paraId="06C3932C" w14:textId="178C8711" w:rsidR="00404400" w:rsidRPr="00A96C66" w:rsidRDefault="00404400" w:rsidP="00404400">
      <w:pPr>
        <w:jc w:val="both"/>
        <w:rPr>
          <w:szCs w:val="22"/>
        </w:rPr>
      </w:pPr>
      <w:r w:rsidRPr="00A96C66">
        <w:rPr>
          <w:szCs w:val="22"/>
        </w:rPr>
        <w:t>Przystępując do postępowania o udzielenie zamówienia publicznego, którego przedmiotem jest</w:t>
      </w:r>
      <w:bookmarkStart w:id="0" w:name="_Hlk58842586"/>
      <w:r w:rsidR="008A28B5" w:rsidRPr="00A96C66">
        <w:rPr>
          <w:szCs w:val="22"/>
        </w:rPr>
        <w:t>:</w:t>
      </w:r>
      <w:r w:rsidRPr="00A96C66">
        <w:rPr>
          <w:b/>
          <w:bCs/>
          <w:szCs w:val="22"/>
        </w:rPr>
        <w:t xml:space="preserve"> </w:t>
      </w:r>
      <w:bookmarkEnd w:id="0"/>
      <w:r w:rsidR="00A96C66" w:rsidRPr="00A96C66">
        <w:rPr>
          <w:b/>
          <w:bCs/>
          <w:szCs w:val="22"/>
        </w:rPr>
        <w:t xml:space="preserve">Dostawa urządzeń mobilnych dla </w:t>
      </w:r>
      <w:proofErr w:type="spellStart"/>
      <w:r w:rsidR="00A96C66" w:rsidRPr="00A96C66">
        <w:rPr>
          <w:b/>
          <w:bCs/>
          <w:szCs w:val="22"/>
        </w:rPr>
        <w:t>WIEiT</w:t>
      </w:r>
      <w:proofErr w:type="spellEnd"/>
      <w:r w:rsidR="00A96C66" w:rsidRPr="00A96C66">
        <w:rPr>
          <w:b/>
          <w:bCs/>
          <w:szCs w:val="22"/>
        </w:rPr>
        <w:t xml:space="preserve"> - KC-zp.272-660/22 </w:t>
      </w:r>
      <w:r w:rsidRPr="00A96C66">
        <w:rPr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1684"/>
        <w:gridCol w:w="2001"/>
      </w:tblGrid>
      <w:tr w:rsidR="0025086F" w:rsidRPr="00FE4E3E" w14:paraId="510E2941" w14:textId="77777777" w:rsidTr="00B35C79">
        <w:trPr>
          <w:trHeight w:val="645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60BBB7" w14:textId="33E21FC6" w:rsidR="0025086F" w:rsidRPr="00FE4E3E" w:rsidRDefault="0025086F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>Zadanie częściowe nr 1</w:t>
            </w:r>
          </w:p>
        </w:tc>
      </w:tr>
      <w:tr w:rsidR="002E3085" w:rsidRPr="00FE4E3E" w14:paraId="2692F76B" w14:textId="77777777" w:rsidTr="00717C0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E3085" w:rsidRPr="00FE4E3E" w:rsidRDefault="002E3085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E3085" w:rsidRPr="00FE4E3E" w:rsidRDefault="002E3085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5EB3172A" w:rsidR="002E3085" w:rsidRPr="00FE4E3E" w:rsidRDefault="00A96C66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2E3085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E3085" w:rsidRPr="00FE4E3E" w:rsidRDefault="002E3085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22B0ED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2E978073" w14:textId="2576BFFB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00A0C2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0243647" w14:textId="77777777" w:rsidR="002E3085" w:rsidRPr="00FE4E3E" w:rsidRDefault="002E3085" w:rsidP="002E3085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E3085" w:rsidRPr="00FE4E3E" w:rsidRDefault="002E3085" w:rsidP="002E30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E3085" w:rsidRPr="00FE4E3E" w:rsidRDefault="002E3085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1784EAD0" w14:textId="77777777" w:rsidTr="0062530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1309ABE4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3842C833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40259A2C" w14:textId="77777777" w:rsidTr="00506754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E3085" w:rsidRPr="00FE4E3E" w:rsidRDefault="002E3085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7D6251FE" w:rsidR="002E3085" w:rsidRPr="00FE4E3E" w:rsidRDefault="00A96C66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Urządzenie mobilne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E3085" w:rsidRPr="00FE4E3E" w:rsidRDefault="002E3085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A46961" w:rsidR="002E3085" w:rsidRPr="00FE4E3E" w:rsidRDefault="00A96C66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E3085" w:rsidRPr="00FE4E3E" w:rsidRDefault="002E3085" w:rsidP="00155409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6AF4C521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127D4705" w14:textId="77777777" w:rsidTr="00506754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E3085" w:rsidRPr="00FE4E3E" w:rsidRDefault="002E3085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E3085" w:rsidRPr="00FE4E3E" w:rsidRDefault="002E3085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726AFBA1" w14:textId="77777777" w:rsidTr="00C246BC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E3085" w:rsidRPr="00FE4E3E" w:rsidRDefault="002E3085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E3085" w:rsidRPr="00FE4E3E" w:rsidRDefault="002E3085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5C73BE4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D00A973" w14:textId="5AEA5CE9" w:rsidR="0025086F" w:rsidRDefault="0091654A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25086F"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>od daty podpisania umowy</w:t>
      </w:r>
      <w:r w:rsidR="0025086F">
        <w:rPr>
          <w:bCs/>
          <w:sz w:val="22"/>
          <w:szCs w:val="22"/>
        </w:rPr>
        <w:t xml:space="preserve"> </w:t>
      </w:r>
      <w:r w:rsidR="0025086F">
        <w:rPr>
          <w:b/>
          <w:bCs/>
          <w:color w:val="FF0000"/>
          <w:sz w:val="22"/>
          <w:szCs w:val="22"/>
        </w:rPr>
        <w:t>/</w:t>
      </w:r>
      <w:r w:rsidR="0025086F" w:rsidRPr="00E67FA1">
        <w:rPr>
          <w:b/>
          <w:bCs/>
          <w:color w:val="FF0000"/>
          <w:sz w:val="22"/>
          <w:szCs w:val="22"/>
        </w:rPr>
        <w:t>kryterium oceny ofert</w:t>
      </w:r>
      <w:r w:rsidR="0025086F">
        <w:rPr>
          <w:b/>
          <w:bCs/>
          <w:color w:val="FF0000"/>
          <w:sz w:val="22"/>
          <w:szCs w:val="22"/>
        </w:rPr>
        <w:t>/.</w:t>
      </w:r>
    </w:p>
    <w:p w14:paraId="609E383D" w14:textId="0FA53674" w:rsidR="008F4B0F" w:rsidRDefault="008F4B0F" w:rsidP="008F4B0F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</w:p>
    <w:p w14:paraId="5026C00E" w14:textId="79A2B099" w:rsidR="00A96C66" w:rsidRDefault="00A96C66" w:rsidP="008F4B0F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715DE3C7" w14:textId="77777777" w:rsidR="00A96C66" w:rsidRPr="0091654A" w:rsidRDefault="00A96C66" w:rsidP="008F4B0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1684"/>
        <w:gridCol w:w="2001"/>
      </w:tblGrid>
      <w:tr w:rsidR="0025086F" w:rsidRPr="00FE4E3E" w14:paraId="3E583A09" w14:textId="77777777" w:rsidTr="00F21D7C">
        <w:trPr>
          <w:trHeight w:val="106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8D0DD4" w14:textId="37B5D3EF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lastRenderedPageBreak/>
              <w:t xml:space="preserve">Zadanie częściowe nr </w:t>
            </w:r>
            <w:r>
              <w:rPr>
                <w:b/>
                <w:bCs/>
                <w:szCs w:val="20"/>
              </w:rPr>
              <w:t>2</w:t>
            </w:r>
          </w:p>
        </w:tc>
      </w:tr>
      <w:tr w:rsidR="002E3085" w:rsidRPr="00FE4E3E" w14:paraId="79F055E9" w14:textId="77777777" w:rsidTr="0028481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B731B4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FAA1CD" w14:textId="77777777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211E2664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CB399E8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240903" w14:textId="0AA09F85" w:rsidR="002E3085" w:rsidRPr="00FE4E3E" w:rsidRDefault="00A96C66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A869D" w14:textId="77777777" w:rsidR="002E3085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D8B1CA9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76EDE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6CD76140" w14:textId="7324EF9F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753F5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A0BBB0E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6F13E8D1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D786DF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C5DF70D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BDB5FA1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6AF344B3" w14:textId="77777777" w:rsidTr="00FB43C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1CD53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2C655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38839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1CE830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432FC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2213BE" w14:textId="006B987F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5C4C98" w14:textId="242C89F5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1246DD66" w14:textId="77777777" w:rsidTr="00E85FF0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F6CEF" w14:textId="77777777" w:rsidR="002E3085" w:rsidRPr="00FE4E3E" w:rsidRDefault="002E3085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C180" w14:textId="1EB95422" w:rsidR="002E3085" w:rsidRPr="00FE4E3E" w:rsidRDefault="00A96C66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Urządzenie mobilne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1993" w14:textId="77777777" w:rsidR="002E3085" w:rsidRPr="00FE4E3E" w:rsidRDefault="002E3085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0096" w14:textId="1365C136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285A" w14:textId="77777777" w:rsidR="002E3085" w:rsidRPr="00FE4E3E" w:rsidRDefault="002E3085" w:rsidP="00062B4F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7AB6CC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C36263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  <w:p w14:paraId="5EA2453B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76874876" w14:textId="77777777" w:rsidTr="00C5729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2EC295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  <w:p w14:paraId="32EB8008" w14:textId="77777777" w:rsidR="002E3085" w:rsidRPr="00FE4E3E" w:rsidRDefault="002E3085" w:rsidP="00062B4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0F9B8BB3" w14:textId="77777777" w:rsidR="002E3085" w:rsidRPr="00FE4E3E" w:rsidRDefault="002E3085" w:rsidP="00062B4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386475F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6CD07D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2EAC6E3D" w14:textId="77777777" w:rsidTr="00C5729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3DD37" w14:textId="77777777" w:rsidR="002E3085" w:rsidRPr="00FE4E3E" w:rsidRDefault="002E3085" w:rsidP="00062B4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C7A54AF" w14:textId="77777777" w:rsidR="002E3085" w:rsidRPr="00FE4E3E" w:rsidRDefault="002E3085" w:rsidP="00062B4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49979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006EED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7F19B89" w14:textId="77777777" w:rsidR="002E3085" w:rsidRDefault="002E3085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2C9CB94" w14:textId="6B60C255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161910ED" w14:textId="27866F18" w:rsidR="008F4B0F" w:rsidRPr="0091654A" w:rsidRDefault="008F4B0F" w:rsidP="0025086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1684"/>
        <w:gridCol w:w="2001"/>
      </w:tblGrid>
      <w:tr w:rsidR="0025086F" w:rsidRPr="00FE4E3E" w14:paraId="793D5CE1" w14:textId="77777777" w:rsidTr="00F21D7C">
        <w:trPr>
          <w:trHeight w:val="185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6E6B3" w14:textId="71FE6FB1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 xml:space="preserve">Zadanie częściowe nr </w:t>
            </w:r>
            <w:r>
              <w:rPr>
                <w:b/>
                <w:bCs/>
                <w:szCs w:val="20"/>
              </w:rPr>
              <w:t>3</w:t>
            </w:r>
          </w:p>
        </w:tc>
      </w:tr>
      <w:tr w:rsidR="002E3085" w:rsidRPr="00FE4E3E" w14:paraId="6109DAFF" w14:textId="77777777" w:rsidTr="00A710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E2557D" w14:textId="77777777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3EF657C1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0B915B90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3676FBA6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 w:rsidR="00A96C66">
              <w:rPr>
                <w:b/>
                <w:sz w:val="20"/>
                <w:szCs w:val="20"/>
              </w:rPr>
              <w:t>, model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CC0853" w14:textId="77777777" w:rsidR="002E3085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6831C5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B1CCD7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2B4A0F56" w14:textId="090C3A3D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5FCAF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4F9FC6F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560996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BAA27A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2F7D3C5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5884284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66897901" w14:textId="77777777" w:rsidTr="00F537ED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3760D23E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3F325131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537A871E" w14:textId="77777777" w:rsidTr="001029F0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F4119A" w14:textId="77777777" w:rsidR="002E3085" w:rsidRPr="00FE4E3E" w:rsidRDefault="002E3085" w:rsidP="008F4B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0C8D" w14:textId="418773EE" w:rsidR="002E3085" w:rsidRPr="00FE4E3E" w:rsidRDefault="00A96C66" w:rsidP="008F4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Urządzenie mobilne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3B44" w14:textId="77777777" w:rsidR="002E3085" w:rsidRPr="00FE4E3E" w:rsidRDefault="002E3085" w:rsidP="008F4B0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6277" w14:textId="0FAFB709" w:rsidR="002E3085" w:rsidRPr="00FE4E3E" w:rsidRDefault="002E3085" w:rsidP="008F4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4300" w14:textId="77777777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89CB4DC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D35887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6816F25A" w14:textId="77777777" w:rsidTr="001029F0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7F5E6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6454DAE6" w14:textId="77777777" w:rsidR="002E3085" w:rsidRPr="00FE4E3E" w:rsidRDefault="002E3085" w:rsidP="008F4B0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265E88B7" w14:textId="77777777" w:rsidR="002E3085" w:rsidRPr="00FE4E3E" w:rsidRDefault="002E3085" w:rsidP="008F4B0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A669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5F2F8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6655BDC5" w14:textId="77777777" w:rsidTr="00E46CE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C53DD" w14:textId="77777777" w:rsidR="002E3085" w:rsidRPr="00FE4E3E" w:rsidRDefault="002E3085" w:rsidP="008F4B0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80A3814" w14:textId="77777777" w:rsidR="002E3085" w:rsidRPr="00FE4E3E" w:rsidRDefault="002E3085" w:rsidP="008F4B0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95A96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52AC0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1400BE5" w14:textId="77777777" w:rsidR="00A96C66" w:rsidRDefault="00A96C66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F447FC9" w14:textId="39F82F6C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bookmarkStart w:id="1" w:name="_GoBack"/>
      <w:bookmarkEnd w:id="1"/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4239B107" w14:textId="359F5B82" w:rsidR="008F4B0F" w:rsidRPr="0091654A" w:rsidRDefault="008F4B0F" w:rsidP="008F4B0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</w:p>
    <w:p w14:paraId="18172154" w14:textId="10E8B2DF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57D48749" w14:textId="77777777" w:rsidR="00860138" w:rsidRPr="001250A5" w:rsidRDefault="00860138" w:rsidP="0086013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1EFF" w14:textId="77777777" w:rsidR="002F33A6" w:rsidRDefault="002F33A6">
      <w:r>
        <w:separator/>
      </w:r>
    </w:p>
  </w:endnote>
  <w:endnote w:type="continuationSeparator" w:id="0">
    <w:p w14:paraId="07648996" w14:textId="77777777" w:rsidR="002F33A6" w:rsidRDefault="002F3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9BBD1" w14:textId="77777777" w:rsidR="002F33A6" w:rsidRDefault="002F33A6">
      <w:r>
        <w:separator/>
      </w:r>
    </w:p>
  </w:footnote>
  <w:footnote w:type="continuationSeparator" w:id="0">
    <w:p w14:paraId="08D8246E" w14:textId="77777777" w:rsidR="002F33A6" w:rsidRDefault="002F3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F703B" w14:textId="06B5A993" w:rsidR="00860138" w:rsidRDefault="00860138" w:rsidP="0086013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3085"/>
    <w:rsid w:val="002E7627"/>
    <w:rsid w:val="002F33A6"/>
    <w:rsid w:val="00315A4A"/>
    <w:rsid w:val="003A24EB"/>
    <w:rsid w:val="00404400"/>
    <w:rsid w:val="004578E3"/>
    <w:rsid w:val="00475D3D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112CB"/>
    <w:rsid w:val="00A346FE"/>
    <w:rsid w:val="00A47B4D"/>
    <w:rsid w:val="00A83018"/>
    <w:rsid w:val="00A96C66"/>
    <w:rsid w:val="00AD4380"/>
    <w:rsid w:val="00AF745E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7A9CD-B694-4CDD-B5FE-BEFB22061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2022-02-28T12:31:00Z</cp:lastPrinted>
  <dcterms:created xsi:type="dcterms:W3CDTF">2022-08-25T07:12:00Z</dcterms:created>
  <dcterms:modified xsi:type="dcterms:W3CDTF">2022-10-26T10:41:00Z</dcterms:modified>
</cp:coreProperties>
</file>