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12BBA" w14:textId="77777777" w:rsidR="00EB1359" w:rsidRPr="003261E7" w:rsidRDefault="00957501" w:rsidP="00EB1359">
      <w:pPr>
        <w:spacing w:after="240"/>
        <w:jc w:val="right"/>
        <w:rPr>
          <w:sz w:val="22"/>
          <w:szCs w:val="22"/>
        </w:rPr>
      </w:pPr>
      <w:r w:rsidRPr="0095750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957501">
        <w:rPr>
          <w:sz w:val="22"/>
          <w:szCs w:val="22"/>
        </w:rPr>
        <w:t>2022-11-03</w:t>
      </w:r>
    </w:p>
    <w:p w14:paraId="69774586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4FF3B1F" w14:textId="77777777" w:rsidR="0024004A" w:rsidRDefault="00957501" w:rsidP="00EB1359">
      <w:pPr>
        <w:spacing w:after="40"/>
        <w:rPr>
          <w:b/>
          <w:bCs/>
          <w:sz w:val="22"/>
          <w:szCs w:val="22"/>
        </w:rPr>
      </w:pPr>
      <w:r w:rsidRPr="00957501">
        <w:rPr>
          <w:b/>
          <w:bCs/>
          <w:sz w:val="22"/>
          <w:szCs w:val="22"/>
        </w:rPr>
        <w:t xml:space="preserve">Szpital Specjalistyczny im. Stefana Żeromskiego </w:t>
      </w:r>
    </w:p>
    <w:p w14:paraId="29BE672B" w14:textId="77777777" w:rsidR="0024004A" w:rsidRDefault="00957501" w:rsidP="00EB1359">
      <w:pPr>
        <w:spacing w:after="40"/>
        <w:rPr>
          <w:b/>
          <w:bCs/>
          <w:sz w:val="22"/>
          <w:szCs w:val="22"/>
        </w:rPr>
      </w:pPr>
      <w:r w:rsidRPr="00957501">
        <w:rPr>
          <w:b/>
          <w:bCs/>
          <w:sz w:val="22"/>
          <w:szCs w:val="22"/>
        </w:rPr>
        <w:t xml:space="preserve">SP ZOZ w Krakowie </w:t>
      </w:r>
    </w:p>
    <w:p w14:paraId="1FB32669" w14:textId="0E8BF18D" w:rsidR="00EB1359" w:rsidRPr="003261E7" w:rsidRDefault="00957501" w:rsidP="00EB1359">
      <w:pPr>
        <w:spacing w:after="40"/>
        <w:rPr>
          <w:b/>
          <w:bCs/>
          <w:sz w:val="22"/>
          <w:szCs w:val="22"/>
        </w:rPr>
      </w:pPr>
      <w:r w:rsidRPr="00957501">
        <w:rPr>
          <w:b/>
          <w:bCs/>
          <w:sz w:val="22"/>
          <w:szCs w:val="22"/>
        </w:rPr>
        <w:t>Sekcja Zamówień Publicznych</w:t>
      </w:r>
    </w:p>
    <w:p w14:paraId="36D53FDE" w14:textId="77777777" w:rsidR="00EB1359" w:rsidRPr="003261E7" w:rsidRDefault="00957501" w:rsidP="00EB1359">
      <w:pPr>
        <w:rPr>
          <w:sz w:val="22"/>
          <w:szCs w:val="22"/>
        </w:rPr>
      </w:pPr>
      <w:r w:rsidRPr="00957501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957501">
        <w:rPr>
          <w:sz w:val="22"/>
          <w:szCs w:val="22"/>
        </w:rPr>
        <w:t>66</w:t>
      </w:r>
    </w:p>
    <w:p w14:paraId="2E000A8E" w14:textId="77777777" w:rsidR="00EB1359" w:rsidRPr="003261E7" w:rsidRDefault="00957501" w:rsidP="00EB1359">
      <w:pPr>
        <w:rPr>
          <w:sz w:val="22"/>
          <w:szCs w:val="22"/>
        </w:rPr>
      </w:pPr>
      <w:r w:rsidRPr="00957501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957501">
        <w:rPr>
          <w:sz w:val="22"/>
          <w:szCs w:val="22"/>
        </w:rPr>
        <w:t>Kraków</w:t>
      </w:r>
    </w:p>
    <w:p w14:paraId="217A0DCA" w14:textId="4AE24866" w:rsidR="00EB1359" w:rsidRPr="003261E7" w:rsidRDefault="0024004A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SZP.271.887/43/2022</w:t>
      </w:r>
    </w:p>
    <w:p w14:paraId="626FD39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7149C6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CC0C16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9C89038" w14:textId="4BDAA98A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24004A">
        <w:rPr>
          <w:b/>
          <w:sz w:val="28"/>
          <w:szCs w:val="24"/>
        </w:rPr>
        <w:t xml:space="preserve"> w grupie 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57501" w:rsidRPr="003261E7" w14:paraId="0C96A655" w14:textId="77777777" w:rsidTr="003C525F">
        <w:trPr>
          <w:trHeight w:val="638"/>
        </w:trPr>
        <w:tc>
          <w:tcPr>
            <w:tcW w:w="959" w:type="dxa"/>
            <w:shd w:val="clear" w:color="auto" w:fill="auto"/>
          </w:tcPr>
          <w:p w14:paraId="5E517B4D" w14:textId="77777777" w:rsidR="00957501" w:rsidRPr="003261E7" w:rsidRDefault="00957501" w:rsidP="003C52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6F41355" w14:textId="77777777" w:rsidR="00957501" w:rsidRPr="003261E7" w:rsidRDefault="00957501" w:rsidP="003C52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5750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57501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57501">
              <w:rPr>
                <w:b/>
                <w:bCs/>
                <w:sz w:val="22"/>
                <w:szCs w:val="22"/>
              </w:rPr>
              <w:t>Inwestycyjny</w:t>
            </w:r>
            <w:proofErr w:type="gramEnd"/>
            <w:r w:rsidRPr="00957501">
              <w:rPr>
                <w:b/>
                <w:bCs/>
                <w:sz w:val="22"/>
                <w:szCs w:val="22"/>
              </w:rPr>
              <w:t xml:space="preserve"> zakup sprzętu medycznego na potrzeby Oddziałów Szpitalnych (10 grup)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57501">
              <w:rPr>
                <w:b/>
                <w:sz w:val="22"/>
                <w:szCs w:val="22"/>
              </w:rPr>
              <w:t>ZP/43/2022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A77C78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02D2AF4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FD5A7FC" w14:textId="66004B5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57501" w:rsidRPr="00957501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957501" w:rsidRPr="00957501">
        <w:rPr>
          <w:sz w:val="22"/>
          <w:szCs w:val="22"/>
        </w:rPr>
        <w:t>(</w:t>
      </w:r>
      <w:proofErr w:type="spellStart"/>
      <w:r w:rsidR="00957501" w:rsidRPr="00957501">
        <w:rPr>
          <w:sz w:val="22"/>
          <w:szCs w:val="22"/>
        </w:rPr>
        <w:t>t.j</w:t>
      </w:r>
      <w:proofErr w:type="spellEnd"/>
      <w:r w:rsidR="00957501" w:rsidRPr="00957501">
        <w:rPr>
          <w:sz w:val="22"/>
          <w:szCs w:val="22"/>
        </w:rPr>
        <w:t xml:space="preserve">. Dz.U. z 2021r. poz. 1129 z </w:t>
      </w:r>
      <w:proofErr w:type="spellStart"/>
      <w:r w:rsidR="00957501" w:rsidRPr="00957501">
        <w:rPr>
          <w:sz w:val="22"/>
          <w:szCs w:val="22"/>
        </w:rPr>
        <w:t>późn</w:t>
      </w:r>
      <w:proofErr w:type="spellEnd"/>
      <w:r w:rsidR="00957501" w:rsidRPr="00957501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D5921F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A441D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3F703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B97E5D5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57501" w:rsidRPr="00EB1359" w14:paraId="2C69664B" w14:textId="77777777" w:rsidTr="003C52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5F7E" w14:textId="77777777" w:rsidR="00957501" w:rsidRPr="00710915" w:rsidRDefault="00957501" w:rsidP="003C525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57501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3F49" w14:textId="77777777" w:rsidR="00957501" w:rsidRPr="00EB1359" w:rsidRDefault="00957501" w:rsidP="003C525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57501">
              <w:rPr>
                <w:b/>
                <w:sz w:val="22"/>
                <w:szCs w:val="22"/>
              </w:rPr>
              <w:t>Zakup i dostawa 1 szt. fotela kąpielowego</w:t>
            </w:r>
          </w:p>
          <w:p w14:paraId="6DF5BD8A" w14:textId="77777777" w:rsidR="00957501" w:rsidRDefault="00957501" w:rsidP="003C525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775582A" w14:textId="2C41D80B" w:rsidR="00957501" w:rsidRDefault="0024004A" w:rsidP="003C525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57501">
              <w:rPr>
                <w:sz w:val="22"/>
                <w:szCs w:val="22"/>
              </w:rPr>
              <w:t>art. 255 pkt 1</w:t>
            </w:r>
            <w:r>
              <w:rPr>
                <w:sz w:val="22"/>
                <w:szCs w:val="22"/>
              </w:rPr>
              <w:t xml:space="preserve"> - </w:t>
            </w:r>
            <w:r w:rsidR="00957501" w:rsidRPr="0095750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BC3EEA4" w14:textId="77777777" w:rsidR="00957501" w:rsidRDefault="00957501" w:rsidP="003C525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6A6E9EF" w14:textId="0FCEB8EB" w:rsidR="00957501" w:rsidRPr="00EB1359" w:rsidRDefault="0024004A" w:rsidP="003C525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terminu składania ofert nie złożono żadnej oferty.</w:t>
            </w:r>
          </w:p>
        </w:tc>
      </w:tr>
    </w:tbl>
    <w:p w14:paraId="58DB8B92" w14:textId="77777777" w:rsidR="0024004A" w:rsidRDefault="0024004A" w:rsidP="0024004A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31806F35" w14:textId="77777777" w:rsidR="0024004A" w:rsidRDefault="0024004A" w:rsidP="0024004A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6286175F" w14:textId="79865539" w:rsidR="00010B31" w:rsidRDefault="00010B31" w:rsidP="0024004A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49202C1" w14:textId="77777777" w:rsidR="0024004A" w:rsidRDefault="0024004A" w:rsidP="0024004A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 xml:space="preserve">Z-ca Dyrektora ds. Finansowych </w:t>
      </w:r>
    </w:p>
    <w:p w14:paraId="375D5C51" w14:textId="41CC4579" w:rsidR="0024004A" w:rsidRDefault="0024004A" w:rsidP="0024004A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mgr Dorota Gołąb-</w:t>
      </w:r>
      <w:proofErr w:type="spellStart"/>
      <w:r>
        <w:rPr>
          <w:i/>
        </w:rPr>
        <w:t>Bełtowicz</w:t>
      </w:r>
      <w:proofErr w:type="spellEnd"/>
    </w:p>
    <w:p w14:paraId="4D3B8655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4D59CFEC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03368" w14:textId="77777777" w:rsidR="00957501" w:rsidRDefault="00957501" w:rsidP="00957501">
      <w:r>
        <w:separator/>
      </w:r>
    </w:p>
  </w:endnote>
  <w:endnote w:type="continuationSeparator" w:id="0">
    <w:p w14:paraId="4C14269C" w14:textId="77777777" w:rsidR="00957501" w:rsidRDefault="00957501" w:rsidP="00957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7BE5E" w14:textId="77777777" w:rsidR="00957501" w:rsidRDefault="009575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0E701" w14:textId="77777777" w:rsidR="00957501" w:rsidRDefault="009575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46353" w14:textId="77777777" w:rsidR="00957501" w:rsidRDefault="009575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5F808" w14:textId="77777777" w:rsidR="00957501" w:rsidRDefault="00957501" w:rsidP="00957501">
      <w:r>
        <w:separator/>
      </w:r>
    </w:p>
  </w:footnote>
  <w:footnote w:type="continuationSeparator" w:id="0">
    <w:p w14:paraId="29105452" w14:textId="77777777" w:rsidR="00957501" w:rsidRDefault="00957501" w:rsidP="00957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60D8D" w14:textId="77777777" w:rsidR="00957501" w:rsidRDefault="009575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7F3A7" w14:textId="77777777" w:rsidR="00957501" w:rsidRDefault="009575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BAEC7" w14:textId="77777777" w:rsidR="00957501" w:rsidRDefault="009575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B17"/>
    <w:rsid w:val="00010B31"/>
    <w:rsid w:val="00104963"/>
    <w:rsid w:val="00150F65"/>
    <w:rsid w:val="0024004A"/>
    <w:rsid w:val="00823326"/>
    <w:rsid w:val="00856A3E"/>
    <w:rsid w:val="00894412"/>
    <w:rsid w:val="009462DF"/>
    <w:rsid w:val="009500EB"/>
    <w:rsid w:val="00957501"/>
    <w:rsid w:val="00993EFC"/>
    <w:rsid w:val="00A20B17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B0720"/>
  <w15:chartTrackingRefBased/>
  <w15:docId w15:val="{EC0318BA-8907-4EA2-8318-64D58B6D8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575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57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169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2022-11-03T12:28:00Z</cp:lastPrinted>
  <dcterms:created xsi:type="dcterms:W3CDTF">2022-11-03T12:29:00Z</dcterms:created>
  <dcterms:modified xsi:type="dcterms:W3CDTF">2022-11-03T12:29:00Z</dcterms:modified>
</cp:coreProperties>
</file>